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7" w:after="0" w:line="226" w:lineRule="exact"/>
        <w:ind w:left="7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6.320007pt;margin-top:23.843752pt;width:474.729498pt;height:59.040001pt;mso-position-horizontal-relative:page;mso-position-vertical-relative:paragraph;z-index:-5094" coordorigin="1526,477" coordsize="9495,1181">
            <v:shape style="position:absolute;left:1526;top:477;width:2880;height:1181" type="#_x0000_t75">
              <v:imagedata r:id="rId5" o:title=""/>
            </v:shape>
            <v:group style="position:absolute;left:3543;top:1506;width:7471;height:2" coordorigin="3543,1506" coordsize="7471,2">
              <v:shape style="position:absolute;left:3543;top:1506;width:7471;height:2" coordorigin="3543,1506" coordsize="7471,0" path="m3543,1506l11014,1506e" filled="f" stroked="t" strokeweight=".71287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0.574249pt;margin-top:11.396506pt;width:126.178218pt;height:.1pt;mso-position-horizontal-relative:page;mso-position-vertical-relative:paragraph;z-index:-5092" coordorigin="8611,228" coordsize="2524,2">
            <v:shape style="position:absolute;left:8611;top:228;width:2524;height:2" coordorigin="8611,228" coordsize="2524,0" path="m8611,228l11135,228e" filled="f" stroked="t" strokeweight=".71287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82"/>
          <w:position w:val="-1"/>
        </w:rPr>
        <w:t>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40"/>
          <w:w w:val="382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</w:sectPr>
      </w:pPr>
      <w:rPr/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74" w:lineRule="exact"/>
        <w:ind w:left="2898" w:right="-103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spacing w:val="0"/>
          <w:w w:val="102"/>
          <w:position w:val="-2"/>
        </w:rPr>
        <w:t>Eggs&amp;Dairy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  <w:cols w:num="2" w:equalWidth="0">
            <w:col w:w="5181" w:space="1915"/>
            <w:col w:w="4084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3" w:after="0" w:line="240" w:lineRule="auto"/>
        <w:ind w:left="289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2" w:after="0" w:line="240" w:lineRule="auto"/>
        <w:ind w:left="738" w:right="-20"/>
        <w:jc w:val="left"/>
        <w:tabs>
          <w:tab w:pos="101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3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12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4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6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4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8.880005pt;margin-top:21.263pt;width:28.799999pt;height:162.720001pt;mso-position-horizontal-relative:page;mso-position-vertical-relative:paragraph;z-index:-5093" type="#_x0000_t75">
            <v:imagedata r:id="rId6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74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3"/>
          <w:w w:val="7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Grade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3" w:after="0" w:line="240" w:lineRule="auto"/>
        <w:ind w:left="724" w:right="-20"/>
        <w:jc w:val="left"/>
        <w:tabs>
          <w:tab w:pos="101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0.514854pt;margin-top:39.003162pt;width:461.227723pt;height:.1pt;mso-position-horizontal-relative:page;mso-position-vertical-relative:paragraph;z-index:-5091" coordorigin="2010,780" coordsize="9225,2">
            <v:shape style="position:absolute;left:2010;top:780;width:9225;height:2" coordorigin="2010,780" coordsize="9225,0" path="m2010,780l11235,780e" filled="f" stroked="t" strokeweight=".71287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9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4"/>
          <w:w w:val="6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871284pt;margin-top:-5.935663pt;width:460.514852pt;height:.1pt;mso-position-horizontal-relative:page;mso-position-vertical-relative:paragraph;z-index:-5090" coordorigin="2017,-119" coordsize="9210,2">
            <v:shape style="position:absolute;left:2017;top:-119;width:9210;height:2" coordorigin="2017,-119" coordsize="9210,0" path="m2017,-119l11228,-119e" filled="f" stroked="t" strokeweight=".712871pt" strokecolor="#000000">
              <v:path arrowok="t"/>
            </v:shape>
          </v:group>
          <w10:wrap type="none"/>
        </w:pict>
      </w:r>
      <w:r>
        <w:rPr/>
        <w:pict>
          <v:group style="position:absolute;margin-left:100.514854pt;margin-top:35.936909pt;width:460.871288pt;height:.1pt;mso-position-horizontal-relative:page;mso-position-vertical-relative:paragraph;z-index:-5089" coordorigin="2010,719" coordsize="9217,2">
            <v:shape style="position:absolute;left:2010;top:719;width:9217;height:2" coordorigin="2010,719" coordsize="9217,0" path="m2010,719l11228,719e" filled="f" stroked="t" strokeweight=".71287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02" w:right="-20"/>
        <w:jc w:val="left"/>
        <w:tabs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514854pt;margin-top:-5.935662pt;width:460.871288pt;height:.1pt;mso-position-horizontal-relative:page;mso-position-vertical-relative:paragraph;z-index:-5088" coordorigin="2010,-119" coordsize="9217,2">
            <v:shape style="position:absolute;left:2010;top:-119;width:9217;height:2" coordorigin="2010,-119" coordsize="9217,0" path="m2010,-119l11228,-119e" filled="f" stroked="t" strokeweight=".712871pt" strokecolor="#000000">
              <v:path arrowok="t"/>
            </v:shape>
          </v:group>
          <w10:wrap type="none"/>
        </w:pict>
      </w:r>
      <w:r>
        <w:rPr/>
        <w:pict>
          <v:group style="position:absolute;margin-left:100.158417pt;margin-top:35.936909pt;width:460.871287pt;height:.1pt;mso-position-horizontal-relative:page;mso-position-vertical-relative:paragraph;z-index:-5087" coordorigin="2003,719" coordsize="9217,2">
            <v:shape style="position:absolute;left:2003;top:719;width:9217;height:2" coordorigin="2003,719" coordsize="9217,0" path="m2003,719l11221,719e" filled="f" stroked="t" strokeweight=".71287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4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9" w:right="-6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28"/>
          <w:w w:val="80"/>
        </w:rPr>
        <w:t>-</w:t>
      </w:r>
      <w:r>
        <w:rPr>
          <w:rFonts w:ascii="Arial" w:hAnsi="Arial" w:cs="Arial" w:eastAsia="Arial"/>
          <w:sz w:val="25"/>
          <w:szCs w:val="25"/>
          <w:spacing w:val="-93"/>
          <w:w w:val="126"/>
          <w:position w:val="-14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0"/>
          <w:position w:val="0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82" w:lineRule="exact"/>
        <w:ind w:left="168" w:right="-78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26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35" w:after="0" w:line="169" w:lineRule="exact"/>
        <w:ind w:left="14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99.445541pt;margin-top:12.542704pt;width:461.227722pt;height:.1pt;mso-position-horizontal-relative:page;mso-position-vertical-relative:paragraph;z-index:-5084" coordorigin="1989,251" coordsize="9225,2">
            <v:shape style="position:absolute;left:1989;top:251;width:9225;height:2" coordorigin="1989,251" coordsize="9225,0" path="m1989,251l11213,251e" filled="f" stroked="t" strokeweight=".71287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68"/>
          <w:position w:val="-1"/>
        </w:rPr>
        <w:t>l&lt;l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24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Store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0" w:after="0" w:line="240" w:lineRule="auto"/>
        <w:ind w:right="-20"/>
        <w:jc w:val="left"/>
        <w:tabs>
          <w:tab w:pos="94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0.158417pt;margin-top:-31.687046pt;width:460.871287pt;height:.1pt;mso-position-horizontal-relative:page;mso-position-vertical-relative:paragraph;z-index:-5086" coordorigin="2003,-634" coordsize="9217,2">
            <v:shape style="position:absolute;left:2003;top:-634;width:9217;height:2" coordorigin="2003,-634" coordsize="9217,0" path="m2003,-634l11221,-634e" filled="f" stroked="t" strokeweight=".712871pt" strokecolor="#000000">
              <v:path arrowok="t"/>
            </v:shape>
          </v:group>
          <w10:wrap type="none"/>
        </w:pict>
      </w:r>
      <w:r>
        <w:rPr/>
        <w:pict>
          <v:group style="position:absolute;margin-left:99.801979pt;margin-top:39.174229pt;width:460.871287pt;height:.1pt;mso-position-horizontal-relative:page;mso-position-vertical-relative:paragraph;z-index:-5085" coordorigin="1996,783" coordsize="9217,2">
            <v:shape style="position:absolute;left:1996;top:783;width:9217;height:2" coordorigin="1996,783" coordsize="9217,0" path="m1996,783l11213,783e" filled="f" stroked="t" strokeweight=".71287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6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1"/>
          <w:w w:val="6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1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  <w:cols w:num="2" w:equalWidth="0">
            <w:col w:w="278" w:space="424"/>
            <w:col w:w="10478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77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291" w:lineRule="exact"/>
        <w:ind w:left="132" w:right="-20"/>
        <w:jc w:val="left"/>
        <w:tabs>
          <w:tab w:pos="680" w:val="left"/>
          <w:tab w:pos="101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594055pt;margin-top:15.684872pt;width:1.646841pt;height:19.5pt;mso-position-horizontal-relative:page;mso-position-vertical-relative:paragraph;z-index:-5079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spacing w:val="-107"/>
                      <w:w w:val="104"/>
                    </w:rPr>
                    <w:t>"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w w:val="84"/>
          <w:position w:val="4"/>
        </w:rPr>
        <w:t>;;:</w:t>
      </w:r>
      <w:r>
        <w:rPr>
          <w:rFonts w:ascii="Arial" w:hAnsi="Arial" w:cs="Arial" w:eastAsia="Arial"/>
          <w:sz w:val="19"/>
          <w:szCs w:val="19"/>
          <w:w w:val="100"/>
          <w:position w:val="4"/>
        </w:rPr>
        <w:tab/>
      </w:r>
      <w:r>
        <w:rPr>
          <w:rFonts w:ascii="Arial" w:hAnsi="Arial" w:cs="Arial" w:eastAsia="Arial"/>
          <w:sz w:val="19"/>
          <w:szCs w:val="19"/>
          <w:w w:val="100"/>
          <w:position w:val="4"/>
        </w:rPr>
      </w:r>
      <w:r>
        <w:rPr>
          <w:rFonts w:ascii="Courier New" w:hAnsi="Courier New" w:cs="Courier New" w:eastAsia="Courier New"/>
          <w:sz w:val="26"/>
          <w:szCs w:val="26"/>
          <w:w w:val="74"/>
          <w:position w:val="2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-10"/>
          <w:w w:val="74"/>
          <w:position w:val="2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-10"/>
          <w:w w:val="100"/>
          <w:position w:val="2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03" w:lineRule="exact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7"/>
          <w:w w:val="148"/>
          <w:position w:val="-2"/>
        </w:rPr>
        <w:t>:</w:t>
      </w:r>
      <w:r>
        <w:rPr>
          <w:rFonts w:ascii="Arial" w:hAnsi="Arial" w:cs="Arial" w:eastAsia="Arial"/>
          <w:sz w:val="11"/>
          <w:szCs w:val="11"/>
          <w:spacing w:val="0"/>
          <w:w w:val="148"/>
          <w:position w:val="-2"/>
        </w:rPr>
        <w:t>I: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213" w:lineRule="exact"/>
        <w:ind w:left="125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99.089111pt;margin-top:5.734314pt;width:461.227723pt;height:.1pt;mso-position-horizontal-relative:page;mso-position-vertical-relative:paragraph;z-index:-5083" coordorigin="1982,115" coordsize="9225,2">
            <v:shape style="position:absolute;left:1982;top:115;width:9225;height:2" coordorigin="1982,115" coordsize="9225,0" path="m1982,115l11206,115e" filled="f" stroked="t" strokeweight=".71287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-110"/>
          <w:w w:val="126"/>
          <w:position w:val="-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204"/>
          <w:position w:val="-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252" w:lineRule="exact"/>
        <w:ind w:left="125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62"/>
          <w:w w:val="86"/>
          <w:position w:val="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19"/>
          <w:w w:val="148"/>
          <w:position w:val="6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6"/>
          <w:position w:val="1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14" w:after="0" w:line="112" w:lineRule="exact"/>
        <w:ind w:left="12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99.445541pt;margin-top:3.3996pt;width:460.871287pt;height:.1pt;mso-position-horizontal-relative:page;mso-position-vertical-relative:paragraph;z-index:-5082" coordorigin="1989,68" coordsize="9217,2">
            <v:shape style="position:absolute;left:1989;top:68;width:9217;height:2" coordorigin="1989,68" coordsize="9217,0" path="m1989,68l11206,68e" filled="f" stroked="t" strokeweight=".71287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66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128" w:lineRule="exact"/>
        <w:ind w:left="15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48"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49" w:lineRule="exact"/>
        <w:ind w:left="15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200"/>
          <w:position w:val="-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</w:sectPr>
      </w:pPr>
      <w:rPr/>
    </w:p>
    <w:p>
      <w:pPr>
        <w:spacing w:before="0" w:after="0" w:line="240" w:lineRule="auto"/>
        <w:ind w:left="153" w:right="-6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6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7" w:after="0" w:line="202" w:lineRule="exact"/>
        <w:ind w:left="118" w:right="-5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position w:val="-3"/>
        </w:rPr>
        <w:t>.1'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5" w:lineRule="exact"/>
        <w:ind w:left="104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2"/>
          <w:szCs w:val="22"/>
          <w:spacing w:val="-111"/>
          <w:w w:val="144"/>
          <w:position w:val="1"/>
        </w:rPr>
        <w:t>•</w:t>
      </w:r>
      <w:r>
        <w:rPr>
          <w:rFonts w:ascii="Arial" w:hAnsi="Arial" w:cs="Arial" w:eastAsia="Arial"/>
          <w:sz w:val="12"/>
          <w:szCs w:val="12"/>
          <w:spacing w:val="0"/>
          <w:w w:val="93"/>
          <w:position w:val="-1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97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23761pt;margin-top:10.387206pt;width:6.307pt;height:17pt;mso-position-horizontal-relative:page;mso-position-vertical-relative:paragraph;z-index:-5078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-14"/>
                      <w:w w:val="53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53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66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8" w:after="0" w:line="159" w:lineRule="exact"/>
        <w:ind w:left="11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5"/>
          <w:w w:val="115"/>
          <w:position w:val="-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58"/>
          <w:w w:val="116"/>
          <w:position w:val="-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0" w:lineRule="exact"/>
        <w:ind w:left="14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94" w:lineRule="exact"/>
        <w:ind w:left="146"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5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313" w:lineRule="exact"/>
        <w:ind w:left="118" w:right="-8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7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-4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spacing w:before="0" w:after="0" w:line="150" w:lineRule="exact"/>
        <w:ind w:left="146" w:right="-6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06946pt;margin-top:7.511117pt;width:499.009886pt;height:5.0pt;mso-position-horizontal-relative:page;mso-position-vertical-relative:paragraph;z-index:-5077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tabs>
                      <w:tab w:pos="740" w:val="left"/>
                      <w:tab w:pos="9980" w:val="left"/>
                    </w:tabs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8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00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00"/>
                      <w:u w:val="single" w:color="0000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00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position w:val="-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8" w:lineRule="exact"/>
        <w:ind w:left="14" w:right="-20"/>
        <w:jc w:val="left"/>
        <w:tabs>
          <w:tab w:pos="94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w w:val="74"/>
          <w:position w:val="2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8"/>
          <w:w w:val="74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8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4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9.089111pt;margin-top:-31.345501pt;width:461.227723pt;height:.1pt;mso-position-horizontal-relative:page;mso-position-vertical-relative:paragraph;z-index:-5081" coordorigin="1982,-627" coordsize="9225,2">
            <v:shape style="position:absolute;left:1982;top:-627;width:9225;height:2" coordorigin="1982,-627" coordsize="9225,0" path="m1982,-627l11206,-627e" filled="f" stroked="t" strokeweight=".712871pt" strokecolor="#000000">
              <v:path arrowok="t"/>
            </v:shape>
          </v:group>
          <w10:wrap type="none"/>
        </w:pict>
      </w:r>
      <w:r>
        <w:rPr/>
        <w:pict>
          <v:group style="position:absolute;margin-left:98.732674pt;margin-top:-10.588159pt;width:461.584159pt;height:.1pt;mso-position-horizontal-relative:page;mso-position-vertical-relative:paragraph;z-index:-5080" coordorigin="1975,-212" coordsize="9232,2">
            <v:shape style="position:absolute;left:1975;top:-212;width:9232;height:2" coordorigin="1975,-212" coordsize="9232,0" path="m1975,-212l11206,-212e" filled="f" stroked="t" strokeweight=".71287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-8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  <w:cols w:num="2" w:equalWidth="0">
            <w:col w:w="263" w:space="404"/>
            <w:col w:w="10513"/>
          </w:cols>
        </w:sectPr>
      </w:pPr>
      <w:rPr/>
    </w:p>
    <w:p>
      <w:pPr>
        <w:spacing w:before="24" w:after="0" w:line="216" w:lineRule="exact"/>
        <w:ind w:left="11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82"/>
          <w:position w:val="-1"/>
        </w:rPr>
        <w:t>:g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82" w:lineRule="exact"/>
        <w:ind w:left="139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204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87" w:lineRule="exact"/>
        <w:ind w:left="139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81" w:lineRule="exact"/>
        <w:ind w:left="110" w:right="-20"/>
        <w:jc w:val="left"/>
        <w:tabs>
          <w:tab w:pos="880" w:val="left"/>
          <w:tab w:pos="101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77"/>
          <w:position w:val="-1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0"/>
        </w:rPr>
      </w:r>
    </w:p>
    <w:p>
      <w:pPr>
        <w:spacing w:before="0" w:after="0" w:line="200" w:lineRule="exact"/>
        <w:ind w:left="110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62"/>
          <w:w w:val="86"/>
          <w:position w:val="-5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19"/>
          <w:w w:val="148"/>
          <w:position w:val="-4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6"/>
          <w:position w:val="-5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</w:sectPr>
      </w:pPr>
      <w:rPr/>
    </w:p>
    <w:p>
      <w:pPr>
        <w:spacing w:before="0" w:after="0" w:line="96" w:lineRule="exact"/>
        <w:ind w:left="139" w:right="-49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3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28" w:lineRule="exact"/>
        <w:ind w:left="139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67" w:lineRule="exact"/>
        <w:ind w:left="103" w:right="-73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-16"/>
          <w:w w:val="166"/>
          <w:position w:val="-1"/>
        </w:rPr>
        <w:t>0</w:t>
      </w:r>
      <w:r>
        <w:rPr>
          <w:rFonts w:ascii="Arial" w:hAnsi="Arial" w:cs="Arial" w:eastAsia="Arial"/>
          <w:sz w:val="28"/>
          <w:szCs w:val="28"/>
          <w:spacing w:val="-56"/>
          <w:w w:val="123"/>
          <w:position w:val="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66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21" w:lineRule="exact"/>
        <w:ind w:left="103" w:right="-4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1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0" w:after="0" w:line="153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88" w:after="0" w:line="240" w:lineRule="auto"/>
        <w:ind w:left="203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i/>
        </w:rPr>
        <w:t> </w:t>
      </w:r>
      <w:r>
        <w:rPr>
          <w:rFonts w:ascii="Arial" w:hAnsi="Arial" w:cs="Arial" w:eastAsia="Arial"/>
          <w:sz w:val="39"/>
          <w:szCs w:val="39"/>
          <w:spacing w:val="0"/>
          <w:w w:val="100"/>
          <w:i/>
        </w:rPr>
        <w:t>r.</w:t>
      </w:r>
      <w:r>
        <w:rPr>
          <w:rFonts w:ascii="Arial" w:hAnsi="Arial" w:cs="Arial" w:eastAsia="Arial"/>
          <w:sz w:val="39"/>
          <w:szCs w:val="39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147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0"/>
          <w:cols w:num="2" w:equalWidth="0">
            <w:col w:w="237" w:space="4122"/>
            <w:col w:w="6821"/>
          </w:cols>
        </w:sectPr>
      </w:pPr>
      <w:rPr/>
    </w:p>
    <w:p>
      <w:pPr>
        <w:spacing w:before="79" w:after="0" w:line="240" w:lineRule="auto"/>
        <w:ind w:left="107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6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Shells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74" w:lineRule="exact"/>
        <w:ind w:left="1085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071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3.021126pt;margin-top:-4.207946pt;width:465.464788pt;height:.1pt;mso-position-horizontal-relative:page;mso-position-vertical-relative:paragraph;z-index:-5074" coordorigin="1860,-84" coordsize="9309,2">
            <v:shape style="position:absolute;left:1860;top:-84;width:9309;height:2" coordorigin="1860,-84" coordsize="9309,0" path="m1860,-84l11170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071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3.021126pt;margin-top:-4.207988pt;width:465.464788pt;height:.1pt;mso-position-horizontal-relative:page;mso-position-vertical-relative:paragraph;z-index:-5073" coordorigin="1860,-84" coordsize="9309,2">
            <v:shape style="position:absolute;left:1860;top:-84;width:9309;height:2" coordorigin="1860,-84" coordsize="9309,0" path="m1860,-84l11170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56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3.119995pt;margin-top:16.750164pt;width:36.0pt;height:164.160004pt;mso-position-horizontal-relative:page;mso-position-vertical-relative:paragraph;z-index:-5076" type="#_x0000_t75">
            <v:imagedata r:id="rId7" o:title=""/>
          </v:shape>
        </w:pict>
      </w:r>
      <w:r>
        <w:rPr/>
        <w:pict>
          <v:group style="position:absolute;margin-left:92.661972pt;margin-top:-4.207968pt;width:465.464789pt;height:.1pt;mso-position-horizontal-relative:page;mso-position-vertical-relative:paragraph;z-index:-5072" coordorigin="1853,-84" coordsize="9309,2">
            <v:shape style="position:absolute;left:1853;top:-84;width:9309;height:2" coordorigin="1853,-84" coordsize="9309,0" path="m1853,-84l11163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2.661972pt;margin-top:-15.330953pt;width:465.464789pt;height:.1pt;mso-position-horizontal-relative:page;mso-position-vertical-relative:paragraph;z-index:-5071" coordorigin="1853,-307" coordsize="9309,2">
            <v:shape style="position:absolute;left:1853;top:-307;width:9309;height:2" coordorigin="1853,-307" coordsize="9309,0" path="m1853,-307l11163,-307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Shells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1071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2.661972pt;margin-top:-11.911636pt;width:465.464789pt;height:.1pt;mso-position-horizontal-relative:page;mso-position-vertical-relative:paragraph;z-index:-5070" coordorigin="1853,-238" coordsize="9309,2">
            <v:shape style="position:absolute;left:1853;top:-238;width:9309;height:2" coordorigin="1853,-238" coordsize="9309,0" path="m1853,-238l11163,-23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2·------------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2.661972pt;margin-top:-5.548922pt;width:465.464789pt;height:.1pt;mso-position-horizontal-relative:page;mso-position-vertical-relative:paragraph;z-index:-5069" coordorigin="1853,-111" coordsize="9309,2">
            <v:shape style="position:absolute;left:1853;top:-111;width:9309;height:2" coordorigin="1853,-111" coordsize="9309,0" path="m1853,-111l11163,-11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2.648674pt;margin-top:12.425531pt;width:466.084529pt;height:.1pt;mso-position-horizontal-relative:page;mso-position-vertical-relative:paragraph;z-index:-5063" coordorigin="1853,249" coordsize="9322,2">
            <v:shape style="position:absolute;left:1853;top:249;width:9322;height:2" coordorigin="1853,249" coordsize="9322,0" path="m1853,249l11175,249e" filled="f" stroked="t" strokeweight="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8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2.302818pt;margin-top:-12.271137pt;width:465.464789pt;height:.1pt;mso-position-horizontal-relative:page;mso-position-vertical-relative:paragraph;z-index:-5068" coordorigin="1846,-245" coordsize="9309,2">
            <v:shape style="position:absolute;left:1846;top:-245;width:9309;height:2" coordorigin="1846,-245" coordsize="9309,0" path="m1846,-245l11155,-245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2.302818pt;margin-top:29.61175pt;width:465.464789pt;height:.1pt;mso-position-horizontal-relative:page;mso-position-vertical-relative:paragraph;z-index:-5067" coordorigin="1846,592" coordsize="9309,2">
            <v:shape style="position:absolute;left:1846;top:592;width:9309;height:2" coordorigin="1846,592" coordsize="9309,0" path="m1846,592l11155,592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4·--------------------------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4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2.302818pt;margin-top:29.791481pt;width:465.823944pt;height:.1pt;mso-position-horizontal-relative:page;mso-position-vertical-relative:paragraph;z-index:-5066" coordorigin="1846,596" coordsize="9316,2">
            <v:shape style="position:absolute;left:1846;top:596;width:9316;height:2" coordorigin="1846,596" coordsize="9316,0" path="m1846,596l11163,596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5·--------------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94" w:lineRule="auto"/>
        <w:ind w:left="1056" w:right="578" w:firstLine="-7"/>
        <w:jc w:val="left"/>
        <w:tabs>
          <w:tab w:pos="1066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78.880005pt;margin-top:-8.210625pt;width:10.08pt;height:272.160004pt;mso-position-horizontal-relative:page;mso-position-vertical-relative:paragraph;z-index:-5075" type="#_x0000_t75">
            <v:imagedata r:id="rId8" o:title=""/>
          </v:shape>
        </w:pict>
      </w:r>
      <w:r>
        <w:rPr/>
        <w:pict>
          <v:group style="position:absolute;margin-left:92.302818pt;margin-top:29.971254pt;width:465.464789pt;height:.1pt;mso-position-horizontal-relative:page;mso-position-vertical-relative:paragraph;z-index:-5065" coordorigin="1846,599" coordsize="9309,2">
            <v:shape style="position:absolute;left:1846;top:599;width:9309;height:2" coordorigin="1846,599" coordsize="9309,0" path="m1846,599l11155,599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1.943665pt;margin-top:71.854141pt;width:465.823944pt;height:.1pt;mso-position-horizontal-relative:page;mso-position-vertical-relative:paragraph;z-index:-5064" coordorigin="1839,1437" coordsize="9316,2">
            <v:shape style="position:absolute;left:1839;top:1437;width:9316;height:2" coordorigin="1839,1437" coordsize="9316,0" path="m1839,1437l11155,143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6·--------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51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51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Frie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Eggs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1056" w:right="-20"/>
        <w:jc w:val="left"/>
        <w:tabs>
          <w:tab w:pos="10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42" w:right="-20"/>
        <w:jc w:val="left"/>
        <w:tabs>
          <w:tab w:pos="105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Donenes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Frie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Eggs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3" w:after="0" w:line="240" w:lineRule="auto"/>
        <w:ind w:left="1049" w:right="-20"/>
        <w:jc w:val="left"/>
        <w:tabs>
          <w:tab w:pos="105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7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2" w:right="-20"/>
        <w:jc w:val="left"/>
        <w:tabs>
          <w:tab w:pos="105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09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2" w:right="-20"/>
        <w:jc w:val="left"/>
        <w:tabs>
          <w:tab w:pos="6360" w:val="left"/>
        </w:tabs>
        <w:rPr>
          <w:rFonts w:ascii="Courier New" w:hAnsi="Courier New" w:cs="Courier New" w:eastAsia="Courier New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5.774658pt;margin-top:11.489212pt;width:105.373966pt;height:7.0pt;mso-position-horizontal-relative:page;mso-position-vertical-relative:paragraph;z-index:-5062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(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CONTINUES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NEXT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PAGE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  <w:t>3·--------------------</w:t>
      </w:r>
      <w:r>
        <w:rPr>
          <w:rFonts w:ascii="Courier New" w:hAnsi="Courier New" w:cs="Courier New" w:eastAsia="Courier New"/>
          <w:sz w:val="30"/>
          <w:szCs w:val="30"/>
          <w:spacing w:val="-101"/>
          <w:w w:val="100"/>
        </w:rPr>
        <w:t> 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  <w:tab/>
      </w:r>
      <w:r>
        <w:rPr>
          <w:rFonts w:ascii="Courier New" w:hAnsi="Courier New" w:cs="Courier New" w:eastAsia="Courier New"/>
          <w:sz w:val="30"/>
          <w:szCs w:val="30"/>
          <w:spacing w:val="0"/>
          <w:w w:val="102"/>
        </w:rPr>
        <w:t>-----------------------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4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30"/>
        </w:rPr>
        <w:t>148</w:t>
      </w:r>
      <w:r>
        <w:rPr>
          <w:rFonts w:ascii="Times New Roman" w:hAnsi="Times New Roman" w:cs="Times New Roman" w:eastAsia="Times New Roman"/>
          <w:sz w:val="25"/>
          <w:szCs w:val="25"/>
          <w:spacing w:val="25"/>
          <w:w w:val="13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60"/>
          <w:i/>
        </w:rPr>
        <w:t>/is;.</w:t>
      </w:r>
      <w:r>
        <w:rPr>
          <w:rFonts w:ascii="Arial" w:hAnsi="Arial" w:cs="Arial" w:eastAsia="Arial"/>
          <w:sz w:val="25"/>
          <w:szCs w:val="25"/>
          <w:spacing w:val="0"/>
          <w:w w:val="60"/>
          <w:i/>
        </w:rPr>
        <w:t> </w:t>
      </w:r>
      <w:r>
        <w:rPr>
          <w:rFonts w:ascii="Arial" w:hAnsi="Arial" w:cs="Arial" w:eastAsia="Arial"/>
          <w:sz w:val="25"/>
          <w:szCs w:val="25"/>
          <w:spacing w:val="27"/>
          <w:w w:val="6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360" w:bottom="280" w:left="560" w:right="360"/>
        </w:sectPr>
      </w:pPr>
      <w:rPr/>
    </w:p>
    <w:p>
      <w:pPr>
        <w:spacing w:before="65" w:after="0" w:line="240" w:lineRule="auto"/>
        <w:ind w:left="79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4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13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14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48" w:lineRule="exact"/>
        <w:ind w:left="77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6.480003pt;margin-top:57.613625pt;width:465.48pt;height:.1pt;mso-position-horizontal-relative:page;mso-position-vertical-relative:paragraph;z-index:-5059" coordorigin="1930,1152" coordsize="9310,2">
            <v:shape style="position:absolute;left:1930;top:1152;width:9310;height:2" coordorigin="1930,1152" coordsize="9310,0" path="m1930,1152l11239,115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6.47998pt;margin-top:37.364376pt;width:462.852022pt;height:.1pt;mso-position-horizontal-relative:page;mso-position-vertical-relative:paragraph;z-index:-5043" coordorigin="1930,747" coordsize="9257,2">
            <v:shape style="position:absolute;left:1930;top:747;width:9257;height:2" coordorigin="1930,747" coordsize="9257,0" path="m1930,747l11187,747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-157"/>
          <w:w w:val="103"/>
          <w:position w:val="30"/>
        </w:rPr>
        <w:t>T</w:t>
      </w:r>
      <w:r>
        <w:rPr>
          <w:rFonts w:ascii="Arial" w:hAnsi="Arial" w:cs="Arial" w:eastAsia="Arial"/>
          <w:sz w:val="66"/>
          <w:szCs w:val="66"/>
          <w:spacing w:val="0"/>
          <w:w w:val="56"/>
          <w:position w:val="-2"/>
        </w:rPr>
        <w:t>,</w:t>
      </w:r>
      <w:r>
        <w:rPr>
          <w:rFonts w:ascii="Arial" w:hAnsi="Arial" w:cs="Arial" w:eastAsia="Arial"/>
          <w:sz w:val="66"/>
          <w:szCs w:val="66"/>
          <w:spacing w:val="-65"/>
          <w:w w:val="56"/>
          <w:position w:val="-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position w:val="30"/>
        </w:rPr>
        <w:t>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  <w:position w:val="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30"/>
        </w:rPr>
        <w:t>Omelet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9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  <w:position w:val="30"/>
        </w:rPr>
        <w:t>Descriptions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85" w:lineRule="exact"/>
        <w:ind w:left="772" w:right="-20"/>
        <w:jc w:val="left"/>
        <w:tabs>
          <w:tab w:pos="103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96.480003pt;margin-top:-3.317231pt;width:465.12pt;height:.1pt;mso-position-horizontal-relative:page;mso-position-vertical-relative:paragraph;z-index:-5058" coordorigin="1930,-66" coordsize="9302,2">
            <v:shape style="position:absolute;left:1930;top:-66;width:9302;height:2" coordorigin="1930,-66" coordsize="9302,0" path="m1930,-66l11232,-6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6.120003pt;margin-top:38.802769pt;width:465.12pt;height:.1pt;mso-position-horizontal-relative:page;mso-position-vertical-relative:paragraph;z-index:-5057" coordorigin="1922,776" coordsize="9302,2">
            <v:shape style="position:absolute;left:1922;top:776;width:9302;height:2" coordorigin="1922,776" coordsize="9302,0" path="m1922,776l11225,77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5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9"/>
          <w:w w:val="75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9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77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71.679993pt;margin-top:7.070301pt;width:31.68pt;height:164.160004pt;mso-position-horizontal-relative:page;mso-position-vertical-relative:paragraph;z-index:-5060" type="#_x0000_t75">
            <v:imagedata r:id="rId9" o:title=""/>
          </v:shape>
        </w:pict>
      </w:r>
      <w:r>
        <w:rPr/>
        <w:pict>
          <v:group style="position:absolute;margin-left:95.760002pt;margin-top:-14.349695pt;width:465.48pt;height:.1pt;mso-position-horizontal-relative:page;mso-position-vertical-relative:paragraph;z-index:-5056" coordorigin="1915,-287" coordsize="9310,2">
            <v:shape style="position:absolute;left:1915;top:-287;width:9310;height:2" coordorigin="1915,-287" coordsize="9310,0" path="m1915,-287l11225,-287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Safet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Tips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7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1·------------------------------------------------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0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400002pt;margin-top:-5.66978pt;width:465.48pt;height:.1pt;mso-position-horizontal-relative:page;mso-position-vertical-relative:paragraph;z-index:-5055" coordorigin="1908,-113" coordsize="9310,2">
            <v:shape style="position:absolute;left:1908;top:-113;width:9310;height:2" coordorigin="1908,-113" coordsize="9310,0" path="m1908,-113l11218,-113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5.040001pt;margin-top:-12.12718pt;width:465.48pt;height:.1pt;mso-position-horizontal-relative:page;mso-position-vertical-relative:paragraph;z-index:-5054" coordorigin="1901,-243" coordsize="9310,2">
            <v:shape style="position:absolute;left:1901;top:-243;width:9310;height:2" coordorigin="1901,-243" coordsize="9310,0" path="m1901,-243l11210,-243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3·----------------------------------------------------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3" w:right="-20"/>
        <w:jc w:val="left"/>
        <w:tabs>
          <w:tab w:pos="103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5.040001pt;margin-top:-5.433511pt;width:465.12pt;height:.1pt;mso-position-horizontal-relative:page;mso-position-vertical-relative:paragraph;z-index:-5053" coordorigin="1901,-109" coordsize="9302,2">
            <v:shape style="position:absolute;left:1901;top:-109;width:9302;height:2" coordorigin="1901,-109" coordsize="9302,0" path="m1901,-109l11203,-109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43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68pt;margin-top:-5.849766pt;width:465.48pt;height:.1pt;mso-position-horizontal-relative:page;mso-position-vertical-relative:paragraph;z-index:-5052" coordorigin="1894,-117" coordsize="9310,2">
            <v:shape style="position:absolute;left:1894;top:-117;width:9310;height:2" coordorigin="1894,-117" coordsize="9310,0" path="m1894,-117l11203,-11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36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68pt;margin-top:-4.409777pt;width:465.12pt;height:.1pt;mso-position-horizontal-relative:page;mso-position-vertical-relative:paragraph;z-index:-5051" coordorigin="1894,-88" coordsize="9302,2">
            <v:shape style="position:absolute;left:1894;top:-88;width:9302;height:2" coordorigin="1894,-88" coordsize="9302,0" path="m1894,-88l11196,-88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6"/>
          <w:position w:val="1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4"/>
          <w:w w:val="86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440" w:bottom="280" w:left="920" w:right="60"/>
        </w:sectPr>
      </w:pPr>
      <w:rPr/>
    </w:p>
    <w:p>
      <w:pPr>
        <w:spacing w:before="38" w:after="0" w:line="240" w:lineRule="auto"/>
        <w:ind w:left="174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94.32pt;margin-top:1.375538pt;width:465.48pt;height:.1pt;mso-position-horizontal-relative:page;mso-position-vertical-relative:paragraph;z-index:-5050" coordorigin="1886,28" coordsize="9310,2">
            <v:shape style="position:absolute;left:1886;top:28;width:9310;height:2" coordorigin="1886,28" coordsize="9310,0" path="m1886,28l11196,28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</w:rPr>
        <w:t>.,;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9" w:right="-5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24"/>
        </w:rPr>
        <w:t>l'l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10" w:lineRule="exact"/>
        <w:ind w:left="155" w:right="-13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-148"/>
          <w:w w:val="121"/>
          <w:position w:val="17"/>
        </w:rPr>
        <w:t>"</w:t>
      </w:r>
      <w:r>
        <w:rPr>
          <w:rFonts w:ascii="Times New Roman" w:hAnsi="Times New Roman" w:cs="Times New Roman" w:eastAsia="Times New Roman"/>
          <w:sz w:val="57"/>
          <w:szCs w:val="57"/>
          <w:spacing w:val="-128"/>
          <w:w w:val="53"/>
          <w:position w:val="-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6"/>
          <w:position w:val="2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21"/>
          <w:w w:val="107"/>
          <w:position w:val="21"/>
        </w:rPr>
        <w:t>r</w:t>
      </w:r>
      <w:r>
        <w:rPr>
          <w:rFonts w:ascii="Times New Roman" w:hAnsi="Times New Roman" w:cs="Times New Roman" w:eastAsia="Times New Roman"/>
          <w:sz w:val="57"/>
          <w:szCs w:val="57"/>
          <w:spacing w:val="-90"/>
          <w:w w:val="53"/>
          <w:position w:val="-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6"/>
          <w:position w:val="2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11" w:lineRule="exact"/>
        <w:ind w:left="196" w:right="-67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-101"/>
          <w:w w:val="100"/>
          <w:i/>
          <w:position w:val="1"/>
        </w:rPr>
        <w:t>e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3"/>
        </w:rPr>
        <w:t>"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Categorie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Dair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Product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3.959999pt;margin-top:29.81282pt;width:465.48pt;height:.1pt;mso-position-horizontal-relative:page;mso-position-vertical-relative:paragraph;z-index:-5049" coordorigin="1879,596" coordsize="9310,2">
            <v:shape style="position:absolute;left:1879;top:596;width:9310;height:2" coordorigin="1879,596" coordsize="9310,0" path="m1879,596l11189,59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67"/>
        </w:rPr>
        <w:t>1·--------------------------------------------------------------------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right="-20"/>
        <w:jc w:val="left"/>
        <w:tabs>
          <w:tab w:pos="9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3.959999pt;margin-top:-6.209761pt;width:465.12pt;height:.1pt;mso-position-horizontal-relative:page;mso-position-vertical-relative:paragraph;z-index:-5048" coordorigin="1879,-124" coordsize="9302,2">
            <v:shape style="position:absolute;left:1879;top:-124;width:9302;height:2" coordorigin="1879,-124" coordsize="9302,0" path="m1879,-124l11182,-12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20" w:right="60"/>
          <w:cols w:num="2" w:equalWidth="0">
            <w:col w:w="314" w:space="408"/>
            <w:col w:w="10558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67" w:after="0" w:line="240" w:lineRule="auto"/>
        <w:ind w:left="167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51.840027pt;margin-top:17.967108pt;width:10.08pt;height:135.360001pt;mso-position-horizontal-relative:page;mso-position-vertical-relative:paragraph;z-index:-5061" type="#_x0000_t75">
            <v:imagedata r:id="rId10" o:title=""/>
          </v:shape>
        </w:pict>
      </w:r>
      <w:r>
        <w:rPr/>
        <w:pict>
          <v:group style="position:absolute;margin-left:93.599998pt;margin-top:11.307106pt;width:465.48pt;height:.1pt;mso-position-horizontal-relative:page;mso-position-vertical-relative:paragraph;z-index:-5047" coordorigin="1872,226" coordsize="9310,2">
            <v:shape style="position:absolute;left:1872;top:226;width:9310;height:2" coordorigin="1872,226" coordsize="9310,0" path="m1872,226l11182,226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8"/>
        </w:rPr>
        <w:t>Jl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943"/>
        <w:jc w:val="center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3.599998pt;margin-top:-6.029761pt;width:465.12pt;height:.1pt;mso-position-horizontal-relative:page;mso-position-vertical-relative:paragraph;z-index:-5046" coordorigin="1872,-121" coordsize="9302,2">
            <v:shape style="position:absolute;left:1872;top:-121;width:9302;height:2" coordorigin="1872,-121" coordsize="9302,0" path="m1872,-121l11174,-121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3.599998pt;margin-top:36.09024pt;width:465.12pt;height:.1pt;mso-position-horizontal-relative:page;mso-position-vertical-relative:paragraph;z-index:-5045" coordorigin="1872,722" coordsize="9302,2">
            <v:shape style="position:absolute;left:1872;top:722;width:9302;height:2" coordorigin="1872,722" coordsize="9302,0" path="m1872,722l11174,72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06" w:right="468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3.239998pt;margin-top:-8.658051pt;width:465.12pt;height:.1pt;mso-position-horizontal-relative:page;mso-position-vertical-relative:paragraph;z-index:-5044" coordorigin="1865,-173" coordsize="9302,2">
            <v:shape style="position:absolute;left:1865;top:-173;width:9302;height:2" coordorigin="1865,-173" coordsize="9302,0" path="m1865,-173l11167,-173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9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87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8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2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52"/>
        </w:rPr>
        <w:t>/11.</w:t>
      </w:r>
      <w:r>
        <w:rPr>
          <w:rFonts w:ascii="Arial" w:hAnsi="Arial" w:cs="Arial" w:eastAsia="Arial"/>
          <w:sz w:val="22"/>
          <w:szCs w:val="22"/>
          <w:spacing w:val="0"/>
          <w:w w:val="52"/>
        </w:rPr>
        <w:t>  </w:t>
      </w:r>
      <w:r>
        <w:rPr>
          <w:rFonts w:ascii="Arial" w:hAnsi="Arial" w:cs="Arial" w:eastAsia="Arial"/>
          <w:sz w:val="22"/>
          <w:szCs w:val="22"/>
          <w:spacing w:val="17"/>
          <w:w w:val="5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7"/>
        </w:rPr>
        <w:t>149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20" w:right="60"/>
        </w:sectPr>
      </w:pPr>
      <w:rPr/>
    </w:p>
    <w:p>
      <w:pPr>
        <w:spacing w:before="83" w:after="0" w:line="240" w:lineRule="auto"/>
        <w:ind w:left="1078" w:right="727"/>
        <w:jc w:val="center"/>
        <w:tabs>
          <w:tab w:pos="73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16.640015pt;margin-top:26.805914pt;width:404.640012pt;height:397.44pt;mso-position-horizontal-relative:page;mso-position-vertical-relative:paragraph;z-index:-5042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08"/>
        </w:rPr>
        <w:t>----------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.880001pt;height:162.72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left="2589" w:right="2133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  <w:position w:val="-1"/>
        </w:rPr>
        <w:t>9.1.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500" w:bottom="280" w:left="500" w:right="360"/>
        </w:sectPr>
      </w:pPr>
      <w:rPr/>
    </w:p>
    <w:p>
      <w:pPr>
        <w:spacing w:before="33" w:after="0" w:line="240" w:lineRule="auto"/>
        <w:ind w:left="111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3" w:after="0" w:line="240" w:lineRule="auto"/>
        <w:ind w:left="1336" w:right="-20"/>
        <w:jc w:val="left"/>
        <w:tabs>
          <w:tab w:pos="47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omelet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350" w:right="-20"/>
        <w:jc w:val="left"/>
        <w:tabs>
          <w:tab w:pos="45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Sunny-side-u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3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Puffe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ceramic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350" w:right="-76"/>
        <w:jc w:val="left"/>
        <w:tabs>
          <w:tab w:pos="2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-cooke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9" w:lineRule="auto"/>
        <w:ind w:left="1595" w:right="196" w:firstLine="-324"/>
        <w:jc w:val="left"/>
        <w:tabs>
          <w:tab w:pos="3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82"/>
          <w:b/>
          <w:bCs/>
        </w:rPr>
        <w:t>11</w:t>
      </w:r>
      <w:r>
        <w:rPr>
          <w:rFonts w:ascii="Arial" w:hAnsi="Arial" w:cs="Arial" w:eastAsia="Arial"/>
          <w:sz w:val="21"/>
          <w:szCs w:val="21"/>
          <w:spacing w:val="0"/>
          <w:w w:val="82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39"/>
          <w:w w:val="8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126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powdere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9" w:lineRule="auto"/>
        <w:ind w:left="1602" w:right="420" w:firstLine="-346"/>
        <w:jc w:val="left"/>
        <w:tabs>
          <w:tab w:pos="28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evenl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distribute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emulsif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6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casin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0.639999pt;margin-top:-2.004061pt;width:208.44pt;height:.1pt;mso-position-horizontal-relative:page;mso-position-vertical-relative:paragraph;z-index:-5040" coordorigin="1613,-40" coordsize="4169,2">
            <v:shape style="position:absolute;left:1613;top:-40;width:4169;height:2" coordorigin="1613,-40" coordsize="4169,0" path="m1613,-40l5782,-4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47.600006pt;margin-top:12.755939pt;width:90pt;height:.1pt;mso-position-horizontal-relative:page;mso-position-vertical-relative:paragraph;z-index:-5039" coordorigin="2952,255" coordsize="1800,2">
            <v:shape style="position:absolute;left:2952;top:255;width:1800;height:2" coordorigin="2952,255" coordsize="1800,0" path="m2952,255l4752,255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150</w:t>
      </w:r>
      <w:r>
        <w:rPr>
          <w:rFonts w:ascii="Times New Roman" w:hAnsi="Times New Roman" w:cs="Times New Roman" w:eastAsia="Times New Roman"/>
          <w:sz w:val="25"/>
          <w:szCs w:val="25"/>
          <w:spacing w:val="5"/>
          <w:w w:val="124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00"/>
          <w:i/>
        </w:rPr>
        <w:t>r.</w:t>
      </w:r>
      <w:r>
        <w:rPr>
          <w:rFonts w:ascii="Arial" w:hAnsi="Arial" w:cs="Arial" w:eastAsia="Arial"/>
          <w:sz w:val="41"/>
          <w:szCs w:val="4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103"/>
          <w:b/>
          <w:bCs/>
        </w:rPr>
        <w:t>Down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7" w:after="0" w:line="269" w:lineRule="auto"/>
        <w:ind w:left="468" w:right="742" w:firstLine="-230"/>
        <w:jc w:val="left"/>
        <w:tabs>
          <w:tab w:pos="1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8.880005pt;margin-top:-8.466884pt;width:10.08pt;height:272.160004pt;mso-position-horizontal-relative:page;mso-position-vertical-relative:paragraph;z-index:-5041" type="#_x0000_t75">
            <v:imagedata r:id="rId13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warm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thickene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white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warm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runny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yolks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2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open-face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omelet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46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cookin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2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white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protei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9" w:lineRule="auto"/>
        <w:ind w:left="468" w:right="792" w:firstLine="-252"/>
        <w:jc w:val="left"/>
        <w:tabs>
          <w:tab w:pos="3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kill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pathogens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2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butte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cookin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46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temperatures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461" w:right="872" w:firstLine="-230"/>
        <w:jc w:val="left"/>
        <w:tabs>
          <w:tab w:pos="9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7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7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72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7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cooke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shell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yolks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thicken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emulsifie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largest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poure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crust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00" w:right="360"/>
          <w:cols w:num="2" w:equalWidth="0">
            <w:col w:w="5519" w:space="505"/>
            <w:col w:w="5376"/>
          </w:cols>
        </w:sectPr>
      </w:pPr>
      <w:rPr/>
    </w:p>
    <w:p>
      <w:pPr>
        <w:spacing w:before="80" w:after="0" w:line="240" w:lineRule="auto"/>
        <w:ind w:left="76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2pt;margin-top:27.177185pt;width:478.584507pt;height:70.559998pt;mso-position-horizontal-relative:page;mso-position-vertical-relative:paragraph;z-index:-5038" coordorigin="1440,544" coordsize="9572,1411">
            <v:shape style="position:absolute;left:1440;top:544;width:2131;height:1411" type="#_x0000_t75">
              <v:imagedata r:id="rId14" o:title=""/>
            </v:shape>
            <v:group style="position:absolute;left:3484;top:1531;width:7521;height:2" coordorigin="3484,1531" coordsize="7521,2">
              <v:shape style="position:absolute;left:3484;top:1531;width:7521;height:2" coordorigin="3484,1531" coordsize="7521,0" path="m3484,1531l11005,1531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9.549286pt;margin-top:12.72421pt;width:126.78169pt;height:.1pt;mso-position-horizontal-relative:page;mso-position-vertical-relative:paragraph;z-index:-5035" coordorigin="8591,254" coordsize="2536,2">
            <v:shape style="position:absolute;left:8591;top:254;width:2536;height:2" coordorigin="8591,254" coordsize="2536,0" path="m8591,254l11127,25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6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7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82" w:lineRule="exact"/>
        <w:ind w:left="2928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44"/>
          <w:szCs w:val="44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Foods</w:t>
      </w:r>
      <w:r>
        <w:rPr>
          <w:rFonts w:ascii="Times New Roman" w:hAnsi="Times New Roman" w:cs="Times New Roman" w:eastAsia="Times New Roman"/>
          <w:sz w:val="44"/>
          <w:szCs w:val="44"/>
          <w:spacing w:val="40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&amp;</w:t>
      </w:r>
      <w:r>
        <w:rPr>
          <w:rFonts w:ascii="Arial" w:hAnsi="Arial" w:cs="Arial" w:eastAsia="Arial"/>
          <w:sz w:val="44"/>
          <w:szCs w:val="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2"/>
        </w:rPr>
        <w:t>Drinks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4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Foods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6" w:after="0" w:line="240" w:lineRule="auto"/>
        <w:ind w:left="758" w:right="-20"/>
        <w:jc w:val="left"/>
        <w:tabs>
          <w:tab w:pos="10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85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4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3.119995pt;margin-top:19.631622pt;width:30.24pt;height:164.160004pt;mso-position-horizontal-relative:page;mso-position-vertical-relative:paragraph;z-index:-5036" type="#_x0000_t75">
            <v:imagedata r:id="rId15" o:title=""/>
          </v:shape>
        </w:pict>
      </w:r>
      <w:r>
        <w:rPr/>
        <w:pict>
          <v:group style="position:absolute;margin-left:97.69014pt;margin-top:-6.00799pt;width:464.028169pt;height:.1pt;mso-position-horizontal-relative:page;mso-position-vertical-relative:paragraph;z-index:-5034" coordorigin="1954,-120" coordsize="9281,2">
            <v:shape style="position:absolute;left:1954;top:-120;width:9281;height:2" coordorigin="1954,-120" coordsize="9281,0" path="m1954,-120l11234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7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330986pt;margin-top:-6.007971pt;width:464.028169pt;height:.1pt;mso-position-horizontal-relative:page;mso-position-vertical-relative:paragraph;z-index:-5033" coordorigin="1947,-120" coordsize="9281,2">
            <v:shape style="position:absolute;left:1947;top:-120;width:9281;height:2" coordorigin="1947,-120" coordsize="9281,0" path="m1947,-120l11227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971832pt;margin-top:-6.007982pt;width:464.028169pt;height:.1pt;mso-position-horizontal-relative:page;mso-position-vertical-relative:paragraph;z-index:-5032" coordorigin="1939,-120" coordsize="9281,2">
            <v:shape style="position:absolute;left:1939;top:-120;width:9281;height:2" coordorigin="1939,-120" coordsize="9281,0" path="m1939,-120l11220,-12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6.612679pt;margin-top:36.054661pt;width:464.028169pt;height:.1pt;mso-position-horizontal-relative:page;mso-position-vertical-relative:paragraph;z-index:-5031" coordorigin="1932,721" coordsize="9281,2">
            <v:shape style="position:absolute;left:1932;top:721;width:9281;height:2" coordorigin="1932,721" coordsize="9281,0" path="m1932,721l11213,72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Breads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37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15" w:right="-20"/>
        <w:jc w:val="left"/>
        <w:tabs>
          <w:tab w:pos="102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8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8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2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08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8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2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9" w:lineRule="auto"/>
        <w:ind w:left="708" w:right="854" w:firstLine="-7"/>
        <w:jc w:val="left"/>
        <w:tabs>
          <w:tab w:pos="1026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4.719971pt;margin-top:-2.116084pt;width:10.08pt;height:146.880005pt;mso-position-horizontal-relative:page;mso-position-vertical-relative:paragraph;z-index:-5037" type="#_x0000_t75">
            <v:imagedata r:id="rId16" o:title=""/>
          </v:shape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6·----------------------------------------------------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4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4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94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7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3"/>
          <w:w w:val="8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Breakfast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Potatoes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08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5.176056pt;margin-top:39.930443pt;width:464.028169pt;height:.1pt;mso-position-horizontal-relative:page;mso-position-vertical-relative:paragraph;z-index:-5030" coordorigin="1904,799" coordsize="9281,2">
            <v:shape style="position:absolute;left:1904;top:799;width:9281;height:2" coordorigin="1904,799" coordsize="9281,0" path="m1904,799l11184,79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2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3" w:right="-20"/>
        <w:jc w:val="left"/>
        <w:tabs>
          <w:tab w:pos="680" w:val="left"/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176056pt;margin-top:-2.304196pt;width:464.028169pt;height:.1pt;mso-position-horizontal-relative:page;mso-position-vertical-relative:paragraph;z-index:-5029" coordorigin="1904,-46" coordsize="9281,2">
            <v:shape style="position:absolute;left:1904;top:-46;width:9281;height:2" coordorigin="1904,-46" coordsize="9281,0" path="m1904,-46l11184,-46e" filled="f" stroked="t" strokeweight=".71831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105652pt;margin-top:-1.96216pt;width:4.635995pt;height:6.5pt;mso-position-horizontal-relative:page;mso-position-vertical-relative:paragraph;z-index:-5026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6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w w:val="53"/>
        </w:rPr>
        <w:t>:.=</w:t>
      </w:r>
      <w:r>
        <w:rPr>
          <w:rFonts w:ascii="Arial" w:hAnsi="Arial" w:cs="Arial" w:eastAsia="Arial"/>
          <w:sz w:val="20"/>
          <w:szCs w:val="20"/>
          <w:w w:val="100"/>
        </w:rPr>
        <w:tab/>
      </w:r>
      <w:r>
        <w:rPr>
          <w:rFonts w:ascii="Arial" w:hAnsi="Arial" w:cs="Arial" w:eastAsia="Arial"/>
          <w:sz w:val="20"/>
          <w:szCs w:val="20"/>
          <w:w w:val="100"/>
        </w:rPr>
      </w:r>
      <w:r>
        <w:rPr>
          <w:rFonts w:ascii="Courier New" w:hAnsi="Courier New" w:cs="Courier New" w:eastAsia="Courier New"/>
          <w:sz w:val="24"/>
          <w:szCs w:val="24"/>
          <w:w w:val="81"/>
          <w:position w:val="-1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-1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-1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1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1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1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9" w:lineRule="exact"/>
        <w:ind w:left="162" w:right="-20"/>
        <w:jc w:val="left"/>
        <w:tabs>
          <w:tab w:pos="900" w:val="left"/>
          <w:tab w:pos="1018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-92"/>
          <w:w w:val="81"/>
          <w:position w:val="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4"/>
          <w:w w:val="120"/>
          <w:position w:val="-5"/>
        </w:rPr>
        <w:t>0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1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99"/>
          <w:position w:val="1"/>
        </w:rPr>
      </w:r>
      <w:r>
        <w:rPr>
          <w:rFonts w:ascii="Arial" w:hAnsi="Arial" w:cs="Arial" w:eastAsia="Arial"/>
          <w:sz w:val="27"/>
          <w:szCs w:val="27"/>
          <w:spacing w:val="0"/>
          <w:w w:val="99"/>
          <w:u w:val="single" w:color="000000"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1"/>
        </w:rPr>
        <w:tab/>
      </w:r>
      <w:r>
        <w:rPr>
          <w:rFonts w:ascii="Arial" w:hAnsi="Arial" w:cs="Arial" w:eastAsia="Arial"/>
          <w:sz w:val="27"/>
          <w:szCs w:val="27"/>
          <w:spacing w:val="0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136" w:lineRule="exact"/>
        <w:ind w:left="12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position w:val="-3"/>
        </w:rPr>
        <w:t>-"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163" w:lineRule="exact"/>
        <w:ind w:left="15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85" w:lineRule="exact"/>
        <w:ind w:left="15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309875pt;margin-top:1.566805pt;width:3.506387pt;height:13.5pt;mso-position-horizontal-relative:page;mso-position-vertical-relative:paragraph;z-index:-5027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2"/>
                      <w:w w:val="100"/>
                    </w:rPr>
                    <w:t>'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67"/>
                      <w:w w:val="100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15" w:after="0" w:line="127" w:lineRule="exact"/>
        <w:ind w:left="15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94.457748pt;margin-top:1.78521pt;width:464.028169pt;height:.1pt;mso-position-horizontal-relative:page;mso-position-vertical-relative:paragraph;z-index:-5028" coordorigin="1889,36" coordsize="9281,2">
            <v:shape style="position:absolute;left:1889;top:36;width:9281;height:2" coordorigin="1889,36" coordsize="9281,0" path="m1889,36l11170,36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-4"/>
          <w:w w:val="77"/>
          <w:position w:val="-2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7"/>
          <w:position w:val="-2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85" w:lineRule="exact"/>
        <w:ind w:left="15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71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62" w:lineRule="exact"/>
        <w:ind w:left="155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6"/>
          <w:position w:val="-2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153" w:lineRule="exact"/>
        <w:ind w:left="119"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309875pt;margin-top:3.644083pt;width:5.115370pt;height:6.5pt;mso-position-horizontal-relative:page;mso-position-vertical-relative:paragraph;z-index:-5025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9"/>
                    </w:rPr>
                    <w:t>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spacing w:val="0"/>
          <w:w w:val="136"/>
          <w:position w:val="3"/>
        </w:rPr>
        <w:t>'U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7" w:after="0" w:line="159" w:lineRule="exact"/>
        <w:ind w:left="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6"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9" w:lineRule="exact"/>
        <w:ind w:left="148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65" w:after="0" w:line="134" w:lineRule="exact"/>
        <w:ind w:left="14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77"/>
          <w:position w:val="-1"/>
        </w:rPr>
        <w:t>ro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49" w:lineRule="exact"/>
        <w:ind w:left="1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53"/>
          <w:i/>
          <w:position w:val="-3"/>
        </w:rPr>
        <w:t>&amp;: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16" w:lineRule="exact"/>
        <w:ind w:left="119" w:right="-20"/>
        <w:jc w:val="left"/>
        <w:tabs>
          <w:tab w:pos="6460" w:val="left"/>
          <w:tab w:pos="978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4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17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i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  <w:position w:val="2"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2"/>
        </w:rPr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6"/>
          <w:position w:val="1"/>
        </w:rPr>
        <w:t>151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00" w:bottom="280" w:left="980" w:right="60"/>
        </w:sectPr>
      </w:pPr>
      <w:rPr/>
    </w:p>
    <w:p>
      <w:pPr>
        <w:spacing w:before="78" w:after="0" w:line="240" w:lineRule="auto"/>
        <w:ind w:left="109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Stud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1"/>
          <w:szCs w:val="21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9.2</w:t>
      </w:r>
      <w:r>
        <w:rPr>
          <w:rFonts w:ascii="Arial" w:hAnsi="Arial" w:cs="Arial" w:eastAsia="Arial"/>
          <w:sz w:val="21"/>
          <w:szCs w:val="21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6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15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16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1.080002pt;margin-top:29.812807pt;width:466.56pt;height:.1pt;mso-position-horizontal-relative:page;mso-position-vertical-relative:paragraph;z-index:-5022" coordorigin="1822,596" coordsize="9331,2">
            <v:shape style="position:absolute;left:1822;top:596;width:9331;height:2" coordorigin="1822,596" coordsize="9331,0" path="m1822,596l11153,59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3·------------------------------------------------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4" w:lineRule="exact"/>
        <w:ind w:left="1084" w:right="-20"/>
        <w:jc w:val="left"/>
        <w:tabs>
          <w:tab w:pos="106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1.080002pt;margin-top:-11.733523pt;width:466.56pt;height:.1pt;mso-position-horizontal-relative:page;mso-position-vertical-relative:paragraph;z-index:-5021" coordorigin="1822,-235" coordsize="9331,2">
            <v:shape style="position:absolute;left:1822;top:-235;width:9331;height:2" coordorigin="1822,-235" coordsize="9331,0" path="m1822,-235l11153,-235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1.080002pt;margin-top:36.326477pt;width:466.56pt;height:.1pt;mso-position-horizontal-relative:page;mso-position-vertical-relative:paragraph;z-index:-5020" coordorigin="1822,727" coordsize="9331,2">
            <v:shape style="position:absolute;left:1822;top:727;width:9331;height:2" coordorigin="1822,727" coordsize="9331,0" path="m1822,727l11153,72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83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83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220" w:lineRule="exact"/>
        <w:ind w:left="1091" w:right="-20"/>
        <w:jc w:val="left"/>
        <w:tabs>
          <w:tab w:pos="1068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pict>
          <v:group style="position:absolute;margin-left:91.080002pt;margin-top:-5.694822pt;width:466.56pt;height:.1pt;mso-position-horizontal-relative:page;mso-position-vertical-relative:paragraph;z-index:-5019" coordorigin="1822,-114" coordsize="9331,2">
            <v:shape style="position:absolute;left:1822;top:-114;width:9331;height:2" coordorigin="1822,-114" coordsize="9331,0" path="m1822,-114l11153,-114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1.080002pt;margin-top:36.425179pt;width:466.56pt;height:.1pt;mso-position-horizontal-relative:page;mso-position-vertical-relative:paragraph;z-index:-5018" coordorigin="1822,729" coordsize="9331,2">
            <v:shape style="position:absolute;left:1822;top:729;width:9331;height:2" coordorigin="1822,729" coordsize="9331,0" path="m1822,729l11153,729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0"/>
          <w:szCs w:val="20"/>
          <w:w w:val="96"/>
          <w:position w:val="1"/>
        </w:rPr>
        <w:t>$</w:t>
      </w:r>
      <w:r>
        <w:rPr>
          <w:rFonts w:ascii="Courier New" w:hAnsi="Courier New" w:cs="Courier New" w:eastAsia="Courier New"/>
          <w:sz w:val="20"/>
          <w:szCs w:val="20"/>
          <w:spacing w:val="23"/>
          <w:w w:val="96"/>
          <w:position w:val="1"/>
        </w:rPr>
        <w:t>.</w:t>
      </w:r>
      <w:r>
        <w:rPr>
          <w:rFonts w:ascii="Courier New" w:hAnsi="Courier New" w:cs="Courier New" w:eastAsia="Courier New"/>
          <w:sz w:val="20"/>
          <w:szCs w:val="20"/>
          <w:spacing w:val="23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40" w:lineRule="auto"/>
        <w:ind w:left="1091" w:right="-20"/>
        <w:jc w:val="left"/>
        <w:tabs>
          <w:tab w:pos="106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30.23999pt;margin-top:-25.980457pt;width:37.439999pt;height:162.720001pt;mso-position-horizontal-relative:page;mso-position-vertical-relative:paragraph;z-index:-5024" type="#_x0000_t75">
            <v:imagedata r:id="rId17" o:title=""/>
          </v:shape>
        </w:pict>
      </w:r>
      <w:r>
        <w:rPr/>
        <w:pict>
          <v:group style="position:absolute;margin-left:91.440002pt;margin-top:-7.800461pt;width:466.2pt;height:.1pt;mso-position-horizontal-relative:page;mso-position-vertical-relative:paragraph;z-index:-5017" coordorigin="1829,-156" coordsize="9324,2">
            <v:shape style="position:absolute;left:1829;top:-156;width:9324;height:2" coordorigin="1829,-156" coordsize="9324,0" path="m1829,-156l11153,-15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1.080002pt;margin-top:34.319538pt;width:466.56pt;height:.1pt;mso-position-horizontal-relative:page;mso-position-vertical-relative:paragraph;z-index:-5016" coordorigin="1822,686" coordsize="9331,2">
            <v:shape style="position:absolute;left:1822;top:686;width:9331;height:2" coordorigin="1822,686" coordsize="9331,0" path="m1822,686l11153,686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w w:val="117"/>
          <w:b/>
          <w:bCs/>
        </w:rPr>
        <w:t>6.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91.080002pt;margin-top:-17.724150pt;width:466.56pt;height:.1pt;mso-position-horizontal-relative:page;mso-position-vertical-relative:paragraph;z-index:-5015" coordorigin="1822,-354" coordsize="9331,2">
            <v:shape style="position:absolute;left:1822;top:-354;width:9331;height:2" coordorigin="1822,-354" coordsize="9331,0" path="m1822,-354l11153,-354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Breakfast</w:t>
      </w:r>
      <w:r>
        <w:rPr>
          <w:rFonts w:ascii="Arial" w:hAnsi="Arial" w:cs="Arial" w:eastAsia="Arial"/>
          <w:sz w:val="24"/>
          <w:szCs w:val="24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2"/>
          <w:b/>
          <w:bCs/>
        </w:rPr>
        <w:t>Beverages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06" w:right="-20"/>
        <w:jc w:val="left"/>
        <w:tabs>
          <w:tab w:pos="106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07"/>
          <w:b/>
          <w:bCs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091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1.080002pt;margin-top:-5.849766pt;width:466.56pt;height:.1pt;mso-position-horizontal-relative:page;mso-position-vertical-relative:paragraph;z-index:-5014" coordorigin="1822,-117" coordsize="9331,2">
            <v:shape style="position:absolute;left:1822;top:-117;width:9331;height:2" coordorigin="1822,-117" coordsize="9331,0" path="m1822,-117l11153,-11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098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1.080002pt;margin-top:-4.229761pt;width:466.56pt;height:.1pt;mso-position-horizontal-relative:page;mso-position-vertical-relative:paragraph;z-index:-5013" coordorigin="1822,-85" coordsize="9331,2">
            <v:shape style="position:absolute;left:1822;top:-85;width:9331;height:2" coordorigin="1822,-85" coordsize="9331,0" path="m1822,-85l11153,-8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53" w:right="628"/>
        <w:jc w:val="center"/>
        <w:tabs>
          <w:tab w:pos="10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7.440002pt;margin-top:21.87023pt;width:10.08pt;height:272.160004pt;mso-position-horizontal-relative:page;mso-position-vertical-relative:paragraph;z-index:-5023" type="#_x0000_t75">
            <v:imagedata r:id="rId18" o:title=""/>
          </v:shape>
        </w:pict>
      </w:r>
      <w:r>
        <w:rPr/>
        <w:pict>
          <v:group style="position:absolute;margin-left:91.440002pt;margin-top:-3.869771pt;width:466.2pt;height:.1pt;mso-position-horizontal-relative:page;mso-position-vertical-relative:paragraph;z-index:-5012" coordorigin="1829,-77" coordsize="9324,2">
            <v:shape style="position:absolute;left:1829;top:-77;width:9324;height:2" coordorigin="1829,-77" coordsize="9324,0" path="m1829,-77l11153,-7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83" w:right="439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1.080002pt;margin-top:-12.154087pt;width:466.56pt;height:.1pt;mso-position-horizontal-relative:page;mso-position-vertical-relative:paragraph;z-index:-5011" coordorigin="1822,-243" coordsize="9331,2">
            <v:shape style="position:absolute;left:1822;top:-243;width:9331;height:2" coordorigin="1822,-243" coordsize="9331,0" path="m1822,-243l11153,-243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152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22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2"/>
          <w:i/>
        </w:rPr>
        <w:t>/11.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52"/>
          <w:i/>
        </w:rPr>
        <w:t>  </w:t>
      </w:r>
      <w:r>
        <w:rPr>
          <w:rFonts w:ascii="Times New Roman" w:hAnsi="Times New Roman" w:cs="Times New Roman" w:eastAsia="Times New Roman"/>
          <w:sz w:val="29"/>
          <w:szCs w:val="29"/>
          <w:spacing w:val="5"/>
          <w:w w:val="5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60" w:bottom="280" w:left="500" w:right="380"/>
        </w:sectPr>
      </w:pPr>
      <w:rPr/>
    </w:p>
    <w:p>
      <w:pPr>
        <w:spacing w:before="73" w:after="0" w:line="240" w:lineRule="auto"/>
        <w:ind w:left="734" w:right="947"/>
        <w:jc w:val="center"/>
        <w:tabs>
          <w:tab w:pos="6940" w:val="left"/>
          <w:tab w:pos="101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94"/>
        </w:rPr>
        <w:t>Name</w:t>
      </w:r>
      <w:r>
        <w:rPr>
          <w:rFonts w:ascii="Times New Roman" w:hAnsi="Times New Roman" w:cs="Times New Roman" w:eastAsia="Times New Roman"/>
          <w:sz w:val="22"/>
          <w:szCs w:val="2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7.440002pt;margin-top:165.599976pt;width:25.919999pt;height:164.16pt;mso-position-horizontal-relative:page;mso-position-vertical-relative:paragraph;z-index:-5009" type="#_x0000_t75">
            <v:imagedata r:id="rId19" o:title=""/>
          </v:shape>
        </w:pict>
      </w:r>
      <w:r>
        <w:rPr/>
        <w:pict>
          <v:shape style="width:406.079981pt;height:417.6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226" w:lineRule="exact"/>
        <w:ind w:left="1956" w:right="208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.599976pt;margin-top:11.519423pt;width:10.08pt;height:273.600006pt;mso-position-horizontal-relative:page;mso-position-vertical-relative:paragraph;z-index:-5010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8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9.2.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60" w:h="15860"/>
          <w:pgMar w:top="440" w:bottom="280" w:left="1040" w:right="60"/>
        </w:sectPr>
      </w:pPr>
      <w:rPr/>
    </w:p>
    <w:p>
      <w:pPr>
        <w:spacing w:before="31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0" w:after="0" w:line="240" w:lineRule="auto"/>
        <w:ind w:left="93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Choppe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potatoes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seasoning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56" w:right="173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eggs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9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beverage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steepe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943" w:right="24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Finel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choppe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potatoes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presse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browne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5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Butter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crescent-shape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194" w:right="-61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Piece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dippe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mille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84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Paper-thi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pancakes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180" w:right="397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ofbreakfast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beverage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8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26" w:after="0" w:line="240" w:lineRule="auto"/>
        <w:ind w:left="23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Wet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pancakes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467" w:right="1047" w:firstLine="-251"/>
        <w:jc w:val="left"/>
        <w:tabs>
          <w:tab w:pos="1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-frie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stea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dippe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egg-milk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fried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toppe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gravy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Swis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versio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granola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Breakfast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pattie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biscuit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raisins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stimulant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beverages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baco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Popula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beverage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ground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445" w:right="857" w:firstLine="-3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blendin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fruit,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juice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30.781677pt;margin-top:-1.988635pt;width:207.591549pt;height:.1pt;mso-position-horizontal-relative:page;mso-position-vertical-relative:paragraph;z-index:-5008" coordorigin="6616,-40" coordsize="4152,2">
            <v:shape style="position:absolute;left:6616;top:-40;width:4152;height:2" coordorigin="6616,-40" coordsize="4152,0" path="m6616,-40l10767,-4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330.422546pt;margin-top:13.290529pt;width:207.950704pt;height:.1pt;mso-position-horizontal-relative:page;mso-position-vertical-relative:paragraph;z-index:-5007" coordorigin="6608,266" coordsize="4159,2">
            <v:shape style="position:absolute;left:6608;top:266;width:4159;height:2" coordorigin="6608,266" coordsize="4159,0" path="m6608,266l10767,266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9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6"/>
          <w:w w:val="13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49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i/>
        </w:rPr>
        <w:t>j;,.</w:t>
      </w:r>
      <w:r>
        <w:rPr>
          <w:rFonts w:ascii="Arial" w:hAnsi="Arial" w:cs="Arial" w:eastAsia="Arial"/>
          <w:sz w:val="23"/>
          <w:szCs w:val="2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153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40" w:right="60"/>
          <w:cols w:num="2" w:equalWidth="0">
            <w:col w:w="5318" w:space="286"/>
            <w:col w:w="555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.880001pt;height:162.72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8.880005pt;margin-top:-261.555145pt;width:8.64pt;height:273.600006pt;mso-position-horizontal-relative:page;mso-position-vertical-relative:paragraph;z-index:-5006" type="#_x0000_t75">
            <v:imagedata r:id="rId23" o:title=""/>
          </v:shape>
        </w:pic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154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3"/>
          <w:szCs w:val="2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4"/>
          <w:i/>
        </w:rPr>
        <w:t>/1;;.</w:t>
      </w:r>
      <w:r>
        <w:rPr>
          <w:rFonts w:ascii="Arial" w:hAnsi="Arial" w:cs="Arial" w:eastAsia="Arial"/>
          <w:sz w:val="25"/>
          <w:szCs w:val="25"/>
          <w:spacing w:val="0"/>
          <w:w w:val="54"/>
          <w:i/>
        </w:rPr>
        <w:t> </w:t>
      </w:r>
      <w:r>
        <w:rPr>
          <w:rFonts w:ascii="Arial" w:hAnsi="Arial" w:cs="Arial" w:eastAsia="Arial"/>
          <w:sz w:val="25"/>
          <w:szCs w:val="25"/>
          <w:spacing w:val="36"/>
          <w:w w:val="5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500" w:right="380"/>
        </w:sectPr>
      </w:pPr>
      <w:rPr/>
    </w:p>
    <w:p>
      <w:pPr>
        <w:spacing w:before="67" w:after="0" w:line="237" w:lineRule="exact"/>
        <w:ind w:left="75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73.440002pt;margin-top:24.000765pt;width:479.299435pt;height:77.760002pt;mso-position-horizontal-relative:page;mso-position-vertical-relative:paragraph;z-index:-5005" coordorigin="1469,480" coordsize="9586,1555">
            <v:shape style="position:absolute;left:1469;top:480;width:2016;height:1555" type="#_x0000_t75">
              <v:imagedata r:id="rId24" o:title=""/>
            </v:shape>
            <v:group style="position:absolute;left:3477;top:558;width:7032;height:2" coordorigin="3477,558" coordsize="7032,2">
              <v:shape style="position:absolute;left:3477;top:558;width:7032;height:2" coordorigin="3477,558" coordsize="7032,0" path="m3477,558l10509,558e" filled="f" stroked="t" strokeweight=".359155pt" strokecolor="#000000">
                <v:path arrowok="t"/>
              </v:shape>
            </v:group>
            <v:group style="position:absolute;left:3513;top:1518;width:7535;height:2" coordorigin="3513,1518" coordsize="7535,2">
              <v:shape style="position:absolute;left:3513;top:1518;width:7535;height:2" coordorigin="3513,1518" coordsize="7535,0" path="m3513,1518l11048,1518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0.985901pt;margin-top:12.074167pt;width:127.140846pt;height:.1pt;mso-position-horizontal-relative:page;mso-position-vertical-relative:paragraph;z-index:-5002" coordorigin="8620,241" coordsize="2543,2">
            <v:shape style="position:absolute;left:8620;top:241;width:2543;height:2" coordorigin="8620,241" coordsize="2543,0" path="m8620,241l11163,24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563.154907pt;margin-top:29.690145pt;width:.1pt;height:66.149796pt;mso-position-horizontal-relative:page;mso-position-vertical-relative:paragraph;z-index:-5001" coordorigin="11263,594" coordsize="2,1323">
            <v:shape style="position:absolute;left:11263;top:594;width:2;height:1323" coordorigin="11263,594" coordsize="0,1323" path="m11263,1917l11263,594e" filled="f" stroked="t" strokeweight=".3591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27"/>
          <w:position w:val="-1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420" w:bottom="280" w:left="1020" w:right="60"/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2" w:lineRule="exact"/>
        <w:ind w:left="2931" w:right="-112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94"/>
          <w:position w:val="-1"/>
        </w:rPr>
        <w:t>Dressings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94"/>
          <w:position w:val="-1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44"/>
          <w:szCs w:val="44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Dips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Garde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Manger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60"/>
          <w:cols w:num="2" w:equalWidth="0">
            <w:col w:w="6078" w:space="1155"/>
            <w:col w:w="3947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293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99.69014pt;margin-top:20.440445pt;width:84.760563pt;height:.1pt;mso-position-horizontal-relative:page;mso-position-vertical-relative:paragraph;z-index:-5000" coordorigin="3994,409" coordsize="1695,2">
            <v:shape style="position:absolute;left:3994;top:409;width:1695;height:2" coordorigin="3994,409" coordsize="1695,0" path="m3994,409l5689,409e" filled="f" stroked="t" strokeweight=".359155pt" strokecolor="#000000">
              <v:path arrowok="t"/>
            </v:shape>
          </v:group>
          <w10:wrap type="none"/>
        </w:pict>
      </w:r>
      <w:r>
        <w:rPr/>
        <w:pict>
          <v:group style="position:absolute;margin-left:321.802826pt;margin-top:20.440445pt;width:83.323944pt;height:.1pt;mso-position-horizontal-relative:page;mso-position-vertical-relative:paragraph;z-index:-4999" coordorigin="6436,409" coordsize="1666,2">
            <v:shape style="position:absolute;left:6436;top:409;width:1666;height:2" coordorigin="6436,409" coordsize="1666,0" path="m6436,409l8103,409e" filled="f" stroked="t" strokeweight=".359155pt" strokecolor="#000000">
              <v:path arrowok="t"/>
            </v:shape>
          </v:group>
          <w10:wrap type="none"/>
        </w:pict>
      </w:r>
      <w:r>
        <w:rPr/>
        <w:pict>
          <v:group style="position:absolute;margin-left:419.49295pt;margin-top:20.799953pt;width:38.070422pt;height:.1pt;mso-position-horizontal-relative:page;mso-position-vertical-relative:paragraph;z-index:-4998" coordorigin="8390,416" coordsize="761,2">
            <v:shape style="position:absolute;left:8390;top:416;width:761;height:2" coordorigin="8390,416" coordsize="761,0" path="m8390,416l9151,416e" filled="f" stroked="t" strokeweight=".3591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9.12677pt;margin-top:37.469032pt;width:463.821149pt;height:.1pt;mso-position-horizontal-relative:page;mso-position-vertical-relative:paragraph;z-index:-4995" coordorigin="1983,749" coordsize="9276,2">
            <v:shape style="position:absolute;left:1983;top:749;width:9276;height:2" coordorigin="1983,749" coordsize="9276,0" path="m1983,749l11259,749e" filled="f" stroked="t" strokeweight="1.02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-210"/>
          <w:w w:val="111"/>
        </w:rPr>
        <w:t>G</w:t>
      </w:r>
      <w:r>
        <w:rPr>
          <w:rFonts w:ascii="Arial" w:hAnsi="Arial" w:cs="Arial" w:eastAsia="Arial"/>
          <w:sz w:val="66"/>
          <w:szCs w:val="66"/>
          <w:spacing w:val="0"/>
          <w:w w:val="59"/>
          <w:position w:val="-32"/>
        </w:rPr>
        <w:t>,</w:t>
      </w:r>
      <w:r>
        <w:rPr>
          <w:rFonts w:ascii="Arial" w:hAnsi="Arial" w:cs="Arial" w:eastAsia="Arial"/>
          <w:sz w:val="66"/>
          <w:szCs w:val="66"/>
          <w:spacing w:val="-3"/>
          <w:w w:val="59"/>
          <w:position w:val="-3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0"/>
        </w:rPr>
        <w:t>arde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Mange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General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position w:val="0"/>
        </w:rPr>
        <w:t>Responsibilities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71" w:after="0" w:line="240" w:lineRule="auto"/>
        <w:ind w:left="733" w:right="-20"/>
        <w:jc w:val="left"/>
        <w:tabs>
          <w:tab w:pos="102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16"/>
          <w:w w:val="7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6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40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33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6pt;margin-top:-.866303pt;width:27.360001pt;height:162.720001pt;mso-position-horizontal-relative:page;mso-position-vertical-relative:paragraph;z-index:-5004" type="#_x0000_t75">
            <v:imagedata r:id="rId25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6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Vinaigrettes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40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8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408447pt;margin-top:-6.187728pt;width:464.387324pt;height:.1pt;mso-position-horizontal-relative:page;mso-position-vertical-relative:paragraph;z-index:-4997" coordorigin="1968,-124" coordsize="9288,2">
            <v:shape style="position:absolute;left:1968;top:-124;width:9288;height:2" coordorigin="1968,-124" coordsize="9288,0" path="m1968,-124l11256,-12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8.049294pt;margin-top:-15.690485pt;width:464.387324pt;height:.1pt;mso-position-horizontal-relative:page;mso-position-vertical-relative:paragraph;z-index:-4996" coordorigin="1961,-314" coordsize="9288,2">
            <v:shape style="position:absolute;left:1961;top:-314;width:9288;height:2" coordorigin="1961,-314" coordsize="9288,0" path="m1961,-314l11249,-31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Vinaigrettes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9" w:after="0" w:line="240" w:lineRule="auto"/>
        <w:ind w:left="733" w:right="-20"/>
        <w:jc w:val="left"/>
        <w:tabs>
          <w:tab w:pos="10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97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11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18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4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04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6.159973pt;margin-top:14.951481pt;width:10.08pt;height:273.600006pt;mso-position-horizontal-relative:page;mso-position-vertical-relative:paragraph;z-index:-5003" type="#_x0000_t75">
            <v:imagedata r:id="rId26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97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2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2" w:after="0" w:line="240" w:lineRule="auto"/>
        <w:ind w:left="704" w:right="-20"/>
        <w:jc w:val="left"/>
        <w:tabs>
          <w:tab w:pos="1024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4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4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90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7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3"/>
          <w:w w:val="8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Vinaigrettes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11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90" w:right="-20"/>
        <w:jc w:val="left"/>
        <w:tabs>
          <w:tab w:pos="101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90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82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82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34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75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65" w:right="461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472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4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2"/>
          <w:i/>
        </w:rPr>
        <w:t>1/J».</w:t>
      </w:r>
      <w:r>
        <w:rPr>
          <w:rFonts w:ascii="Arial" w:hAnsi="Arial" w:cs="Arial" w:eastAsia="Arial"/>
          <w:sz w:val="22"/>
          <w:szCs w:val="22"/>
          <w:spacing w:val="0"/>
          <w:w w:val="52"/>
          <w:i/>
        </w:rPr>
        <w:t>  </w:t>
      </w:r>
      <w:r>
        <w:rPr>
          <w:rFonts w:ascii="Arial" w:hAnsi="Arial" w:cs="Arial" w:eastAsia="Arial"/>
          <w:sz w:val="22"/>
          <w:szCs w:val="22"/>
          <w:spacing w:val="22"/>
          <w:w w:val="52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155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60"/>
        </w:sectPr>
      </w:pPr>
      <w:rPr/>
    </w:p>
    <w:p>
      <w:pPr>
        <w:spacing w:before="78" w:after="0" w:line="240" w:lineRule="auto"/>
        <w:ind w:left="114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10.1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6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15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16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Mayonnaise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1154" w:right="-20"/>
        <w:jc w:val="left"/>
        <w:tabs>
          <w:tab w:pos="107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6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7" w:lineRule="exact"/>
        <w:ind w:left="114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5"/>
          <w:position w:val="-1"/>
        </w:rPr>
        <w:t>2·----------------------------------------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  <w:position w:val="-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  <w:position w:val="-1"/>
        </w:rPr>
        <w:t>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11" w:lineRule="exact"/>
        <w:ind w:left="1154" w:right="-20"/>
        <w:jc w:val="left"/>
        <w:tabs>
          <w:tab w:pos="10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  <w:position w:val="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  <w:position w:val="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40" w:lineRule="auto"/>
        <w:ind w:left="1139" w:right="-20"/>
        <w:jc w:val="left"/>
        <w:rPr>
          <w:rFonts w:ascii="Courier New" w:hAnsi="Courier New" w:cs="Courier New" w:eastAsia="Courier New"/>
          <w:sz w:val="32"/>
          <w:szCs w:val="32"/>
        </w:rPr>
      </w:pPr>
      <w:rPr/>
      <w:r>
        <w:rPr>
          <w:rFonts w:ascii="Courier New" w:hAnsi="Courier New" w:cs="Courier New" w:eastAsia="Courier New"/>
          <w:sz w:val="32"/>
          <w:szCs w:val="32"/>
          <w:spacing w:val="0"/>
          <w:w w:val="88"/>
        </w:rPr>
        <w:t>4·----------------------------------------------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88"/>
        </w:rPr>
        <w:t> </w:t>
      </w:r>
      <w:r>
        <w:rPr>
          <w:rFonts w:ascii="Courier New" w:hAnsi="Courier New" w:cs="Courier New" w:eastAsia="Courier New"/>
          <w:sz w:val="32"/>
          <w:szCs w:val="32"/>
          <w:spacing w:val="0"/>
          <w:w w:val="100"/>
        </w:rPr>
        <w:t>--------</w:t>
      </w:r>
      <w:r>
        <w:rPr>
          <w:rFonts w:ascii="Courier New" w:hAnsi="Courier New" w:cs="Courier New" w:eastAsia="Courier New"/>
          <w:sz w:val="32"/>
          <w:szCs w:val="32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Mayonnaise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6" w:after="0" w:line="240" w:lineRule="auto"/>
        <w:ind w:left="1154" w:right="-20"/>
        <w:jc w:val="left"/>
        <w:tabs>
          <w:tab w:pos="107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shape style="position:absolute;margin-left:31.679993pt;margin-top:18.8076pt;width:40.32pt;height:164.160004pt;mso-position-horizontal-relative:page;mso-position-vertical-relative:paragraph;z-index:-4994" type="#_x0000_t75">
            <v:imagedata r:id="rId27" o:title=""/>
          </v:shape>
        </w:pict>
      </w:r>
      <w:r>
        <w:rPr>
          <w:rFonts w:ascii="Courier New" w:hAnsi="Courier New" w:cs="Courier New" w:eastAsia="Courier New"/>
          <w:sz w:val="26"/>
          <w:szCs w:val="26"/>
          <w:w w:val="67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6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816902pt;margin-top:-6.007943pt;width:465.105634pt;height:.1pt;mso-position-horizontal-relative:page;mso-position-vertical-relative:paragraph;z-index:-4992" coordorigin="1896,-120" coordsize="9302,2">
            <v:shape style="position:absolute;left:1896;top:-120;width:9302;height:2" coordorigin="1896,-120" coordsize="9302,0" path="m1896,-120l11198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4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816902pt;margin-top:-6.007953pt;width:465.105634pt;height:.1pt;mso-position-horizontal-relative:page;mso-position-vertical-relative:paragraph;z-index:-4991" coordorigin="1896,-120" coordsize="9302,2">
            <v:shape style="position:absolute;left:1896;top:-120;width:9302;height:2" coordorigin="1896,-120" coordsize="9302,0" path="m1896,-120l11198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6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816902pt;margin-top:-5.828222pt;width:465.105634pt;height:.1pt;mso-position-horizontal-relative:page;mso-position-vertical-relative:paragraph;z-index:-4990" coordorigin="1896,-117" coordsize="9302,2">
            <v:shape style="position:absolute;left:1896;top:-117;width:9302;height:2" coordorigin="1896,-117" coordsize="9302,0" path="m1896,-117l11198,-117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5.176056pt;margin-top:36.234421pt;width:464.746479pt;height:.1pt;mso-position-horizontal-relative:page;mso-position-vertical-relative:paragraph;z-index:-4989" coordorigin="1904,725" coordsize="9295,2">
            <v:shape style="position:absolute;left:1904;top:725;width:9295;height:2" coordorigin="1904,725" coordsize="9295,0" path="m1904,725l11198,725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Mayonnaise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60" w:lineRule="exact"/>
        <w:ind w:left="1161" w:right="-20"/>
        <w:jc w:val="left"/>
        <w:tabs>
          <w:tab w:pos="107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14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0.320007pt;margin-top:27.265808pt;width:11.52pt;height:184.320007pt;mso-position-horizontal-relative:page;mso-position-vertical-relative:paragraph;z-index:-4993" type="#_x0000_t75">
            <v:imagedata r:id="rId28" o:title=""/>
          </v:shape>
        </w:pict>
      </w:r>
      <w:r>
        <w:rPr/>
        <w:pict>
          <v:group style="position:absolute;margin-left:94.816902pt;margin-top:-3.582104pt;width:465.105634pt;height:.1pt;mso-position-horizontal-relative:page;mso-position-vertical-relative:paragraph;z-index:-4988" coordorigin="1896,-72" coordsize="9302,2">
            <v:shape style="position:absolute;left:1896;top:-72;width:9302;height:2" coordorigin="1896,-72" coordsize="9302,0" path="m1896,-72l11198,-7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5.398926pt;margin-top:14.490328pt;width:464.504529pt;height:.1pt;mso-position-horizontal-relative:page;mso-position-vertical-relative:paragraph;z-index:-4984" coordorigin="1908,290" coordsize="9290,2">
            <v:shape style="position:absolute;left:1908;top:290;width:9290;height:2" coordorigin="1908,290" coordsize="9290,0" path="m1908,290l11198,29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4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816902pt;margin-top:-5.828209pt;width:465.105634pt;height:.1pt;mso-position-horizontal-relative:page;mso-position-vertical-relative:paragraph;z-index:-4987" coordorigin="1896,-117" coordsize="9302,2">
            <v:shape style="position:absolute;left:1896;top:-117;width:9302;height:2" coordorigin="1896,-117" coordsize="9302,0" path="m1896,-117l11198,-11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8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146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176056pt;margin-top:-5.828205pt;width:464.746479pt;height:.1pt;mso-position-horizontal-relative:page;mso-position-vertical-relative:paragraph;z-index:-4986" coordorigin="1904,-117" coordsize="9295,2">
            <v:shape style="position:absolute;left:1904;top:-117;width:9295;height:2" coordorigin="1904,-117" coordsize="9295,0" path="m1904,-117l11198,-117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816902pt;margin-top:36.234436pt;width:464.746479pt;height:.1pt;mso-position-horizontal-relative:page;mso-position-vertical-relative:paragraph;z-index:-4985" coordorigin="1896,725" coordsize="9295,2">
            <v:shape style="position:absolute;left:1896;top:725;width:9295;height:2" coordorigin="1896,725" coordsize="9295,0" path="m1896,725l11191,725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60" w:h="15860"/>
          <w:pgMar w:top="440" w:bottom="280" w:left="520" w:right="300"/>
        </w:sectPr>
      </w:pPr>
      <w:rPr/>
    </w:p>
    <w:p>
      <w:pPr>
        <w:spacing w:before="24" w:after="0" w:line="240" w:lineRule="auto"/>
        <w:ind w:left="115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Dairy-Base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Dips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1154" w:right="-75"/>
        <w:jc w:val="left"/>
        <w:tabs>
          <w:tab w:pos="107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46" w:right="-54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6" w:right="-53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822" w:right="372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156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2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  <w:i/>
        </w:rPr>
        <w:t>fi;,.</w:t>
      </w:r>
      <w:r>
        <w:rPr>
          <w:rFonts w:ascii="Arial" w:hAnsi="Arial" w:cs="Arial" w:eastAsia="Arial"/>
          <w:sz w:val="24"/>
          <w:szCs w:val="24"/>
          <w:spacing w:val="0"/>
          <w:w w:val="77"/>
          <w:i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77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exact"/>
        <w:ind w:left="7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7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-122"/>
          <w:w w:val="100"/>
          <w:position w:val="-1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28" w:lineRule="exact"/>
        <w:ind w:left="10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1"/>
          <w:position w:val="-1"/>
        </w:rPr>
        <w:t>2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76" w:lineRule="exact"/>
        <w:ind w:left="10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201" w:lineRule="exact"/>
        <w:ind w:left="7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90"/>
        </w:rPr>
        <w:t>·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0" w:after="0" w:line="301" w:lineRule="exact"/>
        <w:ind w:left="76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694519pt;margin-top:5.530158pt;width:3.777322pt;height:13.5pt;mso-position-horizontal-relative:page;mso-position-vertical-relative:paragraph;z-index:-4983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145"/>
                      <w:w w:val="151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-74"/>
          <w:w w:val="109"/>
          <w:position w:val="-4"/>
        </w:rPr>
        <w:t>w</w:t>
      </w:r>
      <w:r>
        <w:rPr>
          <w:rFonts w:ascii="Arial" w:hAnsi="Arial" w:cs="Arial" w:eastAsia="Arial"/>
          <w:sz w:val="27"/>
          <w:szCs w:val="27"/>
          <w:spacing w:val="0"/>
          <w:w w:val="111"/>
          <w:position w:val="0"/>
        </w:rPr>
        <w:t>"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127" w:lineRule="exact"/>
        <w:ind w:left="10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31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9" w:lineRule="exact"/>
        <w:ind w:left="10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67" w:after="0" w:line="127" w:lineRule="exact"/>
        <w:ind w:left="10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-1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83" w:lineRule="exact"/>
        <w:ind w:left="6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58"/>
        </w:rPr>
        <w:t>o"'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0" w:after="0" w:line="120" w:lineRule="exact"/>
        <w:ind w:left="6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6"/>
        </w:rPr>
        <w:t>@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20" w:right="300"/>
          <w:cols w:num="2" w:equalWidth="0">
            <w:col w:w="10721" w:space="313"/>
            <w:col w:w="406"/>
          </w:cols>
        </w:sectPr>
      </w:pPr>
      <w:rPr/>
    </w:p>
    <w:p>
      <w:pPr>
        <w:spacing w:before="70" w:after="0" w:line="240" w:lineRule="auto"/>
        <w:ind w:left="77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10.1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8"/>
        </w:rPr>
        <w:t>CONTINUED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7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Ingredients/Use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Dips</w:t>
      </w:r>
    </w:p>
    <w:p>
      <w:pPr>
        <w:spacing w:before="55" w:after="0" w:line="260" w:lineRule="exact"/>
        <w:ind w:left="776" w:right="-20"/>
        <w:jc w:val="left"/>
        <w:tabs>
          <w:tab w:pos="103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85" w:lineRule="exact"/>
        <w:ind w:left="754" w:right="-20"/>
        <w:jc w:val="left"/>
        <w:tabs>
          <w:tab w:pos="103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100.563377pt;margin-top:-3.475453pt;width:464.387324pt;height:.1pt;mso-position-horizontal-relative:page;mso-position-vertical-relative:paragraph;z-index:-4981" coordorigin="2011,-70" coordsize="9288,2">
            <v:shape style="position:absolute;left:2011;top:-70;width:9288;height:2" coordorigin="2011,-70" coordsize="9288,0" path="m2011,-70l11299,-7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4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4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747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9.84507pt;margin-top:-10.921136pt;width:464.746479pt;height:.1pt;mso-position-horizontal-relative:page;mso-position-vertical-relative:paragraph;z-index:-4980" coordorigin="1997,-218" coordsize="9295,2">
            <v:shape style="position:absolute;left:1997;top:-218;width:9295;height:2" coordorigin="1997,-218" coordsize="9295,0" path="m1997,-218l11292,-21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3·----------------------------------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0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76pt;margin-top:16.097168pt;width:27.360001pt;height:164.160004pt;mso-position-horizontal-relative:page;mso-position-vertical-relative:paragraph;z-index:-4982" type="#_x0000_t75">
            <v:imagedata r:id="rId29" o:title=""/>
          </v:shape>
        </w:pict>
      </w:r>
      <w:r>
        <w:rPr/>
        <w:pict>
          <v:group style="position:absolute;margin-left:99.84507pt;margin-top:-5.591734pt;width:464.746479pt;height:.1pt;mso-position-horizontal-relative:page;mso-position-vertical-relative:paragraph;z-index:-4979" coordorigin="1997,-112" coordsize="9295,2">
            <v:shape style="position:absolute;left:1997;top:-112;width:9295;height:2" coordorigin="1997,-112" coordsize="9295,0" path="m1997,-112l11292,-11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9.485916pt;margin-top:36.470909pt;width:464.746479pt;height:.1pt;mso-position-horizontal-relative:page;mso-position-vertical-relative:paragraph;z-index:-4978" coordorigin="1990,729" coordsize="9295,2">
            <v:shape style="position:absolute;left:1990;top:729;width:9295;height:2" coordorigin="1990,729" coordsize="9295,0" path="m1990,729l11285,72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Vegetable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Fruit-Base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Dips</w:t>
      </w:r>
    </w:p>
    <w:p>
      <w:pPr>
        <w:spacing w:before="53" w:after="0" w:line="240" w:lineRule="auto"/>
        <w:ind w:left="740" w:right="-20"/>
        <w:jc w:val="left"/>
        <w:tabs>
          <w:tab w:pos="102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7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7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5" w:right="-20"/>
        <w:jc w:val="left"/>
        <w:tabs>
          <w:tab w:pos="102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98.767609pt;margin-top:-5.175437pt;width:464.746479pt;height:.1pt;mso-position-horizontal-relative:page;mso-position-vertical-relative:paragraph;z-index:-4977" coordorigin="1975,-104" coordsize="9295,2">
            <v:shape style="position:absolute;left:1975;top:-104;width:9295;height:2" coordorigin="1975,-104" coordsize="9295,0" path="m1975,-104l11270,-10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4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left="733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8.408447pt;margin-top:-5.591708pt;width:464.746479pt;height:.1pt;mso-position-horizontal-relative:page;mso-position-vertical-relative:paragraph;z-index:-4976" coordorigin="1968,-112" coordsize="9295,2">
            <v:shape style="position:absolute;left:1968;top:-112;width:9295;height:2" coordorigin="1968,-112" coordsize="9295,0" path="m1968,-112l11263,-112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2"/>
          <w:position w:val="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4" w:lineRule="exact"/>
        <w:ind w:left="718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8.408447pt;margin-top:-3.841718pt;width:464.387324pt;height:.1pt;mso-position-horizontal-relative:page;mso-position-vertical-relative:paragraph;z-index:-4975" coordorigin="1968,-77" coordsize="9288,2">
            <v:shape style="position:absolute;left:1968;top:-77;width:9288;height:2" coordorigin="1968,-77" coordsize="9288,0" path="m1968,-77l11256,-7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79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40" w:lineRule="auto"/>
        <w:ind w:left="4401" w:right="458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98.049294pt;margin-top:-7.003541pt;width:464.746479pt;height:.1pt;mso-position-horizontal-relative:page;mso-position-vertical-relative:paragraph;z-index:-4974" coordorigin="1961,-140" coordsize="9295,2">
            <v:shape style="position:absolute;left:1961;top:-140;width:9295;height:2" coordorigin="1961,-140" coordsize="9295,0" path="m1961,-140l11256,-140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8"/>
        </w:rPr>
        <w:t>CONTINUE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4"/>
          <w:szCs w:val="1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shape style="width:10.08pt;height:272.160004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  <w:position w:val="0"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6"/>
          <w:w w:val="9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  <w:position w:val="0"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0"/>
          <w:w w:val="90"/>
          <w:i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  <w:position w:val="0"/>
        </w:rPr>
        <w:t>&amp;</w:t>
      </w:r>
      <w:r>
        <w:rPr>
          <w:rFonts w:ascii="Arial" w:hAnsi="Arial" w:cs="Arial" w:eastAsia="Arial"/>
          <w:sz w:val="22"/>
          <w:szCs w:val="22"/>
          <w:spacing w:val="-18"/>
          <w:w w:val="13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  <w:i/>
          <w:position w:val="0"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9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  <w:position w:val="0"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3"/>
          <w:i/>
          <w:position w:val="0"/>
        </w:rPr>
        <w:t>/Jb.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3"/>
          <w:i/>
          <w:position w:val="0"/>
        </w:rPr>
        <w:t>  </w:t>
      </w:r>
      <w:r>
        <w:rPr>
          <w:rFonts w:ascii="Times New Roman" w:hAnsi="Times New Roman" w:cs="Times New Roman" w:eastAsia="Times New Roman"/>
          <w:sz w:val="30"/>
          <w:szCs w:val="30"/>
          <w:spacing w:val="9"/>
          <w:w w:val="5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  <w:position w:val="0"/>
        </w:rPr>
        <w:t>157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20" w:bottom="280" w:left="1020" w:right="60"/>
        </w:sectPr>
      </w:pPr>
      <w:rPr/>
    </w:p>
    <w:p>
      <w:pPr>
        <w:spacing w:before="72" w:after="0" w:line="240" w:lineRule="auto"/>
        <w:ind w:left="106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135.359985pt;margin-top:27.065973pt;width:406.079987pt;height:414.720001pt;mso-position-horizontal-relative:page;mso-position-vertical-relative:paragraph;z-index:-4973" type="#_x0000_t75">
            <v:imagedata r:id="rId31" o:title=""/>
          </v:shape>
        </w:pict>
      </w:r>
      <w:r>
        <w:rPr/>
        <w:pict>
          <v:group style="position:absolute;margin-left:435.121399pt;margin-top:13.655324pt;width:125.937573pt;height:.1pt;mso-position-horizontal-relative:page;mso-position-vertical-relative:paragraph;z-index:-4971" coordorigin="8702,273" coordsize="2519,2">
            <v:shape style="position:absolute;left:8702;top:273;width:2519;height:2" coordorigin="8702,273" coordsize="2519,0" path="m8702,273l11221,273e" filled="f" stroked="t" strokeweight=".7075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5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b/>
          <w:bCs/>
          <w:position w:val="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0"/>
          <w:position w:val="0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2.72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22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3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4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  <w:position w:val="-1"/>
        </w:rPr>
        <w:t>10.1.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260" w:h="15860"/>
          <w:pgMar w:top="380" w:bottom="280" w:left="900" w:right="0"/>
        </w:sectPr>
      </w:pPr>
      <w:rPr/>
    </w:p>
    <w:p>
      <w:pPr>
        <w:spacing w:before="31" w:after="0" w:line="240" w:lineRule="auto"/>
        <w:ind w:left="104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1265" w:right="-20"/>
        <w:jc w:val="left"/>
        <w:tabs>
          <w:tab w:pos="21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-virgi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olive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fine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grade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0" w:after="0" w:line="260" w:lineRule="auto"/>
        <w:ind w:left="1527" w:right="-61" w:firstLine="-262"/>
        <w:jc w:val="left"/>
        <w:tabs>
          <w:tab w:pos="30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Herbe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dressings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26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Sauce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vegetables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53" w:lineRule="auto"/>
        <w:ind w:left="1513" w:right="507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83"/>
        </w:rPr>
        <w:t>7</w:t>
      </w:r>
      <w:r>
        <w:rPr>
          <w:rFonts w:ascii="Arial" w:hAnsi="Arial" w:cs="Arial" w:eastAsia="Arial"/>
          <w:sz w:val="21"/>
          <w:szCs w:val="21"/>
          <w:spacing w:val="0"/>
          <w:w w:val="83"/>
        </w:rPr>
        <w:t>.</w:t>
      </w:r>
      <w:r>
        <w:rPr>
          <w:rFonts w:ascii="Arial" w:hAnsi="Arial" w:cs="Arial" w:eastAsia="Arial"/>
          <w:sz w:val="21"/>
          <w:szCs w:val="21"/>
          <w:spacing w:val="4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dressin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tempe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vinegar'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0" w:lineRule="auto"/>
        <w:ind w:left="1527" w:right="55" w:firstLine="-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uniform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consistency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vinega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blende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180" w:right="-20"/>
        <w:jc w:val="left"/>
        <w:tabs>
          <w:tab w:pos="21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ghanoush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Middle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Easter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eggplant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0" w:after="0" w:line="240" w:lineRule="auto"/>
        <w:ind w:left="1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116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Mexica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avocados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11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dressin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vinegar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6.929482pt;margin-top:13.075129pt;width:204.825433pt;height:.1pt;mso-position-horizontal-relative:page;mso-position-vertical-relative:paragraph;z-index:-4970" coordorigin="1939,262" coordsize="4097,2">
            <v:shape style="position:absolute;left:1939;top:262;width:4097;height:2" coordorigin="1939,262" coordsize="4097,0" path="m1939,262l6035,262e" filled="f" stroked="t" strokeweight=".7075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158</w:t>
      </w:r>
      <w:r>
        <w:rPr>
          <w:rFonts w:ascii="Times New Roman" w:hAnsi="Times New Roman" w:cs="Times New Roman" w:eastAsia="Times New Roman"/>
          <w:sz w:val="25"/>
          <w:szCs w:val="25"/>
          <w:spacing w:val="33"/>
          <w:w w:val="12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52"/>
          <w:i/>
        </w:rPr>
        <w:t>IJI;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52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52"/>
          <w:i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spacing w:val="12"/>
          <w:w w:val="5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0" w:after="0" w:line="240" w:lineRule="auto"/>
        <w:ind w:left="23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96.159973pt;margin-top:-22.703773pt;width:10.08pt;height:273.600006pt;mso-position-horizontal-relative:page;mso-position-vertical-relative:paragraph;z-index:-4972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Thick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blen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yolks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21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blac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60" w:lineRule="auto"/>
        <w:ind w:left="453" w:right="889" w:firstLine="-2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kitche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responsible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preparatio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0" w:lineRule="auto"/>
        <w:ind w:left="460" w:right="1340" w:firstLine="-2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mustar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commonl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dressings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Flavorful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spic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tomat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60" w:lineRule="auto"/>
        <w:ind w:left="453" w:right="1545" w:firstLine="-3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blen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00" w:right="0"/>
          <w:cols w:num="2" w:equalWidth="0">
            <w:col w:w="5430" w:space="441"/>
            <w:col w:w="5489"/>
          </w:cols>
        </w:sectPr>
      </w:pPr>
      <w:rPr/>
    </w:p>
    <w:p>
      <w:pPr>
        <w:spacing w:before="68" w:after="0" w:line="262" w:lineRule="exact"/>
        <w:ind w:left="768" w:right="-20"/>
        <w:jc w:val="left"/>
        <w:tabs>
          <w:tab w:pos="6980" w:val="left"/>
          <w:tab w:pos="10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0.559998pt;margin-top:27.495899pt;width:491.040008pt;height:79.200061pt;mso-position-horizontal-relative:page;mso-position-vertical-relative:paragraph;z-index:-4969" coordorigin="1411,550" coordsize="9821,1584">
            <v:shape style="position:absolute;left:1411;top:579;width:2074;height:1555" type="#_x0000_t75">
              <v:imagedata r:id="rId34" o:title=""/>
            </v:shape>
            <v:shape style="position:absolute;left:9043;top:550;width:2189;height:144" type="#_x0000_t75">
              <v:imagedata r:id="rId35" o:title=""/>
            </v:shape>
            <v:group style="position:absolute;left:3456;top:629;width:5544;height:2" coordorigin="3456,629" coordsize="5544,2">
              <v:shape style="position:absolute;left:3456;top:629;width:5544;height:2" coordorigin="3456,629" coordsize="5544,0" path="m3456,629l9000,629e" filled="f" stroked="t" strokeweight=".36pt" strokecolor="#000000">
                <v:path arrowok="t"/>
              </v:shape>
            </v:group>
            <v:group style="position:absolute;left:3470;top:1594;width:7560;height:2" coordorigin="3470,1594" coordsize="7560,2">
              <v:shape style="position:absolute;left:3470;top:1594;width:7560;height:2" coordorigin="3470,1594" coordsize="7560,0" path="m3470,1594l11030,1594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w w:val="105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position w:val="2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2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400" w:bottom="280" w:left="960" w:right="0"/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19" w:lineRule="exact"/>
        <w:ind w:right="-20"/>
        <w:jc w:val="right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spacing w:val="0"/>
          <w:w w:val="102"/>
          <w:position w:val="-1"/>
        </w:rPr>
        <w:t>Salads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Garde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Manger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  <w:cols w:num="2" w:equalWidth="0">
            <w:col w:w="4179" w:space="3084"/>
            <w:col w:w="4037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3" w:after="0" w:line="240" w:lineRule="auto"/>
        <w:ind w:left="295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4" w:lineRule="exact"/>
        <w:ind w:left="76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7.200012pt;margin-top:35.957394pt;width:463.734022pt;height:.1pt;mso-position-horizontal-relative:page;mso-position-vertical-relative:paragraph;z-index:-4956" coordorigin="1944,719" coordsize="9275,2">
            <v:shape style="position:absolute;left:1944;top:719;width:9275;height:2" coordorigin="1944,719" coordsize="9275,0" path="m1944,719l11219,719e" filled="f" stroked="t" strokeweight="1.004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3"/>
          <w:szCs w:val="63"/>
          <w:spacing w:val="-155"/>
          <w:w w:val="62"/>
          <w:position w:val="-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60"/>
          <w:w w:val="108"/>
          <w:position w:val="30"/>
        </w:rPr>
        <w:t>P</w:t>
      </w:r>
      <w:r>
        <w:rPr>
          <w:rFonts w:ascii="Arial" w:hAnsi="Arial" w:cs="Arial" w:eastAsia="Arial"/>
          <w:sz w:val="63"/>
          <w:szCs w:val="63"/>
          <w:spacing w:val="-61"/>
          <w:w w:val="62"/>
          <w:position w:val="-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30"/>
        </w:rPr>
        <w:t>urpose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  <w:position w:val="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Salad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Thei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30"/>
        </w:rPr>
        <w:t>Characteristics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746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3.119995pt;margin-top:21.510208pt;width:37.439999pt;height:524.159973pt;mso-position-horizontal-relative:page;mso-position-vertical-relative:paragraph;z-index:-4967" type="#_x0000_t75">
            <v:imagedata r:id="rId36" o:title=""/>
          </v:shape>
        </w:pict>
      </w:r>
      <w:r>
        <w:rPr/>
        <w:pict>
          <v:group style="position:absolute;margin-left:96.839996pt;margin-top:-4.229790pt;width:465.84pt;height:.1pt;mso-position-horizontal-relative:page;mso-position-vertical-relative:paragraph;z-index:-4966" coordorigin="1937,-85" coordsize="9317,2">
            <v:shape style="position:absolute;left:1937;top:-85;width:9317;height:2" coordorigin="1937,-85" coordsize="9317,0" path="m1937,-85l11254,-8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6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480003pt;margin-top:-12.30719pt;width:465.84pt;height:.1pt;mso-position-horizontal-relative:page;mso-position-vertical-relative:paragraph;z-index:-4965" coordorigin="1930,-246" coordsize="9317,2">
            <v:shape style="position:absolute;left:1930;top:-246;width:9317;height:2" coordorigin="1930,-246" coordsize="9317,0" path="m1930,-246l11246,-24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3.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2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480003pt;margin-top:-6.02978pt;width:465.48pt;height:.1pt;mso-position-horizontal-relative:page;mso-position-vertical-relative:paragraph;z-index:-4964" coordorigin="1930,-121" coordsize="9310,2">
            <v:shape style="position:absolute;left:1930;top:-121;width:9310;height:2" coordorigin="1930,-121" coordsize="9310,0" path="m1930,-121l11239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5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120003pt;margin-top:-12.30718pt;width:465.84pt;height:.1pt;mso-position-horizontal-relative:page;mso-position-vertical-relative:paragraph;z-index:-4963" coordorigin="1922,-246" coordsize="9317,2">
            <v:shape style="position:absolute;left:1922;top:-246;width:9317;height:2" coordorigin="1922,-246" coordsize="9317,0" path="m1922,-246l11239,-24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760002pt;margin-top:29.81282pt;width:465.84pt;height:.1pt;mso-position-horizontal-relative:page;mso-position-vertical-relative:paragraph;z-index:-4962" coordorigin="1915,596" coordsize="9317,2">
            <v:shape style="position:absolute;left:1915;top:596;width:9317;height:2" coordorigin="1915,596" coordsize="9317,0" path="m1915,596l11232,59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5·------------------------------------------------------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5.400002pt;margin-top:56.206646pt;width:465.84pt;height:.1pt;mso-position-horizontal-relative:page;mso-position-vertical-relative:paragraph;z-index:-4961" coordorigin="1908,1124" coordsize="9317,2">
            <v:shape style="position:absolute;left:1908;top:1124;width:9317;height:2" coordorigin="1908,1124" coordsize="9317,0" path="m1908,1124l11225,1124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400024pt;margin-top:35.957394pt;width:464.028022pt;height:.1pt;mso-position-horizontal-relative:page;mso-position-vertical-relative:paragraph;z-index:-4955" coordorigin="1908,719" coordsize="9281,2">
            <v:shape style="position:absolute;left:1908;top:719;width:9281;height:2" coordorigin="1908,719" coordsize="9281,0" path="m1908,719l11189,719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-157"/>
          <w:w w:val="103"/>
        </w:rPr>
        <w:t>T</w:t>
      </w:r>
      <w:r>
        <w:rPr>
          <w:rFonts w:ascii="Arial" w:hAnsi="Arial" w:cs="Arial" w:eastAsia="Arial"/>
          <w:sz w:val="63"/>
          <w:szCs w:val="63"/>
          <w:spacing w:val="0"/>
          <w:w w:val="62"/>
          <w:position w:val="-32"/>
        </w:rPr>
        <w:t>,</w:t>
      </w:r>
      <w:r>
        <w:rPr>
          <w:rFonts w:ascii="Arial" w:hAnsi="Arial" w:cs="Arial" w:eastAsia="Arial"/>
          <w:sz w:val="63"/>
          <w:szCs w:val="63"/>
          <w:spacing w:val="-85"/>
          <w:w w:val="62"/>
          <w:position w:val="-3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position w:val="0"/>
        </w:rPr>
        <w:t>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Sala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Green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position w:val="0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exact"/>
        <w:ind w:left="710" w:right="-20"/>
        <w:jc w:val="left"/>
        <w:tabs>
          <w:tab w:pos="102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shape style="position:absolute;margin-left:54.719971pt;margin-top:10.102737pt;width:8.64pt;height:63.360001pt;mso-position-horizontal-relative:page;mso-position-vertical-relative:paragraph;z-index:-4968" type="#_x0000_t75">
            <v:imagedata r:id="rId37" o:title=""/>
          </v:shape>
        </w:pict>
      </w:r>
      <w:r>
        <w:rPr/>
        <w:pict>
          <v:group style="position:absolute;margin-left:95.040001pt;margin-top:-5.01726pt;width:466.2pt;height:.1pt;mso-position-horizontal-relative:page;mso-position-vertical-relative:paragraph;z-index:-4960" coordorigin="1901,-100" coordsize="9324,2">
            <v:shape style="position:absolute;left:1901;top:-100;width:9324;height:2" coordorigin="1901,-100" coordsize="9324,0" path="m1901,-100l11225,-10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040001pt;margin-top:37.102741pt;width:465.84pt;height:.1pt;mso-position-horizontal-relative:page;mso-position-vertical-relative:paragraph;z-index:-4959" coordorigin="1901,742" coordsize="9317,2">
            <v:shape style="position:absolute;left:1901;top:742;width:9317;height:2" coordorigin="1901,742" coordsize="9317,0" path="m1901,742l11218,74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5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29"/>
          <w:w w:val="75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9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</w:sectPr>
      </w:pPr>
      <w:rPr/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8" w:lineRule="exact"/>
        <w:ind w:left="127" w:right="-6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95.040001pt;margin-top:-18.348902pt;width:465.48pt;height:.1pt;mso-position-horizontal-relative:page;mso-position-vertical-relative:paragraph;z-index:-4958" coordorigin="1901,-367" coordsize="9310,2">
            <v:shape style="position:absolute;left:1901;top:-367;width:9310;height:2" coordorigin="1901,-367" coordsize="9310,0" path="m1901,-367l11210,-367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spacing w:val="-158"/>
          <w:w w:val="114"/>
          <w:position w:val="-1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59"/>
          <w:position w:val="-8"/>
        </w:rPr>
        <w:t>J: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tabs>
          <w:tab w:pos="9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  <w:cols w:num="2" w:equalWidth="0">
            <w:col w:w="308" w:space="403"/>
            <w:col w:w="10589"/>
          </w:cols>
        </w:sectPr>
      </w:pPr>
      <w:rPr/>
    </w:p>
    <w:p>
      <w:pPr>
        <w:spacing w:before="0" w:after="0" w:line="250" w:lineRule="exact"/>
        <w:ind w:left="146" w:right="-20"/>
        <w:jc w:val="left"/>
        <w:tabs>
          <w:tab w:pos="920" w:val="left"/>
          <w:tab w:pos="1024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5"/>
          <w:szCs w:val="25"/>
          <w:spacing w:val="-112"/>
          <w:w w:val="128"/>
        </w:rPr>
        <w:t>•</w:t>
      </w:r>
      <w:r>
        <w:rPr>
          <w:rFonts w:ascii="Arial" w:hAnsi="Arial" w:cs="Arial" w:eastAsia="Arial"/>
          <w:sz w:val="11"/>
          <w:szCs w:val="11"/>
          <w:spacing w:val="0"/>
          <w:w w:val="156"/>
          <w:position w:val="-2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1"/>
          <w:szCs w:val="11"/>
          <w:spacing w:val="0"/>
          <w:w w:val="99"/>
          <w:position w:val="-2"/>
        </w:rPr>
      </w:r>
      <w:r>
        <w:rPr>
          <w:rFonts w:ascii="Arial" w:hAnsi="Arial" w:cs="Arial" w:eastAsia="Arial"/>
          <w:sz w:val="11"/>
          <w:szCs w:val="11"/>
          <w:spacing w:val="0"/>
          <w:w w:val="99"/>
          <w:u w:val="single" w:color="000000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u w:val="single" w:color="000000"/>
          <w:position w:val="-2"/>
        </w:rPr>
        <w:tab/>
      </w:r>
      <w:r>
        <w:rPr>
          <w:rFonts w:ascii="Arial" w:hAnsi="Arial" w:cs="Arial" w:eastAsia="Arial"/>
          <w:sz w:val="11"/>
          <w:szCs w:val="11"/>
          <w:spacing w:val="0"/>
          <w:w w:val="100"/>
          <w:u w:val="single" w:color="000000"/>
          <w:position w:val="-2"/>
        </w:rPr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0" w:after="0" w:line="165" w:lineRule="exact"/>
        <w:ind w:left="14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2"/>
          <w:position w:val="-1"/>
        </w:rPr>
        <w:t>a.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25" w:lineRule="exact"/>
        <w:ind w:left="17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94.68pt;margin-top:1.084036pt;width:465.84pt;height:.1pt;mso-position-horizontal-relative:page;mso-position-vertical-relative:paragraph;z-index:-4957" coordorigin="1894,22" coordsize="9317,2">
            <v:shape style="position:absolute;left:1894;top:22;width:9317;height:2" coordorigin="1894,22" coordsize="9317,0" path="m1894,22l11210,22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47" w:after="0" w:line="239" w:lineRule="exact"/>
        <w:ind w:left="70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  <w:position w:val="-1"/>
        </w:rPr>
        <w:t>./Revie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  <w:position w:val="-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21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picture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sala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greens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-1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able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identif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following: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76" w:lineRule="exact"/>
        <w:ind w:left="14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4"/>
          <w:i/>
        </w:rPr>
        <w:t>It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</w:sectPr>
      </w:pPr>
      <w:rPr/>
    </w:p>
    <w:p>
      <w:pPr>
        <w:spacing w:before="0" w:after="0" w:line="267" w:lineRule="exact"/>
        <w:ind w:left="131" w:right="-81"/>
        <w:jc w:val="left"/>
        <w:tabs>
          <w:tab w:pos="920" w:val="left"/>
          <w:tab w:pos="15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52002pt;margin-top:10.014617pt;width:5.315pt;height:5pt;mso-position-horizontal-relative:page;mso-position-vertical-relative:paragraph;z-index:-4954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0&gt;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-137"/>
          <w:w w:val="128"/>
          <w:position w:val="3"/>
        </w:rPr>
        <w:t>"</w:t>
      </w:r>
      <w:r>
        <w:rPr>
          <w:rFonts w:ascii="Arial" w:hAnsi="Arial" w:cs="Arial" w:eastAsia="Arial"/>
          <w:sz w:val="25"/>
          <w:szCs w:val="25"/>
          <w:spacing w:val="0"/>
          <w:w w:val="128"/>
          <w:position w:val="0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99"/>
          <w:position w:val="0"/>
        </w:rPr>
      </w:r>
      <w:r>
        <w:rPr>
          <w:rFonts w:ascii="Arial" w:hAnsi="Arial" w:cs="Arial" w:eastAsia="Arial"/>
          <w:sz w:val="25"/>
          <w:szCs w:val="25"/>
          <w:spacing w:val="0"/>
          <w:w w:val="99"/>
          <w:u w:val="single" w:color="000000"/>
          <w:position w:val="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u w:val="single" w:color="000000"/>
          <w:position w:val="0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u w:val="single" w:color="000000"/>
          <w:position w:val="0"/>
        </w:rPr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2"/>
        </w:rPr>
        <w:t>Iceber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2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  <w:position w:val="-2"/>
        </w:rPr>
        <w:t>Lettuce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12" w:lineRule="exact"/>
        <w:ind w:left="17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20" w:lineRule="exact"/>
        <w:ind w:left="13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  <w:position w:val="-9"/>
        </w:rPr>
        <w:t>:0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46" w:after="0" w:line="240" w:lineRule="auto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Radicchio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6" w:after="0" w:line="240" w:lineRule="auto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Mizuna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Dandelion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  <w:cols w:num="4" w:equalWidth="0">
            <w:col w:w="3081" w:space="1021"/>
            <w:col w:w="980" w:space="985"/>
            <w:col w:w="753" w:space="1753"/>
            <w:col w:w="2727"/>
          </w:cols>
        </w:sectPr>
      </w:pPr>
      <w:rPr/>
    </w:p>
    <w:p>
      <w:pPr>
        <w:spacing w:before="0" w:after="0" w:line="325" w:lineRule="exact"/>
        <w:ind w:left="134" w:right="-9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10"/>
          <w:w w:val="57"/>
          <w:position w:val="-7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  <w:position w:val="-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spacing w:val="-54"/>
          <w:w w:val="110"/>
          <w:position w:val="-7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56"/>
          <w:position w:val="-7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232" w:lineRule="exact"/>
        <w:ind w:right="-74"/>
        <w:jc w:val="left"/>
        <w:tabs>
          <w:tab w:pos="1820" w:val="left"/>
          <w:tab w:pos="24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Bosto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Lettuce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  <w:position w:val="0"/>
        </w:rPr>
        <w:t>Arugula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39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Mustar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Leaves</w:t>
      </w:r>
    </w:p>
    <w:p>
      <w:pPr>
        <w:spacing w:before="0" w:after="0" w:line="239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Escarole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  <w:cols w:num="4" w:equalWidth="0">
            <w:col w:w="276" w:space="1320"/>
            <w:col w:w="3318" w:space="1146"/>
            <w:col w:w="1510" w:space="1002"/>
            <w:col w:w="2728"/>
          </w:cols>
        </w:sectPr>
      </w:pPr>
      <w:rPr/>
    </w:p>
    <w:p>
      <w:pPr>
        <w:spacing w:before="0" w:after="0" w:line="249" w:lineRule="exact"/>
        <w:ind w:left="150" w:right="-8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27"/>
          <w:szCs w:val="27"/>
          <w:spacing w:val="-107"/>
          <w:w w:val="111"/>
          <w:position w:val="-2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57"/>
          <w:position w:val="2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81" w:lineRule="exact"/>
        <w:ind w:left="163" w:right="-4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9"/>
          <w:i/>
          <w:position w:val="-5"/>
        </w:rPr>
        <w:t>J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238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Lettuce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5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Frisee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Watercress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Lea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Lettuce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  <w:cols w:num="5" w:equalWidth="0">
            <w:col w:w="281" w:space="1307"/>
            <w:col w:w="1228" w:space="1284"/>
            <w:col w:w="580" w:space="1378"/>
            <w:col w:w="1045" w:space="1468"/>
            <w:col w:w="2729"/>
          </w:cols>
        </w:sectPr>
      </w:pPr>
      <w:rPr/>
    </w:p>
    <w:p>
      <w:pPr>
        <w:spacing w:before="15" w:after="0" w:line="170" w:lineRule="exact"/>
        <w:ind w:left="134" w:right="-78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  <w:i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419" w:lineRule="exact"/>
        <w:ind w:left="163" w:right="-9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41"/>
          <w:szCs w:val="41"/>
          <w:spacing w:val="-143"/>
          <w:w w:val="86"/>
          <w:position w:val="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1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9" w:after="0" w:line="308" w:lineRule="exact"/>
        <w:ind w:left="102" w:right="-74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-32"/>
          <w:w w:val="179"/>
          <w:position w:val="4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spacing w:val="-67"/>
          <w:w w:val="109"/>
          <w:position w:val="-4"/>
        </w:rPr>
        <w:t>w</w:t>
      </w:r>
      <w:r>
        <w:rPr>
          <w:rFonts w:ascii="Arial" w:hAnsi="Arial" w:cs="Arial" w:eastAsia="Arial"/>
          <w:sz w:val="26"/>
          <w:szCs w:val="26"/>
          <w:spacing w:val="0"/>
          <w:w w:val="105"/>
          <w:position w:val="0"/>
        </w:rPr>
        <w:t>"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0" w:after="0" w:line="119" w:lineRule="exact"/>
        <w:ind w:left="156" w:right="-41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88" w:lineRule="exact"/>
        <w:ind w:left="15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237" w:lineRule="exact"/>
        <w:ind w:left="150" w:right="-8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4"/>
          <w:szCs w:val="14"/>
          <w:spacing w:val="-99"/>
          <w:w w:val="105"/>
          <w:position w:val="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45"/>
          <w:position w:val="-5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148" w:lineRule="exact"/>
        <w:ind w:left="12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4"/>
          <w:i/>
          <w:position w:val="1"/>
        </w:rPr>
        <w:t>It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130" w:lineRule="exact"/>
        <w:ind w:left="12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2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0" w:after="0" w:line="246" w:lineRule="exact"/>
        <w:ind w:right="-20"/>
        <w:jc w:val="left"/>
        <w:tabs>
          <w:tab w:pos="1820" w:val="left"/>
          <w:tab w:pos="2440" w:val="left"/>
          <w:tab w:pos="3800" w:val="left"/>
          <w:tab w:pos="4400" w:val="left"/>
          <w:tab w:pos="6300" w:val="left"/>
          <w:tab w:pos="69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Romaine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Lettuce</w:t>
      </w:r>
      <w:r>
        <w:rPr>
          <w:rFonts w:ascii="Times New Roman" w:hAnsi="Times New Roman" w:cs="Times New Roman" w:eastAsia="Times New Roman"/>
          <w:sz w:val="22"/>
          <w:szCs w:val="22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Mache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2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2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Belgia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Endive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  <w:position w:val="0"/>
        </w:rPr>
        <w:t>Spinach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7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7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7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9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52"/>
          <w:i/>
        </w:rPr>
        <w:t>/IJI;.</w:t>
      </w:r>
      <w:r>
        <w:rPr>
          <w:rFonts w:ascii="Arial" w:hAnsi="Arial" w:cs="Arial" w:eastAsia="Arial"/>
          <w:sz w:val="23"/>
          <w:szCs w:val="23"/>
          <w:spacing w:val="0"/>
          <w:w w:val="52"/>
          <w:i/>
        </w:rPr>
        <w:t> </w:t>
      </w:r>
      <w:r>
        <w:rPr>
          <w:rFonts w:ascii="Arial" w:hAnsi="Arial" w:cs="Arial" w:eastAsia="Arial"/>
          <w:sz w:val="23"/>
          <w:szCs w:val="23"/>
          <w:spacing w:val="30"/>
          <w:w w:val="52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159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0"/>
          <w:cols w:num="2" w:equalWidth="0">
            <w:col w:w="268" w:space="1321"/>
            <w:col w:w="9711"/>
          </w:cols>
        </w:sectPr>
      </w:pPr>
      <w:rPr/>
    </w:p>
    <w:p>
      <w:pPr>
        <w:spacing w:before="67" w:after="0" w:line="240" w:lineRule="auto"/>
        <w:ind w:left="112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10.2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92.302795pt;margin-top:34.27319pt;width:463.695149pt;height:.1pt;mso-position-horizontal-relative:page;mso-position-vertical-relative:paragraph;z-index:-4951" coordorigin="1846,685" coordsize="9274,2">
            <v:shape style="position:absolute;left:1846;top:685;width:9274;height:2" coordorigin="1846,685" coordsize="9274,0" path="m1846,685l11120,685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56"/>
          <w:w w:val="104"/>
        </w:rPr>
        <w:t>F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66"/>
          <w:position w:val="-31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-47"/>
          <w:w w:val="66"/>
          <w:position w:val="-31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3"/>
          <w:position w:val="0"/>
        </w:rPr>
        <w:t>res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4"/>
          <w:position w:val="0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Herb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6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0"/>
          <w:position w:val="0"/>
        </w:rPr>
        <w:t>Salads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83" w:after="0" w:line="240" w:lineRule="auto"/>
        <w:ind w:left="1116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16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09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16" w:right="-20"/>
        <w:jc w:val="left"/>
        <w:tabs>
          <w:tab w:pos="10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34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9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position:absolute;margin-left:30.23999pt;margin-top:5.707489pt;width:38.880001pt;height:162.720001pt;mso-position-horizontal-relative:page;mso-position-vertical-relative:paragraph;z-index:-4953" type="#_x0000_t75">
            <v:imagedata r:id="rId38" o:title=""/>
          </v:shape>
        </w:pict>
      </w:r>
      <w:r>
        <w:rPr/>
        <w:pict>
          <v:group style="position:absolute;margin-left:91.943665pt;margin-top:34.632687pt;width:463.695149pt;height:.1pt;mso-position-horizontal-relative:page;mso-position-vertical-relative:paragraph;z-index:-4950" coordorigin="1839,693" coordsize="9274,2">
            <v:shape style="position:absolute;left:1839;top:693;width:9274;height:2" coordorigin="1839,693" coordsize="9274,0" path="m1839,693l11113,693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44"/>
          <w:w w:val="105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66"/>
          <w:position w:val="-32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-51"/>
          <w:w w:val="66"/>
          <w:position w:val="-3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5"/>
          <w:position w:val="0"/>
        </w:rPr>
        <w:t>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  <w:position w:val="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  <w:position w:val="0"/>
        </w:rPr>
        <w:t>Preparin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  <w:position w:val="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  <w:position w:val="0"/>
        </w:rPr>
        <w:t>Greens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80" w:after="0" w:line="240" w:lineRule="auto"/>
        <w:ind w:left="1109" w:right="-20"/>
        <w:jc w:val="left"/>
        <w:tabs>
          <w:tab w:pos="106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16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9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2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9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91.943665pt;margin-top:34.632687pt;width:463.401149pt;height:.1pt;mso-position-horizontal-relative:page;mso-position-vertical-relative:paragraph;z-index:-4949" coordorigin="1839,693" coordsize="9268,2">
            <v:shape style="position:absolute;left:1839;top:693;width:9268;height:2" coordorigin="1839,693" coordsize="9268,0" path="m1839,693l11107,693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218"/>
          <w:w w:val="112"/>
        </w:rPr>
        <w:t>G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69"/>
          <w:position w:val="-32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18"/>
          <w:w w:val="69"/>
          <w:position w:val="-3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1"/>
          <w:position w:val="0"/>
        </w:rPr>
        <w:t>arnishe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  <w:position w:val="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Gree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9"/>
          <w:position w:val="0"/>
        </w:rPr>
        <w:t>Salads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0" w:lineRule="exact"/>
        <w:ind w:left="110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2·------------------------------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3" w:lineRule="exact"/>
        <w:ind w:left="1109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3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2" w:right="-20"/>
        <w:jc w:val="left"/>
        <w:tabs>
          <w:tab w:pos="106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02" w:right="-20"/>
        <w:jc w:val="left"/>
        <w:tabs>
          <w:tab w:pos="106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9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position:absolute;margin-left:578.880005pt;margin-top:.312195pt;width:10.08pt;height:273.600006pt;mso-position-horizontal-relative:page;mso-position-vertical-relative:paragraph;z-index:-4952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7"/>
          <w:szCs w:val="27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Cooke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0"/>
        </w:rPr>
        <w:t>Vegetable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9"/>
        </w:rPr>
        <w:t>Salads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8" w:after="0" w:line="240" w:lineRule="auto"/>
        <w:ind w:left="1123" w:right="-20"/>
        <w:jc w:val="left"/>
        <w:tabs>
          <w:tab w:pos="106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12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0" w:lineRule="exact"/>
        <w:ind w:left="110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2·--------------------------------------------------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3" w:lineRule="exact"/>
        <w:ind w:left="1109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  <w:position w:val="3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95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95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9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91.584534pt;margin-top:34.992199pt;width:464.871149pt;height:.1pt;mso-position-horizontal-relative:page;mso-position-vertical-relative:paragraph;z-index:-4948" coordorigin="1832,700" coordsize="9297,2">
            <v:shape style="position:absolute;left:1832;top:700;width:9297;height:2" coordorigin="1832,700" coordsize="9297,0" path="m1832,700l11129,700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55"/>
          <w:w w:val="113"/>
        </w:rPr>
        <w:t>S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69"/>
          <w:position w:val="-32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-49"/>
          <w:w w:val="69"/>
          <w:position w:val="-3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  <w:position w:val="0"/>
        </w:rPr>
        <w:t>tarche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3"/>
          <w:position w:val="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9"/>
          <w:position w:val="0"/>
        </w:rPr>
        <w:t>Salads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95" w:right="-20"/>
        <w:jc w:val="left"/>
        <w:tabs>
          <w:tab w:pos="10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02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95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90"/>
        </w:rPr>
        <w:t>4·------------------</w:t>
      </w:r>
      <w:r>
        <w:rPr>
          <w:rFonts w:ascii="Courier New" w:hAnsi="Courier New" w:cs="Courier New" w:eastAsia="Courier New"/>
          <w:sz w:val="34"/>
          <w:szCs w:val="34"/>
          <w:spacing w:val="-133"/>
          <w:w w:val="9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-9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-16"/>
          <w:w w:val="90"/>
          <w:b/>
          <w:bCs/>
          <w:position w:val="-9"/>
        </w:rPr>
        <w:t>C</w:t>
      </w:r>
      <w:r>
        <w:rPr>
          <w:rFonts w:ascii="Courier New" w:hAnsi="Courier New" w:cs="Courier New" w:eastAsia="Courier New"/>
          <w:sz w:val="34"/>
          <w:szCs w:val="34"/>
          <w:spacing w:val="-165"/>
          <w:w w:val="90"/>
          <w:position w:val="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-9"/>
        </w:rPr>
        <w:t>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-9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2"/>
          <w:w w:val="90"/>
          <w:b/>
          <w:bCs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9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9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b/>
          <w:bCs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4"/>
          <w:b/>
          <w:bCs/>
          <w:position w:val="-9"/>
        </w:rPr>
        <w:t>NEX</w:t>
      </w:r>
      <w:r>
        <w:rPr>
          <w:rFonts w:ascii="Times New Roman" w:hAnsi="Times New Roman" w:cs="Times New Roman" w:eastAsia="Times New Roman"/>
          <w:sz w:val="15"/>
          <w:szCs w:val="15"/>
          <w:spacing w:val="-18"/>
          <w:w w:val="84"/>
          <w:b/>
          <w:bCs/>
          <w:position w:val="-9"/>
        </w:rPr>
        <w:t>T</w:t>
      </w:r>
      <w:r>
        <w:rPr>
          <w:rFonts w:ascii="Courier New" w:hAnsi="Courier New" w:cs="Courier New" w:eastAsia="Courier New"/>
          <w:sz w:val="34"/>
          <w:szCs w:val="34"/>
          <w:spacing w:val="-106"/>
          <w:w w:val="84"/>
          <w:position w:val="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4"/>
          <w:b/>
          <w:bCs/>
          <w:position w:val="-9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spacing w:val="-60"/>
          <w:w w:val="84"/>
          <w:b/>
          <w:bCs/>
          <w:position w:val="-9"/>
        </w:rPr>
        <w:t>A</w:t>
      </w:r>
      <w:r>
        <w:rPr>
          <w:rFonts w:ascii="Courier New" w:hAnsi="Courier New" w:cs="Courier New" w:eastAsia="Courier New"/>
          <w:sz w:val="34"/>
          <w:szCs w:val="34"/>
          <w:spacing w:val="-110"/>
          <w:w w:val="84"/>
          <w:position w:val="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4"/>
          <w:b/>
          <w:bCs/>
          <w:position w:val="-9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spacing w:val="-71"/>
          <w:w w:val="84"/>
          <w:b/>
          <w:bCs/>
          <w:position w:val="-9"/>
        </w:rPr>
        <w:t>E</w:t>
      </w:r>
      <w:r>
        <w:rPr>
          <w:rFonts w:ascii="Courier New" w:hAnsi="Courier New" w:cs="Courier New" w:eastAsia="Courier New"/>
          <w:sz w:val="34"/>
          <w:szCs w:val="34"/>
          <w:spacing w:val="-99"/>
          <w:w w:val="84"/>
          <w:position w:val="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4"/>
          <w:b/>
          <w:bCs/>
          <w:position w:val="-9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4"/>
          <w:b/>
          <w:bCs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84"/>
          <w:b/>
          <w:bCs/>
          <w:position w:val="-9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  <w:t>-------------------­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2"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160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  <w:position w:val="1"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  <w:i/>
          <w:position w:val="1"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80" w:bottom="280" w:left="500" w:right="360"/>
        </w:sectPr>
      </w:pPr>
      <w:rPr/>
    </w:p>
    <w:p>
      <w:pPr>
        <w:spacing w:before="78" w:after="0" w:line="240" w:lineRule="auto"/>
        <w:ind w:left="78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10.2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coNTINUED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9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Protei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Salads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54" w:lineRule="exact"/>
        <w:ind w:left="793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1·--------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7" w:lineRule="exact"/>
        <w:ind w:left="778" w:right="-20"/>
        <w:jc w:val="left"/>
        <w:tabs>
          <w:tab w:pos="103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  <w:position w:val="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85" w:right="-20"/>
        <w:jc w:val="left"/>
        <w:tabs>
          <w:tab w:pos="103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3" w:lineRule="exact"/>
        <w:ind w:left="771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1"/>
          <w:position w:val="-1"/>
        </w:rPr>
        <w:t>4·--------------------------------------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  <w:position w:val="-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  <w:position w:val="-1"/>
        </w:rPr>
        <w:t>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18" w:lineRule="exact"/>
        <w:ind w:left="778" w:right="-20"/>
        <w:jc w:val="left"/>
        <w:tabs>
          <w:tab w:pos="103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2"/>
          <w:position w:val="3"/>
        </w:rPr>
        <w:t>5</w:t>
      </w:r>
      <w:r>
        <w:rPr>
          <w:rFonts w:ascii="Courier New" w:hAnsi="Courier New" w:cs="Courier New" w:eastAsia="Courier New"/>
          <w:sz w:val="26"/>
          <w:szCs w:val="26"/>
          <w:spacing w:val="16"/>
          <w:w w:val="72"/>
          <w:position w:val="3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6"/>
          <w:w w:val="100"/>
          <w:position w:val="3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77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Nut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Salads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778" w:right="-20"/>
        <w:jc w:val="left"/>
        <w:tabs>
          <w:tab w:pos="102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76pt;margin-top:9.845734pt;width:27.360001pt;height:164.160004pt;mso-position-horizontal-relative:page;mso-position-vertical-relative:paragraph;z-index:-4947" type="#_x0000_t75">
            <v:imagedata r:id="rId40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64" w:right="-20"/>
        <w:jc w:val="left"/>
        <w:tabs>
          <w:tab w:pos="103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8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8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71" w:right="-20"/>
        <w:jc w:val="left"/>
        <w:tabs>
          <w:tab w:pos="103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Component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Compose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Salad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7" w:after="0" w:line="240" w:lineRule="auto"/>
        <w:ind w:left="778" w:right="-20"/>
        <w:jc w:val="left"/>
        <w:tabs>
          <w:tab w:pos="103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47"/>
        </w:rPr>
        <w:t>!.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64" w:right="-20"/>
        <w:jc w:val="left"/>
        <w:tabs>
          <w:tab w:pos="103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0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64" w:right="-20"/>
        <w:jc w:val="left"/>
        <w:tabs>
          <w:tab w:pos="10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68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90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57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03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Guideline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Preparin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Compose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Salad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0" w:after="0" w:line="240" w:lineRule="auto"/>
        <w:ind w:left="771" w:right="-20"/>
        <w:jc w:val="left"/>
        <w:tabs>
          <w:tab w:pos="103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47"/>
        </w:rPr>
        <w:t>!.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57" w:right="-20"/>
        <w:jc w:val="left"/>
        <w:tabs>
          <w:tab w:pos="103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04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0" w:lineRule="exact"/>
        <w:ind w:left="757" w:right="-20"/>
        <w:jc w:val="left"/>
        <w:tabs>
          <w:tab w:pos="10280" w:val="left"/>
        </w:tabs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Courier New" w:hAnsi="Courier New" w:cs="Courier New" w:eastAsia="Courier New"/>
          <w:sz w:val="23"/>
          <w:szCs w:val="23"/>
          <w:w w:val="71"/>
          <w:position w:val="2"/>
        </w:rPr>
        <w:t>3.</w:t>
      </w:r>
      <w:r>
        <w:rPr>
          <w:rFonts w:ascii="Courier New" w:hAnsi="Courier New" w:cs="Courier New" w:eastAsia="Courier New"/>
          <w:sz w:val="23"/>
          <w:szCs w:val="23"/>
          <w:spacing w:val="-86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3"/>
          <w:szCs w:val="23"/>
          <w:spacing w:val="0"/>
          <w:w w:val="100"/>
          <w:position w:val="0"/>
        </w:rPr>
      </w:r>
    </w:p>
    <w:p>
      <w:pPr>
        <w:spacing w:before="0" w:after="0" w:line="449" w:lineRule="exact"/>
        <w:ind w:left="204" w:right="-20"/>
        <w:jc w:val="left"/>
        <w:tabs>
          <w:tab w:pos="740" w:val="left"/>
          <w:tab w:pos="103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44"/>
          <w:szCs w:val="44"/>
          <w:w w:val="278"/>
        </w:rPr>
        <w:t>l</w:t>
      </w:r>
      <w:r>
        <w:rPr>
          <w:rFonts w:ascii="Arial" w:hAnsi="Arial" w:cs="Arial" w:eastAsia="Arial"/>
          <w:sz w:val="44"/>
          <w:szCs w:val="44"/>
          <w:w w:val="100"/>
        </w:rPr>
        <w:tab/>
      </w:r>
      <w:r>
        <w:rPr>
          <w:rFonts w:ascii="Arial" w:hAnsi="Arial" w:cs="Arial" w:eastAsia="Arial"/>
          <w:sz w:val="44"/>
          <w:szCs w:val="44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w w:val="104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357" w:lineRule="exact"/>
        <w:ind w:left="20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5"/>
          <w:szCs w:val="25"/>
          <w:spacing w:val="-111"/>
          <w:w w:val="127"/>
          <w:position w:val="6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36"/>
          <w:position w:val="-6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340" w:bottom="280" w:left="960" w:right="60"/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9" w:right="-98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1"/>
          <w:szCs w:val="21"/>
          <w:spacing w:val="-66"/>
          <w:w w:val="177"/>
          <w:position w:val="4"/>
        </w:rPr>
        <w:t>·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0"/>
        </w:rPr>
        <w:t>"'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6" w:right="-66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-96"/>
          <w:w w:val="77"/>
        </w:rPr>
        <w:t>"</w:t>
      </w:r>
      <w:r>
        <w:rPr>
          <w:rFonts w:ascii="Arial" w:hAnsi="Arial" w:cs="Arial" w:eastAsia="Arial"/>
          <w:sz w:val="25"/>
          <w:szCs w:val="25"/>
          <w:spacing w:val="-98"/>
          <w:w w:val="127"/>
          <w:position w:val="-6"/>
        </w:rPr>
        <w:t>•</w:t>
      </w:r>
      <w:r>
        <w:rPr>
          <w:rFonts w:ascii="Arial" w:hAnsi="Arial" w:cs="Arial" w:eastAsia="Arial"/>
          <w:sz w:val="8"/>
          <w:szCs w:val="8"/>
          <w:spacing w:val="4"/>
          <w:w w:val="212"/>
          <w:position w:val="-7"/>
        </w:rPr>
        <w:t>0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7"/>
          <w:position w:val="0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7" w:lineRule="exact"/>
        <w:ind w:left="22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286" w:lineRule="exact"/>
        <w:ind w:left="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Compose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Sala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Ingredients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29" w:right="-20"/>
        <w:jc w:val="left"/>
        <w:tabs>
          <w:tab w:pos="95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5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971832pt;margin-top:-6.367482pt;width:465.105634pt;height:.1pt;mso-position-horizontal-relative:page;mso-position-vertical-relative:paragraph;z-index:-4946" coordorigin="1939,-127" coordsize="9302,2">
            <v:shape style="position:absolute;left:1939;top:-127;width:9302;height:2" coordorigin="1939,-127" coordsize="9302,0" path="m1939,-127l11242,-12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353" w:space="389"/>
            <w:col w:w="10498"/>
          </w:cols>
        </w:sectPr>
      </w:pPr>
      <w:rPr/>
    </w:p>
    <w:p>
      <w:pPr>
        <w:spacing w:before="3" w:after="0" w:line="207" w:lineRule="exact"/>
        <w:ind w:left="225" w:right="-20"/>
        <w:jc w:val="left"/>
        <w:tabs>
          <w:tab w:pos="960" w:val="left"/>
          <w:tab w:pos="10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54"/>
          <w:position w:val="-2"/>
        </w:rPr>
        <w:t>!i!</w:t>
      </w:r>
      <w:r>
        <w:rPr>
          <w:rFonts w:ascii="Times New Roman" w:hAnsi="Times New Roman" w:cs="Times New Roman" w:eastAsia="Times New Roman"/>
          <w:sz w:val="20"/>
          <w:szCs w:val="2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w w:val="100"/>
          <w:u w:val="single" w:color="0000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w w:val="100"/>
          <w:u w:val="single" w:color="0000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w w:val="100"/>
          <w:u w:val="single" w:color="0000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w w:val="100"/>
          <w:position w:val="0"/>
        </w:rPr>
      </w:r>
    </w:p>
    <w:p>
      <w:pPr>
        <w:spacing w:before="0" w:after="0" w:line="71" w:lineRule="exact"/>
        <w:ind w:left="218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10"/>
        </w:rPr>
        <w:t>ro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70" w:lineRule="exact"/>
        <w:ind w:left="18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3"/>
          <w:position w:val="-9"/>
        </w:rPr>
        <w:t>&amp;: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</w:sectPr>
      </w:pPr>
      <w:rPr/>
    </w:p>
    <w:p>
      <w:pPr>
        <w:spacing w:before="83" w:after="0" w:line="236" w:lineRule="exact"/>
        <w:ind w:left="201" w:right="-56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2"/>
          <w:szCs w:val="22"/>
          <w:spacing w:val="-97"/>
          <w:w w:val="100"/>
          <w:position w:val="-2"/>
        </w:rPr>
        <w:t>"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246" w:lineRule="exact"/>
        <w:ind w:left="225" w:right="-81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464783pt;margin-top:7.972763pt;width:6.4974pt;height:7.5pt;mso-position-horizontal-relative:page;mso-position-vertical-relative:paragraph;z-index:-4944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103"/>
                    </w:rPr>
                    <w:t>:2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92"/>
          <w:w w:val="8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3"/>
          <w:w w:val="146"/>
          <w:position w:val="5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0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355" w:lineRule="exact"/>
        <w:ind w:left="189" w:right="-79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99"/>
          <w:w w:val="57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position w:val="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73"/>
          <w:w w:val="75"/>
          <w:position w:val="1"/>
        </w:rPr>
        <w:t>c</w:t>
      </w:r>
      <w:r>
        <w:rPr>
          <w:rFonts w:ascii="Arial" w:hAnsi="Arial" w:cs="Arial" w:eastAsia="Arial"/>
          <w:sz w:val="36"/>
          <w:szCs w:val="36"/>
          <w:spacing w:val="0"/>
          <w:w w:val="56"/>
          <w:position w:val="1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248" w:lineRule="exact"/>
        <w:ind w:left="7" w:right="-20"/>
        <w:jc w:val="left"/>
        <w:tabs>
          <w:tab w:pos="9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w w:val="75"/>
          <w:position w:val="2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exact"/>
        <w:ind w:right="-20"/>
        <w:jc w:val="left"/>
        <w:tabs>
          <w:tab w:pos="96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96.612679pt;margin-top:-5.175443pt;width:465.105634pt;height:.1pt;mso-position-horizontal-relative:page;mso-position-vertical-relative:paragraph;z-index:-4945" coordorigin="1932,-104" coordsize="9302,2">
            <v:shape style="position:absolute;left:1932;top:-104;width:9302;height:2" coordorigin="1932,-104" coordsize="9302,0" path="m1932,-104l11234,-10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6"/>
          <w:position w:val="1"/>
        </w:rPr>
        <w:t>4</w:t>
      </w:r>
      <w:r>
        <w:rPr>
          <w:rFonts w:ascii="Courier New" w:hAnsi="Courier New" w:cs="Courier New" w:eastAsia="Courier New"/>
          <w:sz w:val="26"/>
          <w:szCs w:val="26"/>
          <w:spacing w:val="29"/>
          <w:w w:val="76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9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346" w:space="396"/>
            <w:col w:w="10498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1" w:after="0" w:line="253" w:lineRule="exact"/>
        <w:ind w:left="225" w:right="-20"/>
        <w:jc w:val="left"/>
        <w:tabs>
          <w:tab w:pos="960" w:val="left"/>
          <w:tab w:pos="102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260559pt;margin-top:12.11028pt;width:4.2pt;height:5pt;mso-position-horizontal-relative:page;mso-position-vertical-relative:paragraph;z-index:-4943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68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w w:val="10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</w:p>
    <w:p>
      <w:pPr>
        <w:spacing w:before="0" w:after="0" w:line="271" w:lineRule="exact"/>
        <w:ind w:left="168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7"/>
          <w:szCs w:val="27"/>
          <w:spacing w:val="-76"/>
          <w:w w:val="148"/>
        </w:rPr>
        <w:t>·</w:t>
      </w:r>
      <w:r>
        <w:rPr>
          <w:rFonts w:ascii="Arial" w:hAnsi="Arial" w:cs="Arial" w:eastAsia="Arial"/>
          <w:sz w:val="29"/>
          <w:szCs w:val="29"/>
          <w:spacing w:val="0"/>
          <w:w w:val="256"/>
          <w:position w:val="-11"/>
        </w:rPr>
        <w:t>,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143" w:lineRule="exact"/>
        <w:ind w:left="4440" w:right="4598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687462pt;margin-top:4.439719pt;width:3.777322pt;height:13.5pt;mso-position-horizontal-relative:page;mso-position-vertical-relative:paragraph;z-index:-4942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145"/>
                      <w:w w:val="151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34" w:lineRule="exact"/>
        <w:ind w:left="18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9"/>
          <w:position w:val="-1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29" w:lineRule="exact"/>
        <w:ind w:left="22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6"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9" w:lineRule="exact"/>
        <w:ind w:left="218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2" w:right="-20"/>
        <w:jc w:val="left"/>
        <w:tabs>
          <w:tab w:pos="65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3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4"/>
          <w:i/>
        </w:rPr>
        <w:t>i/JI;,</w:t>
      </w:r>
      <w:r>
        <w:rPr>
          <w:rFonts w:ascii="Arial" w:hAnsi="Arial" w:cs="Arial" w:eastAsia="Arial"/>
          <w:sz w:val="24"/>
          <w:szCs w:val="24"/>
          <w:spacing w:val="0"/>
          <w:w w:val="54"/>
          <w:i/>
        </w:rPr>
        <w:t> </w:t>
      </w:r>
      <w:r>
        <w:rPr>
          <w:rFonts w:ascii="Arial" w:hAnsi="Arial" w:cs="Arial" w:eastAsia="Arial"/>
          <w:sz w:val="24"/>
          <w:szCs w:val="24"/>
          <w:spacing w:val="31"/>
          <w:w w:val="5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161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</w:sectPr>
      </w:pPr>
      <w:rPr/>
    </w:p>
    <w:p>
      <w:pPr>
        <w:spacing w:before="72" w:after="0" w:line="271" w:lineRule="exact"/>
        <w:ind w:left="310" w:right="-20"/>
        <w:jc w:val="left"/>
        <w:tabs>
          <w:tab w:pos="6100" w:val="left"/>
          <w:tab w:pos="9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Date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4.480011pt;height:396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100" w:bottom="280" w:left="1720" w:right="320"/>
        </w:sectPr>
      </w:pPr>
      <w:rPr/>
    </w:p>
    <w:p>
      <w:pPr>
        <w:spacing w:before="66" w:after="0" w:line="240" w:lineRule="auto"/>
        <w:ind w:left="31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34"/>
        </w:rPr>
        <w:t>)55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1" w:after="0" w:line="240" w:lineRule="auto"/>
        <w:ind w:left="41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French-style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404" w:right="224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olives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404" w:right="-76"/>
        <w:jc w:val="left"/>
        <w:tabs>
          <w:tab w:pos="10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feature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gelati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4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sweet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4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artfull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arranged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3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ingredients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56" w:lineRule="auto"/>
        <w:ind w:left="404" w:right="15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Popula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oflettuce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63" w:lineRule="auto"/>
        <w:ind w:left="404" w:right="1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salads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grains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397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-course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salad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balance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containin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01.879997pt;margin-top:-2.00406pt;width:188.28pt;height:.1pt;mso-position-horizontal-relative:page;mso-position-vertical-relative:paragraph;z-index:-4940" coordorigin="2038,-40" coordsize="3766,2">
            <v:shape style="position:absolute;left:2038;top:-40;width:3766;height:2" coordorigin="2038,-40" coordsize="3766,0" path="m2038,-40l5803,-4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01.879997pt;margin-top:13.11594pt;width:154.080pt;height:.1pt;mso-position-horizontal-relative:page;mso-position-vertical-relative:paragraph;z-index:-4939" coordorigin="2038,262" coordsize="3082,2">
            <v:shape style="position:absolute;left:2038;top:262;width:3082;height:2" coordorigin="2038,262" coordsize="3082,0" path="m2038,262l5119,262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lnswer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50"/>
          <w:i/>
        </w:rPr>
        <w:t>1J1&gt;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0"/>
          <w:i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5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8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4" w:after="0" w:line="240" w:lineRule="auto"/>
        <w:ind w:left="23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80.320007pt;margin-top:-1.136876pt;width:10.08pt;height:273.600006pt;mso-position-horizontal-relative:page;mso-position-vertical-relative:paragraph;z-index:-4941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9" w:lineRule="auto"/>
        <w:ind w:left="475" w:right="1359" w:firstLine="-266"/>
        <w:jc w:val="left"/>
        <w:tabs>
          <w:tab w:pos="1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combine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dressing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2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Cris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cube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garnish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468" w:right="1482" w:firstLine="-2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Categor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green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dandelio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chicory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6" w:lineRule="auto"/>
        <w:ind w:left="468" w:right="936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Popula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slice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turke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chicken,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avocado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40" w:lineRule="auto"/>
        <w:ind w:left="2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Bell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peppe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radicchi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3" w:lineRule="auto"/>
        <w:ind w:left="461" w:right="972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poultry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contribute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461" w:right="952" w:firstLine="-3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flowers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pansie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violets,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adde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salad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extra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mai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720" w:right="320"/>
          <w:cols w:num="2" w:equalWidth="0">
            <w:col w:w="4508" w:space="332"/>
            <w:col w:w="5380"/>
          </w:cols>
        </w:sectPr>
      </w:pPr>
      <w:rPr/>
    </w:p>
    <w:p>
      <w:pPr>
        <w:spacing w:before="63" w:after="0" w:line="286" w:lineRule="exact"/>
        <w:ind w:left="7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3.52002pt;margin-top:27.414438pt;width:467.782797pt;height:56.16pt;mso-position-horizontal-relative:page;mso-position-vertical-relative:paragraph;z-index:-4938" coordorigin="1670,548" coordsize="9356,1123">
            <v:shape style="position:absolute;left:1670;top:548;width:1958;height:1123" type="#_x0000_t75">
              <v:imagedata r:id="rId43" o:title=""/>
            </v:shape>
            <v:group style="position:absolute;left:3484;top:1536;width:7535;height:2" coordorigin="3484,1536" coordsize="7535,2">
              <v:shape style="position:absolute;left:3484;top:1536;width:7535;height:2" coordorigin="3484,1536" coordsize="7535,0" path="m3484,1536l11019,1536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9.190155pt;margin-top:12.609834pt;width:127.140845pt;height:.1pt;mso-position-horizontal-relative:page;mso-position-vertical-relative:paragraph;z-index:-4935" coordorigin="8584,252" coordsize="2543,2">
            <v:shape style="position:absolute;left:8584;top:252;width:2543;height:2" coordorigin="8584,252" coordsize="2543,0" path="m8584,252l11127,252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89"/>
          <w:position w:val="-2"/>
        </w:rPr>
        <w:t>------------------------------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89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89"/>
          <w:position w:val="-2"/>
        </w:rPr>
        <w:t>--------------</w:t>
      </w:r>
      <w:r>
        <w:rPr>
          <w:rFonts w:ascii="Times New Roman" w:hAnsi="Times New Roman" w:cs="Times New Roman" w:eastAsia="Times New Roman"/>
          <w:sz w:val="20"/>
          <w:szCs w:val="20"/>
          <w:spacing w:val="-21"/>
          <w:w w:val="189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2"/>
        </w:rPr>
        <w:t>Dme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60" w:h="15860"/>
          <w:pgMar w:top="380" w:bottom="280" w:left="980" w:right="60"/>
        </w:sectPr>
      </w:pPr>
      <w:rPr/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97" w:lineRule="exact"/>
        <w:ind w:right="-20"/>
        <w:jc w:val="righ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4"/>
          <w:position w:val="-1"/>
        </w:rPr>
        <w:t>Cheese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Garde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Manger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80" w:right="60"/>
          <w:cols w:num="2" w:equalWidth="0">
            <w:col w:w="4275" w:space="2970"/>
            <w:col w:w="3975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40" w:lineRule="auto"/>
        <w:ind w:left="29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Study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note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clas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yo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Characteristics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left="765" w:right="-20"/>
        <w:jc w:val="left"/>
        <w:tabs>
          <w:tab w:pos="102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97.69014pt;margin-top:30.340937pt;width:464.387324pt;height:.1pt;mso-position-horizontal-relative:page;mso-position-vertical-relative:paragraph;z-index:-4934" coordorigin="1954,607" coordsize="9288,2">
            <v:shape style="position:absolute;left:1954;top:607;width:9288;height:2" coordorigin="1954,607" coordsize="9288,0" path="m1954,607l11242,607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w w:val="105"/>
          <w:b/>
          <w:bCs/>
          <w:position w:val="-1"/>
        </w:rPr>
        <w:t>1</w:t>
      </w:r>
      <w:r>
        <w:rPr>
          <w:rFonts w:ascii="Arial" w:hAnsi="Arial" w:cs="Arial" w:eastAsia="Arial"/>
          <w:sz w:val="21"/>
          <w:szCs w:val="21"/>
          <w:w w:val="104"/>
          <w:b/>
          <w:bCs/>
          <w:position w:val="-1"/>
        </w:rPr>
        <w:t>.</w:t>
      </w:r>
      <w:r>
        <w:rPr>
          <w:rFonts w:ascii="Arial" w:hAnsi="Arial" w:cs="Arial" w:eastAsia="Arial"/>
          <w:sz w:val="21"/>
          <w:szCs w:val="21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-14"/>
          <w:w w:val="99"/>
          <w:b/>
          <w:bCs/>
          <w:position w:val="-1"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b/>
          <w:bCs/>
          <w:u w:val="single" w:color="000000"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  <w:position w:val="-1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  <w:position w:val="-1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744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4.559998pt;margin-top:-7.336994pt;width:28.799999pt;height:164.160004pt;mso-position-horizontal-relative:page;mso-position-vertical-relative:paragraph;z-index:-4936" type="#_x0000_t75">
            <v:imagedata r:id="rId44" o:title=""/>
          </v:shape>
        </w:pict>
      </w:r>
      <w:r>
        <w:rPr/>
        <w:pict>
          <v:group style="position:absolute;margin-left:97.69014pt;margin-top:-12.117187pt;width:464.387324pt;height:.1pt;mso-position-horizontal-relative:page;mso-position-vertical-relative:paragraph;z-index:-4933" coordorigin="1954,-242" coordsize="9288,2">
            <v:shape style="position:absolute;left:1954;top:-242;width:9288;height:2" coordorigin="1954,-242" coordsize="9288,0" path="m1954,-242l11242,-24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7.69014pt;margin-top:32.102512pt;width:464.028169pt;height:.1pt;mso-position-horizontal-relative:page;mso-position-vertical-relative:paragraph;z-index:-4932" coordorigin="1954,642" coordsize="9281,2">
            <v:shape style="position:absolute;left:1954;top:642;width:9281;height:2" coordorigin="1954,642" coordsize="9281,0" path="m1954,642l11234,642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b/>
          <w:bCs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5"/>
          <w:w w:val="78"/>
          <w:b/>
          <w:bCs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5"/>
          <w:w w:val="100"/>
          <w:b/>
          <w:bCs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u w:val="thick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  <w:u w:val="thick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b/>
          <w:bCs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4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7.69014pt;margin-top:-9.546301pt;width:464.028169pt;height:.1pt;mso-position-horizontal-relative:page;mso-position-vertical-relative:paragraph;z-index:-4931" coordorigin="1954,-191" coordsize="9281,2">
            <v:shape style="position:absolute;left:1954;top:-191;width:9281;height:2" coordorigin="1954,-191" coordsize="9281,0" path="m1954,-191l11234,-19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7.69014pt;margin-top:34.673401pt;width:464.028169pt;height:.1pt;mso-position-horizontal-relative:page;mso-position-vertical-relative:paragraph;z-index:-4930" coordorigin="1954,693" coordsize="9281,2">
            <v:shape style="position:absolute;left:1954;top:693;width:9281;height:2" coordorigin="1954,693" coordsize="9281,0" path="m1954,693l11234,693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7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330986pt;margin-top:-9.962585pt;width:464.387324pt;height:.1pt;mso-position-horizontal-relative:page;mso-position-vertical-relative:paragraph;z-index:-4929" coordorigin="1947,-199" coordsize="9288,2">
            <v:shape style="position:absolute;left:1947;top:-199;width:9288;height:2" coordorigin="1947,-199" coordsize="9288,0" path="m1947,-199l11234,-199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6.971832pt;margin-top:33.897606pt;width:464.387324pt;height:.1pt;mso-position-horizontal-relative:page;mso-position-vertical-relative:paragraph;z-index:-4928" coordorigin="1939,678" coordsize="9288,2">
            <v:shape style="position:absolute;left:1939;top:678;width:9288;height:2" coordorigin="1939,678" coordsize="9288,0" path="m1939,678l11227,67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left="730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6.971832pt;margin-top:-9.546303pt;width:464.387324pt;height:.1pt;mso-position-horizontal-relative:page;mso-position-vertical-relative:paragraph;z-index:-4927" coordorigin="1939,-191" coordsize="9288,2">
            <v:shape style="position:absolute;left:1939;top:-191;width:9288;height:2" coordorigin="1939,-191" coordsize="9288,0" path="m1939,-191l11227,-19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6.971832pt;margin-top:34.673397pt;width:464.387324pt;height:.1pt;mso-position-horizontal-relative:page;mso-position-vertical-relative:paragraph;z-index:-4926" coordorigin="1939,693" coordsize="9288,2">
            <v:shape style="position:absolute;left:1939;top:693;width:9288;height:2" coordorigin="1939,693" coordsize="9288,0" path="m1939,693l11227,693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  <w:position w:val="1"/>
        </w:rPr>
        <w:t>5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367" w:lineRule="exact"/>
        <w:ind w:left="73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971832pt;margin-top:-14.875772pt;width:464.028169pt;height:.1pt;mso-position-horizontal-relative:page;mso-position-vertical-relative:paragraph;z-index:-4925" coordorigin="1939,-298" coordsize="9281,2">
            <v:shape style="position:absolute;left:1939;top:-298;width:9281;height:2" coordorigin="1939,-298" coordsize="9281,0" path="m1939,-298l11220,-29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63"/>
          <w:position w:val="1"/>
        </w:rPr>
        <w:t>6·------------------------------------------------------------------------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7" w:lineRule="exact"/>
        <w:ind w:left="205" w:right="-20"/>
        <w:jc w:val="left"/>
        <w:tabs>
          <w:tab w:pos="940" w:val="left"/>
          <w:tab w:pos="102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145"/>
          <w:position w:val="1"/>
        </w:rPr>
        <w:t>•</w:t>
      </w:r>
      <w:r>
        <w:rPr>
          <w:rFonts w:ascii="Arial" w:hAnsi="Arial" w:cs="Arial" w:eastAsia="Arial"/>
          <w:sz w:val="22"/>
          <w:szCs w:val="22"/>
          <w:w w:val="100"/>
          <w:position w:val="1"/>
        </w:rPr>
        <w:tab/>
      </w:r>
      <w:r>
        <w:rPr>
          <w:rFonts w:ascii="Arial" w:hAnsi="Arial" w:cs="Arial" w:eastAsia="Arial"/>
          <w:sz w:val="22"/>
          <w:szCs w:val="22"/>
          <w:w w:val="99"/>
          <w:position w:val="1"/>
        </w:rPr>
      </w:r>
      <w:r>
        <w:rPr>
          <w:rFonts w:ascii="Arial" w:hAnsi="Arial" w:cs="Arial" w:eastAsia="Arial"/>
          <w:sz w:val="22"/>
          <w:szCs w:val="22"/>
          <w:w w:val="99"/>
          <w:u w:val="single" w:color="000000"/>
          <w:position w:val="1"/>
        </w:rPr>
        <w:t> </w:t>
      </w:r>
      <w:r>
        <w:rPr>
          <w:rFonts w:ascii="Arial" w:hAnsi="Arial" w:cs="Arial" w:eastAsia="Arial"/>
          <w:sz w:val="22"/>
          <w:szCs w:val="22"/>
          <w:w w:val="100"/>
          <w:u w:val="single" w:color="000000"/>
          <w:position w:val="1"/>
        </w:rPr>
        <w:tab/>
      </w:r>
      <w:r>
        <w:rPr>
          <w:rFonts w:ascii="Arial" w:hAnsi="Arial" w:cs="Arial" w:eastAsia="Arial"/>
          <w:sz w:val="22"/>
          <w:szCs w:val="22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22"/>
          <w:szCs w:val="22"/>
          <w:w w:val="100"/>
          <w:position w:val="0"/>
        </w:rPr>
      </w:r>
    </w:p>
    <w:p>
      <w:pPr>
        <w:spacing w:before="47" w:after="0" w:line="240" w:lineRule="auto"/>
        <w:ind w:left="18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3"/>
        </w:rPr>
        <w:t>."l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4" w:after="0" w:line="215" w:lineRule="exact"/>
        <w:ind w:left="16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96.971832pt;margin-top:6.553848pt;width:464.028169pt;height:.1pt;mso-position-horizontal-relative:page;mso-position-vertical-relative:paragraph;z-index:-4924" coordorigin="1939,131" coordsize="9281,2">
            <v:shape style="position:absolute;left:1939;top:131;width:9281;height:2" coordorigin="1939,131" coordsize="9281,0" path="m1939,131l11220,131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spacing w:val="-25"/>
          <w:w w:val="102"/>
          <w:position w:val="-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spacing w:val="-26"/>
          <w:w w:val="107"/>
          <w:position w:val="7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spacing w:val="-44"/>
          <w:w w:val="106"/>
          <w:position w:val="7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1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380" w:lineRule="exact"/>
        <w:ind w:left="684" w:right="847"/>
        <w:jc w:val="center"/>
        <w:tabs>
          <w:tab w:pos="1024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54.719971pt;margin-top:2.754136pt;width:10.08pt;height:217.440002pt;mso-position-horizontal-relative:page;mso-position-vertical-relative:paragraph;z-index:-4937" type="#_x0000_t75">
            <v:imagedata r:id="rId45" o:title=""/>
          </v:shape>
        </w:pict>
      </w:r>
      <w:r>
        <w:rPr/>
        <w:pict>
          <v:group style="position:absolute;margin-left:96.253525pt;margin-top:38.342972pt;width:464.387324pt;height:.1pt;mso-position-horizontal-relative:page;mso-position-vertical-relative:paragraph;z-index:-4923" coordorigin="1925,767" coordsize="9288,2">
            <v:shape style="position:absolute;left:1925;top:767;width:9288;height:2" coordorigin="1925,767" coordsize="9288,0" path="m1925,767l11213,76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44"/>
          <w:w w:val="107"/>
          <w:position w:val="3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4"/>
          <w:w w:val="100"/>
          <w:position w:val="3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0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6.253525pt;margin-top:-15.690488pt;width:464.387324pt;height:.1pt;mso-position-horizontal-relative:page;mso-position-vertical-relative:paragraph;z-index:-4922" coordorigin="1925,-314" coordsize="9288,2">
            <v:shape style="position:absolute;left:1925;top:-314;width:9288;height:2" coordorigin="1925,-314" coordsize="9288,0" path="m1925,-314l11213,-314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Buying</w:t>
      </w:r>
      <w:r>
        <w:rPr>
          <w:rFonts w:ascii="Arial" w:hAnsi="Arial" w:cs="Arial" w:eastAsia="Arial"/>
          <w:sz w:val="24"/>
          <w:szCs w:val="24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Cheese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93" w:right="922"/>
        <w:jc w:val="center"/>
        <w:tabs>
          <w:tab w:pos="10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5"/>
          <w:b/>
          <w:bCs/>
        </w:rPr>
        <w:t>1</w:t>
      </w:r>
      <w:r>
        <w:rPr>
          <w:rFonts w:ascii="Arial" w:hAnsi="Arial" w:cs="Arial" w:eastAsia="Arial"/>
          <w:sz w:val="22"/>
          <w:szCs w:val="22"/>
          <w:w w:val="94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99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7" w:right="888"/>
        <w:jc w:val="center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253525pt;margin-top:-5.828214pt;width:464.028169pt;height:.1pt;mso-position-horizontal-relative:page;mso-position-vertical-relative:paragraph;z-index:-4921" coordorigin="1925,-117" coordsize="9281,2">
            <v:shape style="position:absolute;left:1925;top:-117;width:9281;height:2" coordorigin="1925,-117" coordsize="9281,0" path="m1925,-117l11206,-11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398" w:right="462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6.253525pt;margin-top:-11.512819pt;width:464.028169pt;height:.1pt;mso-position-horizontal-relative:page;mso-position-vertical-relative:paragraph;z-index:-4920" coordorigin="1925,-230" coordsize="9281,2">
            <v:shape style="position:absolute;left:1925;top:-230;width:9281;height:2" coordorigin="1925,-230" coordsize="9281,0" path="m1925,-230l11206,-230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9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9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18"/>
          <w:w w:val="13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69"/>
        </w:rPr>
        <w:t>!J,..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6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7"/>
          <w:w w:val="6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163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80" w:right="60"/>
        </w:sectPr>
      </w:pPr>
      <w:rPr/>
    </w:p>
    <w:p>
      <w:pPr>
        <w:spacing w:before="64" w:after="0" w:line="240" w:lineRule="auto"/>
        <w:ind w:left="115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Stud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1"/>
          <w:szCs w:val="21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10.3</w:t>
      </w:r>
      <w:r>
        <w:rPr>
          <w:rFonts w:ascii="Arial" w:hAnsi="Arial" w:cs="Arial" w:eastAsia="Arial"/>
          <w:sz w:val="21"/>
          <w:szCs w:val="21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6"/>
        </w:rPr>
        <w:t>CONTINUED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150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60" w:lineRule="exact"/>
        <w:ind w:left="114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5.040001pt;margin-top:-3.783691pt;width:466.2pt;height:.1pt;mso-position-horizontal-relative:page;mso-position-vertical-relative:paragraph;z-index:-4917" coordorigin="1901,-76" coordsize="9324,2">
            <v:shape style="position:absolute;left:1901;top:-76;width:9324;height:2" coordorigin="1901,-76" coordsize="9324,0" path="m1901,-76l11225,-7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159721pt;margin-top:14.490328pt;width:466.095022pt;height:.1pt;mso-position-horizontal-relative:page;mso-position-vertical-relative:paragraph;z-index:-4900" coordorigin="1903,290" coordsize="9322,2">
            <v:shape style="position:absolute;left:1903;top:290;width:9322;height:2" coordorigin="1903,290" coordsize="9322,0" path="m1903,290l11225,29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  <w:position w:val="-1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4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95.040001pt;margin-top:-16.094131pt;width:466.2pt;height:.1pt;mso-position-horizontal-relative:page;mso-position-vertical-relative:paragraph;z-index:-4916" coordorigin="1901,-322" coordsize="9324,2">
            <v:shape style="position:absolute;left:1901;top:-322;width:9324;height:2" coordorigin="1901,-322" coordsize="9324,0" path="m1901,-322l11225,-322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5"/>
          <w:b/>
          <w:bCs/>
        </w:rPr>
        <w:t>Handling</w:t>
      </w:r>
      <w:r>
        <w:rPr>
          <w:rFonts w:ascii="Arial" w:hAnsi="Arial" w:cs="Arial" w:eastAsia="Arial"/>
          <w:sz w:val="24"/>
          <w:szCs w:val="24"/>
          <w:spacing w:val="42"/>
          <w:w w:val="105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5"/>
          <w:b/>
          <w:bCs/>
        </w:rPr>
        <w:t>Cheese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left="1158" w:right="-20"/>
        <w:jc w:val="left"/>
        <w:tabs>
          <w:tab w:pos="106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5.040001pt;margin-top:32.769554pt;width:466.2pt;height:.1pt;mso-position-horizontal-relative:page;mso-position-vertical-relative:paragraph;z-index:-4915" coordorigin="1901,655" coordsize="9324,2">
            <v:shape style="position:absolute;left:1901;top:655;width:9324;height:2" coordorigin="1901,655" coordsize="9324,0" path="m1901,655l11225,655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w w:val="107"/>
          <w:b/>
          <w:bCs/>
          <w:position w:val="-1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50" w:right="-20"/>
        <w:jc w:val="left"/>
        <w:tabs>
          <w:tab w:pos="10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1.679993pt;margin-top:-9.08977pt;width:40.32pt;height:162.720001pt;mso-position-horizontal-relative:page;mso-position-vertical-relative:paragraph;z-index:-4919" type="#_x0000_t75">
            <v:imagedata r:id="rId46" o:title=""/>
          </v:shape>
        </w:pict>
      </w:r>
      <w:r>
        <w:rPr/>
        <w:pict>
          <v:group style="position:absolute;margin-left:95.040001pt;margin-top:-4.229768pt;width:466.2pt;height:.1pt;mso-position-horizontal-relative:page;mso-position-vertical-relative:paragraph;z-index:-4914" coordorigin="1901,-85" coordsize="9324,2">
            <v:shape style="position:absolute;left:1901;top:-85;width:9324;height:2" coordorigin="1901,-85" coordsize="9324,0" path="m1901,-85l11225,-85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040001pt;margin-top:37.890232pt;width:466.2pt;height:.1pt;mso-position-horizontal-relative:page;mso-position-vertical-relative:paragraph;z-index:-4913" coordorigin="1901,758" coordsize="9324,2">
            <v:shape style="position:absolute;left:1901;top:758;width:9324;height:2" coordorigin="1901,758" coordsize="9324,0" path="m1901,758l11225,758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0" w:right="-20"/>
        <w:jc w:val="left"/>
        <w:tabs>
          <w:tab w:pos="106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5.040001pt;margin-top:-15.290472pt;width:466.2pt;height:.1pt;mso-position-horizontal-relative:page;mso-position-vertical-relative:paragraph;z-index:-4912" coordorigin="1901,-306" coordsize="9324,2">
            <v:shape style="position:absolute;left:1901;top:-306;width:9324;height:2" coordorigin="1901,-306" coordsize="9324,0" path="m1901,-306l11225,-30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040001pt;margin-top:32.769527pt;width:466.2pt;height:.1pt;mso-position-horizontal-relative:page;mso-position-vertical-relative:paragraph;z-index:-4911" coordorigin="1901,655" coordsize="9324,2">
            <v:shape style="position:absolute;left:1901;top:655;width:9324;height:2" coordorigin="1901,655" coordsize="9324,0" path="m1901,655l11225,655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w w:val="109"/>
          <w:b/>
          <w:bCs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3" w:right="-20"/>
        <w:jc w:val="left"/>
        <w:tabs>
          <w:tab w:pos="107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5.040001pt;margin-top:-5.613503pt;width:466.2pt;height:.1pt;mso-position-horizontal-relative:page;mso-position-vertical-relative:paragraph;z-index:-4910" coordorigin="1901,-112" coordsize="9324,2">
            <v:shape style="position:absolute;left:1901;top:-112;width:9324;height:2" coordorigin="1901,-112" coordsize="9324,0" path="m1901,-112l11225,-11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040001pt;margin-top:36.506496pt;width:466.2pt;height:.1pt;mso-position-horizontal-relative:page;mso-position-vertical-relative:paragraph;z-index:-4909" coordorigin="1901,730" coordsize="9324,2">
            <v:shape style="position:absolute;left:1901;top:730;width:9324;height:2" coordorigin="1901,730" coordsize="9324,0" path="m1901,730l11225,730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left="1150" w:right="-20"/>
        <w:jc w:val="left"/>
        <w:tabs>
          <w:tab w:pos="1070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pict>
          <v:group style="position:absolute;margin-left:95.040001pt;margin-top:-7.694802pt;width:466.2pt;height:.1pt;mso-position-horizontal-relative:page;mso-position-vertical-relative:paragraph;z-index:-4908" coordorigin="1901,-154" coordsize="9324,2">
            <v:shape style="position:absolute;left:1901;top:-154;width:9324;height:2" coordorigin="1901,-154" coordsize="9324,0" path="m1901,-154l11225,-154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040001pt;margin-top:34.425198pt;width:466.2pt;height:.1pt;mso-position-horizontal-relative:page;mso-position-vertical-relative:paragraph;z-index:-4907" coordorigin="1901,689" coordsize="9324,2">
            <v:shape style="position:absolute;left:1901;top:689;width:9324;height:2" coordorigin="1901,689" coordsize="9324,0" path="m1901,689l11225,689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0"/>
          <w:szCs w:val="20"/>
          <w:w w:val="96"/>
          <w:position w:val="1"/>
        </w:rPr>
        <w:t>$</w:t>
      </w:r>
      <w:r>
        <w:rPr>
          <w:rFonts w:ascii="Courier New" w:hAnsi="Courier New" w:cs="Courier New" w:eastAsia="Courier New"/>
          <w:sz w:val="20"/>
          <w:szCs w:val="20"/>
          <w:spacing w:val="2"/>
          <w:w w:val="96"/>
          <w:position w:val="1"/>
        </w:rPr>
        <w:t>.</w:t>
      </w:r>
      <w:r>
        <w:rPr>
          <w:rFonts w:ascii="Courier New" w:hAnsi="Courier New" w:cs="Courier New" w:eastAsia="Courier New"/>
          <w:sz w:val="20"/>
          <w:szCs w:val="20"/>
          <w:spacing w:val="2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143" w:right="-20"/>
        <w:jc w:val="left"/>
        <w:tabs>
          <w:tab w:pos="106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81.76001pt;margin-top:-14.820468pt;width:8.64pt;height:272.160004pt;mso-position-horizontal-relative:page;mso-position-vertical-relative:paragraph;z-index:-4918" type="#_x0000_t75">
            <v:imagedata r:id="rId47" o:title=""/>
          </v:shape>
        </w:pict>
      </w:r>
      <w:r>
        <w:rPr/>
        <w:pict>
          <v:group style="position:absolute;margin-left:95.040001pt;margin-top:-13.740467pt;width:466.2pt;height:.1pt;mso-position-horizontal-relative:page;mso-position-vertical-relative:paragraph;z-index:-4906" coordorigin="1901,-275" coordsize="9324,2">
            <v:shape style="position:absolute;left:1901;top:-275;width:9324;height:2" coordorigin="1901,-275" coordsize="9324,0" path="m1901,-275l11225,-275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5.040001pt;margin-top:34.319534pt;width:466.2pt;height:.1pt;mso-position-horizontal-relative:page;mso-position-vertical-relative:paragraph;z-index:-4905" coordorigin="1901,686" coordsize="9324,2">
            <v:shape style="position:absolute;left:1901;top:686;width:9324;height:2" coordorigin="1901,686" coordsize="9324,0" path="m1901,686l11225,686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w w:val="117"/>
          <w:b/>
          <w:bCs/>
        </w:rPr>
        <w:t>6.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94.68pt;margin-top:-16.792187pt;width:466.56pt;height:.1pt;mso-position-horizontal-relative:page;mso-position-vertical-relative:paragraph;z-index:-4904" coordorigin="1894,-336" coordsize="9331,2">
            <v:shape style="position:absolute;left:1894;top:-336;width:9331;height:2" coordorigin="1894,-336" coordsize="9331,0" path="m1894,-336l11225,-33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679993pt;margin-top:34.291809pt;width:462.960022pt;height:.1pt;mso-position-horizontal-relative:page;mso-position-vertical-relative:paragraph;z-index:-4899" coordorigin="1894,686" coordsize="9259,2">
            <v:shape style="position:absolute;left:1894;top:686;width:9259;height:2" coordorigin="1894,686" coordsize="9259,0" path="m1894,686l11153,686e" filled="f" stroked="t" strokeweight=".98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125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64"/>
          <w:position w:val="-32"/>
        </w:rPr>
        <w:t>,</w:t>
      </w:r>
      <w:r>
        <w:rPr>
          <w:rFonts w:ascii="Times New Roman" w:hAnsi="Times New Roman" w:cs="Times New Roman" w:eastAsia="Times New Roman"/>
          <w:sz w:val="60"/>
          <w:szCs w:val="60"/>
          <w:spacing w:val="-98"/>
          <w:w w:val="64"/>
          <w:position w:val="-32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ip</w:t>
      </w:r>
      <w:r>
        <w:rPr>
          <w:rFonts w:ascii="Arial" w:hAnsi="Arial" w:cs="Arial" w:eastAsia="Arial"/>
          <w:sz w:val="24"/>
          <w:szCs w:val="24"/>
          <w:spacing w:val="0"/>
          <w:w w:val="101"/>
          <w:b/>
          <w:bCs/>
          <w:position w:val="0"/>
        </w:rPr>
        <w:t>s</w:t>
      </w:r>
      <w:r>
        <w:rPr>
          <w:rFonts w:ascii="Arial" w:hAnsi="Arial" w:cs="Arial" w:eastAsia="Arial"/>
          <w:sz w:val="24"/>
          <w:szCs w:val="24"/>
          <w:spacing w:val="18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on</w:t>
      </w:r>
      <w:r>
        <w:rPr>
          <w:rFonts w:ascii="Arial" w:hAnsi="Arial" w:cs="Arial" w:eastAsia="Arial"/>
          <w:sz w:val="24"/>
          <w:szCs w:val="24"/>
          <w:spacing w:val="3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Storing</w:t>
      </w:r>
      <w:r>
        <w:rPr>
          <w:rFonts w:ascii="Arial" w:hAnsi="Arial" w:cs="Arial" w:eastAsia="Arial"/>
          <w:sz w:val="24"/>
          <w:szCs w:val="24"/>
          <w:spacing w:val="6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2"/>
          <w:b/>
          <w:bCs/>
          <w:position w:val="0"/>
        </w:rPr>
        <w:t>Cheese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4.68pt;margin-top:-5.103679pt;width:466.2pt;height:.1pt;mso-position-horizontal-relative:page;mso-position-vertical-relative:paragraph;z-index:-4903" coordorigin="1894,-102" coordsize="9324,2">
            <v:shape style="position:absolute;left:1894;top:-102;width:9324;height:2" coordorigin="1894,-102" coordsize="9324,0" path="m1894,-102l11218,-10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885971pt;margin-top:12.990328pt;width:465.690022pt;height:.1pt;mso-position-horizontal-relative:page;mso-position-vertical-relative:paragraph;z-index:-4898" coordorigin="1898,260" coordsize="9314,2">
            <v:shape style="position:absolute;left:1898;top:260;width:9314;height:2" coordorigin="1898,260" coordsize="9314,0" path="m1898,260l11212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4.68pt;margin-top:-12.307165pt;width:466.2pt;height:.1pt;mso-position-horizontal-relative:page;mso-position-vertical-relative:paragraph;z-index:-4902" coordorigin="1894,-246" coordsize="9324,2">
            <v:shape style="position:absolute;left:1894;top:-246;width:9324;height:2" coordorigin="1894,-246" coordsize="9324,0" path="m1894,-246l11218,-24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68pt;margin-top:29.992834pt;width:466.2pt;height:.1pt;mso-position-horizontal-relative:page;mso-position-vertical-relative:paragraph;z-index:-4901" coordorigin="1894,600" coordsize="9324,2">
            <v:shape style="position:absolute;left:1894;top:600;width:9324;height:2" coordorigin="1894,600" coordsize="9324,0" path="m1894,600l11218,600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3·--------------------------------------------------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28" w:right="438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164</w:t>
      </w:r>
      <w:r>
        <w:rPr>
          <w:rFonts w:ascii="Times New Roman" w:hAnsi="Times New Roman" w:cs="Times New Roman" w:eastAsia="Times New Roman"/>
          <w:sz w:val="25"/>
          <w:szCs w:val="25"/>
          <w:spacing w:val="17"/>
          <w:w w:val="12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246"/>
        </w:rPr>
        <w:t>,.</w:t>
      </w:r>
      <w:r>
        <w:rPr>
          <w:rFonts w:ascii="Times New Roman" w:hAnsi="Times New Roman" w:cs="Times New Roman" w:eastAsia="Times New Roman"/>
          <w:sz w:val="25"/>
          <w:szCs w:val="25"/>
          <w:spacing w:val="-87"/>
          <w:w w:val="24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80" w:bottom="280" w:left="520" w:right="320"/>
        </w:sectPr>
      </w:pPr>
      <w:rPr/>
    </w:p>
    <w:p>
      <w:pPr>
        <w:spacing w:before="61" w:after="0" w:line="240" w:lineRule="auto"/>
        <w:ind w:left="73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10.3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(</w:t>
      </w:r>
      <w:r>
        <w:rPr>
          <w:rFonts w:ascii="Arial" w:hAnsi="Arial" w:cs="Arial" w:eastAsia="Arial"/>
          <w:sz w:val="13"/>
          <w:szCs w:val="13"/>
          <w:spacing w:val="0"/>
          <w:w w:val="114"/>
        </w:rPr>
        <w:t>CONTINUED</w:t>
      </w:r>
      <w:r>
        <w:rPr>
          <w:rFonts w:ascii="Arial" w:hAnsi="Arial" w:cs="Arial" w:eastAsia="Arial"/>
          <w:sz w:val="13"/>
          <w:szCs w:val="13"/>
          <w:spacing w:val="0"/>
          <w:w w:val="115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Servin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Cheese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74" w:lineRule="exact"/>
        <w:ind w:left="746" w:right="-20"/>
        <w:jc w:val="left"/>
        <w:tabs>
          <w:tab w:pos="103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4" w:lineRule="exact"/>
        <w:ind w:left="732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3.436623pt;margin-top:-4.021469pt;width:465.464788pt;height:.1pt;mso-position-horizontal-relative:page;mso-position-vertical-relative:paragraph;z-index:-4895" coordorigin="2069,-80" coordsize="9309,2">
            <v:shape style="position:absolute;left:2069;top:-80;width:9309;height:2" coordorigin="2069,-80" coordsize="9309,0" path="m2069,-80l11378,-8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7"/>
          <w:position w:val="1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6"/>
          <w:w w:val="77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4" w:lineRule="exact"/>
        <w:ind w:left="732" w:right="-20"/>
        <w:jc w:val="left"/>
        <w:tabs>
          <w:tab w:pos="102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3.077461pt;margin-top:-4.02145pt;width:465.464789pt;height:.1pt;mso-position-horizontal-relative:page;mso-position-vertical-relative:paragraph;z-index:-4894" coordorigin="2062,-80" coordsize="9309,2">
            <v:shape style="position:absolute;left:2062;top:-80;width:9309;height:2" coordorigin="2062,-80" coordsize="9309,0" path="m2062,-80l11371,-8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  <w:position w:val="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7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80.320007pt;margin-top:7.735706pt;width:23.040001pt;height:162.720001pt;mso-position-horizontal-relative:page;mso-position-vertical-relative:paragraph;z-index:-4897" type="#_x0000_t75">
            <v:imagedata r:id="rId48" o:title=""/>
          </v:shape>
        </w:pict>
      </w:r>
      <w:r>
        <w:rPr/>
        <w:pict>
          <v:group style="position:absolute;margin-left:102.718307pt;margin-top:-14.670253pt;width:465.464789pt;height:.1pt;mso-position-horizontal-relative:page;mso-position-vertical-relative:paragraph;z-index:-4893" coordorigin="2054,-293" coordsize="9309,2">
            <v:shape style="position:absolute;left:2054;top:-293;width:9309;height:2" coordorigin="2054,-293" coordsize="9309,0" path="m2054,-293l11364,-293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Formal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Meal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725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2.359154pt;margin-top:39.220943pt;width:465.464789pt;height:.1pt;mso-position-horizontal-relative:page;mso-position-vertical-relative:paragraph;z-index:-4892" coordorigin="2047,784" coordsize="9309,2">
            <v:shape style="position:absolute;left:2047;top:784;width:9309;height:2" coordorigin="2047,784" coordsize="9309,0" path="m2047,784l11356,7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0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2.359154pt;margin-top:-6.187706pt;width:465.464789pt;height:.1pt;mso-position-horizontal-relative:page;mso-position-vertical-relative:paragraph;z-index:-4891" coordorigin="2047,-124" coordsize="9309,2">
            <v:shape style="position:absolute;left:2047;top:-124;width:9309;height:2" coordorigin="2047,-124" coordsize="9309,0" path="m2047,-124l11356,-12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02.359154pt;margin-top:35.874935pt;width:465.464789pt;height:.1pt;mso-position-horizontal-relative:page;mso-position-vertical-relative:paragraph;z-index:-4890" coordorigin="2047,717" coordsize="9309,2">
            <v:shape style="position:absolute;left:2047;top:717;width:9309;height:2" coordorigin="2047,717" coordsize="9309,0" path="m2047,717l11356,71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02pt;margin-top:-15.510736pt;width:465.464789pt;height:.1pt;mso-position-horizontal-relative:page;mso-position-vertical-relative:paragraph;z-index:-4889" coordorigin="2040,-310" coordsize="9309,2">
            <v:shape style="position:absolute;left:2040;top:-310;width:9309;height:2" coordorigin="2040,-310" coordsize="9309,0" path="m2040,-310l11349,-310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Service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74" w:lineRule="exact"/>
        <w:ind w:left="710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696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640846pt;margin-top:-4.028207pt;width:465.464789pt;height:.1pt;mso-position-horizontal-relative:page;mso-position-vertical-relative:paragraph;z-index:-4888" coordorigin="2033,-81" coordsize="9309,2">
            <v:shape style="position:absolute;left:2033;top:-81;width:9309;height:2" coordorigin="2033,-81" coordsize="9309,0" path="m2033,-81l11342,-8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703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shape style="position:absolute;margin-left:60.47998pt;margin-top:-.741126pt;width:10.08pt;height:63.360001pt;mso-position-horizontal-relative:page;mso-position-vertical-relative:paragraph;z-index:-4896" type="#_x0000_t75">
            <v:imagedata r:id="rId49" o:title=""/>
          </v:shape>
        </w:pict>
      </w:r>
      <w:r>
        <w:rPr/>
        <w:pict>
          <v:group style="position:absolute;margin-left:101.640846pt;margin-top:-16.853065pt;width:465.464789pt;height:.1pt;mso-position-horizontal-relative:page;mso-position-vertical-relative:paragraph;z-index:-4887" coordorigin="2033,-337" coordsize="9309,2">
            <v:shape style="position:absolute;left:2033;top:-337;width:9309;height:2" coordorigin="2033,-337" coordsize="9309,0" path="m2033,-337l11342,-33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3·----------------------------------------------------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6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1.640846pt;margin-top:-5.411966pt;width:465.464789pt;height:.1pt;mso-position-horizontal-relative:page;mso-position-vertical-relative:paragraph;z-index:-4886" coordorigin="2033,-108" coordsize="9309,2">
            <v:shape style="position:absolute;left:2033;top:-108;width:9309;height:2" coordorigin="2033,-108" coordsize="9309,0" path="m2033,-108l11342,-10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3" w:lineRule="exact"/>
        <w:ind w:left="12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00.922539pt;margin-top:3.009685pt;width:465.464789pt;height:.1pt;mso-position-horizontal-relative:page;mso-position-vertical-relative:paragraph;z-index:-4885" coordorigin="2018,60" coordsize="9309,2">
            <v:shape style="position:absolute;left:2018;top:60;width:9309;height:2" coordorigin="2018,60" coordsize="9309,0" path="m2018,60l11328,60e" filled="f" stroked="t" strokeweight=".71831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133789pt;margin-top:-3.479563pt;width:1.086667pt;height:17pt;mso-position-horizontal-relative:page;mso-position-vertical-relative:paragraph;z-index:-4883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-120"/>
                      <w:w w:val="114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5"/>
          <w:position w:val="-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  <w:position w:val="-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25" w:lineRule="exact"/>
        <w:ind w:left="134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5"/>
          <w:szCs w:val="25"/>
          <w:spacing w:val="-111"/>
          <w:w w:val="127"/>
          <w:position w:val="1"/>
        </w:rPr>
        <w:t>•</w:t>
      </w:r>
      <w:r>
        <w:rPr>
          <w:rFonts w:ascii="Arial" w:hAnsi="Arial" w:cs="Arial" w:eastAsia="Arial"/>
          <w:sz w:val="11"/>
          <w:szCs w:val="11"/>
          <w:spacing w:val="0"/>
          <w:w w:val="171"/>
          <w:position w:val="0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01" w:lineRule="exact"/>
        <w:ind w:left="6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6"/>
        </w:rPr>
        <w:t>Usin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6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position w:val="-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6"/>
        </w:rPr>
        <w:t>Cheese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  <w:position w:val="-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6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  <w:position w:val="-1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  <w:position w:val="-16"/>
        </w:rPr>
        <w:t>Cooking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580" w:lineRule="exact"/>
        <w:ind w:left="164" w:right="-20"/>
        <w:jc w:val="left"/>
        <w:tabs>
          <w:tab w:pos="680" w:val="left"/>
          <w:tab w:pos="10280" w:val="left"/>
        </w:tabs>
        <w:rPr>
          <w:rFonts w:ascii="Times New Roman" w:hAnsi="Times New Roman" w:cs="Times New Roman" w:eastAsia="Times New Roman"/>
          <w:sz w:val="58"/>
          <w:szCs w:val="5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415466pt;margin-top:6.155679pt;width:6.34095pt;height:7.5pt;mso-position-horizontal-relative:page;mso-position-vertical-relative:paragraph;z-index:-4882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21"/>
                    </w:rPr>
                    <w:t>a.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w w:val="146"/>
          <w:position w:val="1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13"/>
          <w:szCs w:val="13"/>
          <w:w w:val="100"/>
          <w:position w:val="10"/>
        </w:rPr>
      </w:r>
      <w:r>
        <w:rPr>
          <w:rFonts w:ascii="Times New Roman" w:hAnsi="Times New Roman" w:cs="Times New Roman" w:eastAsia="Times New Roman"/>
          <w:sz w:val="58"/>
          <w:szCs w:val="58"/>
          <w:w w:val="69"/>
          <w:position w:val="0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23"/>
          <w:w w:val="69"/>
          <w:position w:val="0"/>
        </w:rPr>
        <w:t>.</w:t>
      </w:r>
      <w:r>
        <w:rPr>
          <w:rFonts w:ascii="Times New Roman" w:hAnsi="Times New Roman" w:cs="Times New Roman" w:eastAsia="Times New Roman"/>
          <w:sz w:val="58"/>
          <w:szCs w:val="58"/>
          <w:spacing w:val="23"/>
          <w:w w:val="100"/>
          <w:position w:val="0"/>
        </w:rPr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100"/>
          <w:u w:val="single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100"/>
          <w:u w:val="single" w:color="000000"/>
          <w:position w:val="0"/>
        </w:rPr>
        <w:tab/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100"/>
          <w:u w:val="single" w:color="000000"/>
          <w:position w:val="0"/>
        </w:rPr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100"/>
          <w:position w:val="0"/>
        </w:rPr>
      </w:r>
    </w:p>
    <w:p>
      <w:pPr>
        <w:spacing w:before="13" w:after="0" w:line="240" w:lineRule="auto"/>
        <w:ind w:left="12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77"/>
        </w:rPr>
        <w:t>,::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0" w:after="0" w:line="242" w:lineRule="exact"/>
        <w:ind w:left="135" w:right="-20"/>
        <w:jc w:val="left"/>
        <w:tabs>
          <w:tab w:pos="900" w:val="left"/>
          <w:tab w:pos="102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25"/>
          <w:szCs w:val="25"/>
          <w:spacing w:val="-107"/>
          <w:w w:val="120"/>
          <w:position w:val="-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2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u w:val="single" w:color="0000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u w:val="single" w:color="0000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u w:val="single" w:color="000000"/>
          <w:position w:val="2"/>
        </w:rPr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57" w:lineRule="exact"/>
        <w:ind w:left="157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06"/>
          <w:position w:val="-1"/>
        </w:rPr>
        <w:t>0&gt;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6" w:lineRule="exact"/>
        <w:ind w:left="15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363" w:lineRule="exact"/>
        <w:ind w:left="128" w:right="-20"/>
        <w:jc w:val="left"/>
        <w:tabs>
          <w:tab w:pos="6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4"/>
        </w:rPr>
        <w:t>:o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68"/>
          <w:position w:val="1"/>
        </w:rPr>
        <w:t>2·------------------------------------------------------------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68"/>
          <w:position w:val="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68"/>
          <w:position w:val="1"/>
        </w:rPr>
        <w:t>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64" w:lineRule="exact"/>
        <w:ind w:left="15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31" w:lineRule="exact"/>
        <w:ind w:left="15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1"/>
        </w:rPr>
        <w:t>"-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61" w:lineRule="exact"/>
        <w:ind w:left="15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00.563377pt;margin-top:1.721411pt;width:465.823944pt;height:.1pt;mso-position-horizontal-relative:page;mso-position-vertical-relative:paragraph;z-index:-4884" coordorigin="2011,34" coordsize="9316,2">
            <v:shape style="position:absolute;left:2011;top:34;width:9316;height:2" coordorigin="2011,34" coordsize="9316,0" path="m2011,34l11328,34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9"/>
          <w:i/>
          <w:position w:val="-1"/>
        </w:rPr>
        <w:t>J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33" w:lineRule="exact"/>
        <w:ind w:left="1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  <w:i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50" w:lineRule="exact"/>
        <w:ind w:left="157" w:right="-20"/>
        <w:jc w:val="left"/>
        <w:tabs>
          <w:tab w:pos="680" w:val="left"/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Arial" w:hAnsi="Arial" w:cs="Arial" w:eastAsia="Arial"/>
          <w:sz w:val="12"/>
          <w:szCs w:val="12"/>
          <w:w w:val="128"/>
          <w:position w:val="9"/>
        </w:rPr>
        <w:t>c'</w:t>
      </w:r>
      <w:r>
        <w:rPr>
          <w:rFonts w:ascii="Arial" w:hAnsi="Arial" w:cs="Arial" w:eastAsia="Arial"/>
          <w:sz w:val="12"/>
          <w:szCs w:val="12"/>
          <w:w w:val="100"/>
          <w:position w:val="9"/>
        </w:rPr>
        <w:tab/>
      </w:r>
      <w:r>
        <w:rPr>
          <w:rFonts w:ascii="Arial" w:hAnsi="Arial" w:cs="Arial" w:eastAsia="Arial"/>
          <w:sz w:val="12"/>
          <w:szCs w:val="12"/>
          <w:w w:val="100"/>
          <w:position w:val="9"/>
        </w:rPr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9" w:after="0" w:line="240" w:lineRule="auto"/>
        <w:ind w:left="15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71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9" w:after="0" w:line="147" w:lineRule="exact"/>
        <w:ind w:left="1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  <w:position w:val="-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02" w:lineRule="exact"/>
        <w:ind w:left="121" w:right="-20"/>
        <w:jc w:val="left"/>
        <w:tabs>
          <w:tab w:pos="900" w:val="left"/>
          <w:tab w:pos="102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116"/>
        </w:rPr>
        <w:t>w</w:t>
      </w:r>
      <w:r>
        <w:rPr>
          <w:rFonts w:ascii="Arial" w:hAnsi="Arial" w:cs="Arial" w:eastAsia="Arial"/>
          <w:sz w:val="13"/>
          <w:szCs w:val="13"/>
          <w:w w:val="100"/>
        </w:rPr>
        <w:tab/>
      </w:r>
      <w:r>
        <w:rPr>
          <w:rFonts w:ascii="Arial" w:hAnsi="Arial" w:cs="Arial" w:eastAsia="Arial"/>
          <w:sz w:val="13"/>
          <w:szCs w:val="13"/>
          <w:w w:val="99"/>
        </w:rPr>
      </w:r>
      <w:r>
        <w:rPr>
          <w:rFonts w:ascii="Arial" w:hAnsi="Arial" w:cs="Arial" w:eastAsia="Arial"/>
          <w:sz w:val="13"/>
          <w:szCs w:val="13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w w:val="100"/>
          <w:u w:val="single" w:color="000000"/>
        </w:rPr>
        <w:tab/>
      </w:r>
      <w:r>
        <w:rPr>
          <w:rFonts w:ascii="Arial" w:hAnsi="Arial" w:cs="Arial" w:eastAsia="Arial"/>
          <w:sz w:val="13"/>
          <w:szCs w:val="13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w w:val="100"/>
        </w:rPr>
      </w:r>
    </w:p>
    <w:p>
      <w:pPr>
        <w:spacing w:before="0" w:after="0" w:line="44" w:lineRule="exact"/>
        <w:ind w:left="15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  <w:position w:val="-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55" w:lineRule="exact"/>
        <w:ind w:left="150"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1"/>
          <w:szCs w:val="11"/>
          <w:spacing w:val="0"/>
          <w:w w:val="154"/>
          <w:position w:val="-2"/>
        </w:rPr>
        <w:t>0·</w:t>
      </w:r>
      <w:r>
        <w:rPr>
          <w:rFonts w:ascii="Courier New" w:hAnsi="Courier New" w:cs="Courier New" w:eastAsia="Courier New"/>
          <w:sz w:val="11"/>
          <w:szCs w:val="11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1"/>
          <w:szCs w:val="1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  <w:position w:val="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  <w:position w:val="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9"/>
          <w:w w:val="96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  <w:position w:val="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06" w:lineRule="exact"/>
        <w:ind w:left="15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6"/>
          <w:position w:val="1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71" w:after="0" w:line="240" w:lineRule="auto"/>
        <w:ind w:left="114" w:right="-20"/>
        <w:jc w:val="left"/>
        <w:tabs>
          <w:tab w:pos="6460" w:val="left"/>
          <w:tab w:pos="9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  <w:position w:val="0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  <w:i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  <w:position w:val="0"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  <w:position w:val="1"/>
        </w:rPr>
        <w:t>165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00" w:bottom="280" w:left="1100" w:right="6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2.72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138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74" w:after="0" w:line="240" w:lineRule="auto"/>
        <w:ind w:left="5035" w:right="353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Dme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15.200012pt;margin-top:-400.798035pt;width:408.959991pt;height:396pt;mso-position-horizontal-relative:page;mso-position-vertical-relative:paragraph;z-index:-4881" type="#_x0000_t75">
            <v:imagedata r:id="rId51" o:title=""/>
          </v:shape>
        </w:pict>
      </w:r>
      <w:r>
        <w:rPr/>
        <w:pict>
          <v:group style="position:absolute;margin-left:424.521118pt;margin-top:-412.548798pt;width:127.859155pt;height:.1pt;mso-position-horizontal-relative:page;mso-position-vertical-relative:paragraph;z-index:-4879" coordorigin="8490,-8251" coordsize="2557,2">
            <v:shape style="position:absolute;left:8490;top:-8251;width:2557;height:2" coordorigin="8490,-8251" coordsize="2557,0" path="m8490,-8251l11048,-825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13.852112pt;margin-top:-413.644623pt;width:278.300013pt;height:.1pt;mso-position-horizontal-relative:page;mso-position-vertical-relative:paragraph;z-index:-4876" coordorigin="2277,-8273" coordsize="5566,2">
            <v:shape style="position:absolute;left:2277;top:-8273;width:5566;height:2" coordorigin="2277,-8273" coordsize="5566,0" path="m2277,-8273l7843,-8273e" filled="f" stroked="t" strokeweight=".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10.3.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635" w:right="4717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80.320007pt;margin-top:11.218933pt;width:10.08pt;height:273.600006pt;mso-position-horizontal-relative:page;mso-position-vertical-relative:paragraph;z-index:-4880" type="#_x0000_t75">
            <v:imagedata r:id="rId52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Sz w:w="12260" w:h="15860"/>
          <w:pgMar w:top="400" w:bottom="280" w:left="500" w:right="320"/>
          <w:cols w:num="2" w:equalWidth="0">
            <w:col w:w="1811" w:space="555"/>
            <w:col w:w="9074"/>
          </w:cols>
        </w:sectPr>
      </w:pPr>
      <w:rPr/>
    </w:p>
    <w:p>
      <w:pPr>
        <w:spacing w:before="35" w:after="0" w:line="240" w:lineRule="auto"/>
        <w:ind w:left="136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chevre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626" w:right="455" w:firstLine="-251"/>
        <w:jc w:val="left"/>
        <w:tabs>
          <w:tab w:pos="2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course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multiple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items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1375" w:right="-76"/>
        <w:jc w:val="left"/>
        <w:tabs>
          <w:tab w:pos="51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Feta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ricotta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382" w:right="-20"/>
        <w:jc w:val="left"/>
        <w:tabs>
          <w:tab w:pos="2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semi-soft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128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Popula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6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Italia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1281" w:right="-61"/>
        <w:jc w:val="left"/>
        <w:tabs>
          <w:tab w:pos="45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Jarlsber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Gruyere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-style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cheeses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56" w:lineRule="auto"/>
        <w:ind w:left="1626" w:right="-40" w:firstLine="-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platte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40" w:lineRule="auto"/>
        <w:ind w:left="128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1.528168pt;margin-top:-2.168396pt;width:207.950704pt;height:.1pt;mso-position-horizontal-relative:page;mso-position-vertical-relative:paragraph;z-index:-4878" coordorigin="1631,-43" coordsize="4159,2">
            <v:shape style="position:absolute;left:1631;top:-43;width:4159;height:2" coordorigin="1631,-43" coordsize="4159,0" path="m1631,-43l5790,-43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81.528168pt;margin-top:13.110769pt;width:207.950704pt;height:.1pt;mso-position-horizontal-relative:page;mso-position-vertical-relative:paragraph;z-index:-4877" coordorigin="1631,262" coordsize="4159,2">
            <v:shape style="position:absolute;left:1631;top:262;width:4159;height:2" coordorigin="1631,262" coordsize="4159,0" path="m1631,262l5790,262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6" w:right="767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166</w:t>
      </w:r>
      <w:r>
        <w:rPr>
          <w:rFonts w:ascii="Times New Roman" w:hAnsi="Times New Roman" w:cs="Times New Roman" w:eastAsia="Times New Roman"/>
          <w:sz w:val="25"/>
          <w:szCs w:val="25"/>
          <w:spacing w:val="16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49"/>
          <w:i/>
        </w:rPr>
        <w:t>{IP&gt;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49"/>
          <w:i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4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7" w:after="0" w:line="262" w:lineRule="auto"/>
        <w:ind w:left="1006" w:right="1080" w:firstLine="-88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w w:val="85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·Cheese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cheese'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restaurant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Parmigiano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Reggian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ideal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vein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9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Popula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soft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rind-ripene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56" w:lineRule="auto"/>
        <w:ind w:left="352" w:right="717" w:firstLine="-251"/>
        <w:jc w:val="left"/>
        <w:tabs>
          <w:tab w:pos="3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coagulate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separate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curd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62" w:lineRule="auto"/>
        <w:ind w:left="352" w:right="903" w:firstLine="-2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finel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heate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poure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Grana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ofltalia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352" w:right="1275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Gorgonzola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00" w:right="320"/>
          <w:cols w:num="2" w:equalWidth="0">
            <w:col w:w="5727" w:space="425"/>
            <w:col w:w="5288"/>
          </w:cols>
        </w:sectPr>
      </w:pPr>
      <w:rPr/>
    </w:p>
    <w:p>
      <w:pPr>
        <w:spacing w:before="70" w:after="0" w:line="240" w:lineRule="auto"/>
        <w:ind w:left="74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6.400024pt;margin-top:26.313698pt;width:466.339413pt;height:57.599998pt;mso-position-horizontal-relative:page;mso-position-vertical-relative:paragraph;z-index:-4875" coordorigin="1728,526" coordsize="9327,1152">
            <v:shape style="position:absolute;left:1728;top:526;width:1757;height:1152" type="#_x0000_t75">
              <v:imagedata r:id="rId53" o:title=""/>
            </v:shape>
            <v:group style="position:absolute;left:3520;top:1521;width:7528;height:2" coordorigin="3520,1521" coordsize="7528,2">
              <v:shape style="position:absolute;left:3520;top:1521;width:7528;height:2" coordorigin="3520,1521" coordsize="7528,0" path="m3520,1521l11048,1521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0.985901pt;margin-top:11.684917pt;width:127.140846pt;height:.1pt;mso-position-horizontal-relative:page;mso-position-vertical-relative:paragraph;z-index:-4872" coordorigin="8620,234" coordsize="2543,2">
            <v:shape style="position:absolute;left:8620;top:234;width:2543;height:2" coordorigin="8620,234" coordsize="2543,0" path="m8620,234l11163,23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6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3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Garde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Manger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1" w:lineRule="exact"/>
        <w:ind w:left="2931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Col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45"/>
          <w:szCs w:val="4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45"/>
          <w:szCs w:val="4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5"/>
        </w:rPr>
        <w:t>Presentation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3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8" w:lineRule="exact"/>
        <w:ind w:left="7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9.485916pt;margin-top:55.672218pt;width:464.387324pt;height:.1pt;mso-position-horizontal-relative:page;mso-position-vertical-relative:paragraph;z-index:-4871" coordorigin="1990,1113" coordsize="9288,2">
            <v:shape style="position:absolute;left:1990;top:1113;width:9288;height:2" coordorigin="1990,1113" coordsize="9288,0" path="m1990,1113l11277,1113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9.845093pt;margin-top:35.459042pt;width:463.695149pt;height:.1pt;mso-position-horizontal-relative:page;mso-position-vertical-relative:paragraph;z-index:-4854" coordorigin="1997,709" coordsize="9274,2">
            <v:shape style="position:absolute;left:1997;top:709;width:9274;height:2" coordorigin="1997,709" coordsize="9274,0" path="m1997,709l11271,709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-150"/>
          <w:w w:val="103"/>
          <w:position w:val="30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66"/>
          <w:position w:val="-3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-47"/>
          <w:w w:val="66"/>
          <w:position w:val="-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position w:val="30"/>
        </w:rPr>
        <w:t>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  <w:position w:val="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Col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Food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30"/>
        </w:rPr>
        <w:t>Presentation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3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9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  <w:position w:val="30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733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6pt;margin-top:-20.994404pt;width:27.360001pt;height:164.160004pt;mso-position-horizontal-relative:page;mso-position-vertical-relative:paragraph;z-index:-4874" type="#_x0000_t75">
            <v:imagedata r:id="rId54" o:title=""/>
          </v:shape>
        </w:pict>
      </w:r>
      <w:r>
        <w:rPr/>
        <w:pict>
          <v:group style="position:absolute;margin-left:99.485916pt;margin-top:-25.419014pt;width:464.387324pt;height:.1pt;mso-position-horizontal-relative:page;mso-position-vertical-relative:paragraph;z-index:-4870" coordorigin="1990,-508" coordsize="9288,2">
            <v:shape style="position:absolute;left:1990;top:-508;width:9288;height:2" coordorigin="1990,-508" coordsize="9288,0" path="m1990,-508l11277,-508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9.126762pt;margin-top:-4.207938pt;width:464.746478pt;height:.1pt;mso-position-horizontal-relative:page;mso-position-vertical-relative:paragraph;z-index:-4869" coordorigin="1983,-84" coordsize="9295,2">
            <v:shape style="position:absolute;left:1983;top:-84;width:9295;height:2" coordorigin="1983,-84" coordsize="9295,0" path="m1983,-84l11277,-8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9.126762pt;margin-top:37.854706pt;width:464.387324pt;height:.1pt;mso-position-horizontal-relative:page;mso-position-vertical-relative:paragraph;z-index:-4868" coordorigin="1983,757" coordsize="9288,2">
            <v:shape style="position:absolute;left:1983;top:757;width:9288;height:2" coordorigin="1983,757" coordsize="9288,0" path="m1983,757l11270,75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3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9.126762pt;margin-top:-27.219034pt;width:464.387324pt;height:.1pt;mso-position-horizontal-relative:page;mso-position-vertical-relative:paragraph;z-index:-4867" coordorigin="1983,-544" coordsize="9288,2">
            <v:shape style="position:absolute;left:1983;top:-544;width:9288;height:2" coordorigin="1983,-544" coordsize="9288,0" path="m1983,-544l11270,-54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9.126762pt;margin-top:-6.007959pt;width:464.387324pt;height:.1pt;mso-position-horizontal-relative:page;mso-position-vertical-relative:paragraph;z-index:-4866" coordorigin="1983,-120" coordsize="9288,2">
            <v:shape style="position:absolute;left:1983;top:-120;width:9288;height:2" coordorigin="1983,-120" coordsize="9288,0" path="m1983,-120l11270,-12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8.767609pt;margin-top:36.054684pt;width:464.746479pt;height:.1pt;mso-position-horizontal-relative:page;mso-position-vertical-relative:paragraph;z-index:-4865" coordorigin="1975,721" coordsize="9295,2">
            <v:shape style="position:absolute;left:1975;top:721;width:9295;height:2" coordorigin="1975,721" coordsize="9295,0" path="m1975,721l11270,72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18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408447pt;margin-top:-27.219055pt;width:464.746479pt;height:.1pt;mso-position-horizontal-relative:page;mso-position-vertical-relative:paragraph;z-index:-4864" coordorigin="1968,-544" coordsize="9295,2">
            <v:shape style="position:absolute;left:1968;top:-544;width:9295;height:2" coordorigin="1968,-544" coordsize="9295,0" path="m1968,-544l11263,-54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8.408447pt;margin-top:-6.00798pt;width:464.746479pt;height:.1pt;mso-position-horizontal-relative:page;mso-position-vertical-relative:paragraph;z-index:-4863" coordorigin="1968,-120" coordsize="9295,2">
            <v:shape style="position:absolute;left:1968;top:-120;width:9295;height:2" coordorigin="1968,-120" coordsize="9295,0" path="m1968,-120l11263,-12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8.408447pt;margin-top:36.054661pt;width:464.746479pt;height:.1pt;mso-position-horizontal-relative:page;mso-position-vertical-relative:paragraph;z-index:-4862" coordorigin="1968,721" coordsize="9295,2">
            <v:shape style="position:absolute;left:1968;top:721;width:9295;height:2" coordorigin="1968,721" coordsize="9295,0" path="m1968,721l11263,72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40" w:lineRule="auto"/>
        <w:ind w:left="158" w:right="-20"/>
        <w:jc w:val="left"/>
        <w:tabs>
          <w:tab w:pos="940" w:val="left"/>
          <w:tab w:pos="102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8.408447pt;margin-top:-13.264183pt;width:464.387324pt;height:.1pt;mso-position-horizontal-relative:page;mso-position-vertical-relative:paragraph;z-index:-4861" coordorigin="1968,-265" coordsize="9288,2">
            <v:shape style="position:absolute;left:1968;top:-265;width:9288;height:2" coordorigin="1968,-265" coordsize="9288,0" path="m1968,-265l11256,-265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w w:val="86"/>
        </w:rPr>
        <w:t>-ci</w:t>
      </w:r>
      <w:r>
        <w:rPr>
          <w:rFonts w:ascii="Arial" w:hAnsi="Arial" w:cs="Arial" w:eastAsia="Arial"/>
          <w:sz w:val="14"/>
          <w:szCs w:val="14"/>
          <w:w w:val="100"/>
        </w:rPr>
        <w:tab/>
      </w:r>
      <w:r>
        <w:rPr>
          <w:rFonts w:ascii="Arial" w:hAnsi="Arial" w:cs="Arial" w:eastAsia="Arial"/>
          <w:sz w:val="14"/>
          <w:szCs w:val="14"/>
          <w:w w:val="99"/>
        </w:rPr>
      </w:r>
      <w:r>
        <w:rPr>
          <w:rFonts w:ascii="Arial" w:hAnsi="Arial" w:cs="Arial" w:eastAsia="Arial"/>
          <w:sz w:val="14"/>
          <w:szCs w:val="14"/>
          <w:w w:val="99"/>
          <w:u w:val="single" w:color="000000"/>
        </w:rPr>
        <w:t> </w:t>
      </w:r>
      <w:r>
        <w:rPr>
          <w:rFonts w:ascii="Arial" w:hAnsi="Arial" w:cs="Arial" w:eastAsia="Arial"/>
          <w:sz w:val="14"/>
          <w:szCs w:val="14"/>
          <w:w w:val="100"/>
          <w:u w:val="single" w:color="000000"/>
        </w:rPr>
        <w:tab/>
      </w:r>
      <w:r>
        <w:rPr>
          <w:rFonts w:ascii="Arial" w:hAnsi="Arial" w:cs="Arial" w:eastAsia="Arial"/>
          <w:sz w:val="14"/>
          <w:szCs w:val="14"/>
          <w:w w:val="100"/>
          <w:u w:val="single" w:color="000000"/>
        </w:rPr>
      </w:r>
      <w:r>
        <w:rPr>
          <w:rFonts w:ascii="Arial" w:hAnsi="Arial" w:cs="Arial" w:eastAsia="Arial"/>
          <w:sz w:val="14"/>
          <w:szCs w:val="14"/>
          <w:w w:val="100"/>
        </w:rPr>
      </w:r>
    </w:p>
    <w:p>
      <w:pPr>
        <w:spacing w:before="72" w:after="0" w:line="263" w:lineRule="exact"/>
        <w:ind w:left="718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408447pt;margin-top:39.654671pt;width:464.387324pt;height:.1pt;mso-position-horizontal-relative:page;mso-position-vertical-relative:paragraph;z-index:-4860" coordorigin="1968,793" coordsize="9288,2">
            <v:shape style="position:absolute;left:1968;top:793;width:9288;height:2" coordorigin="1968,793" coordsize="9288,0" path="m1968,793l11256,793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60" w:bottom="280" w:left="1020" w:right="6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69"/>
        </w:rPr>
        <w:t>l&lt;l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8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56.159973pt;margin-top:9.01059pt;width:10.08pt;height:217.440002pt;mso-position-horizontal-relative:page;mso-position-vertical-relative:paragraph;z-index:-4873" type="#_x0000_t75">
            <v:imagedata r:id="rId55" o:title=""/>
          </v:shape>
        </w:pict>
      </w:r>
      <w:r>
        <w:rPr/>
        <w:pict>
          <v:group style="position:absolute;margin-left:98.049294pt;margin-top:21.766632pt;width:464.746479pt;height:.1pt;mso-position-horizontal-relative:page;mso-position-vertical-relative:paragraph;z-index:-4859" coordorigin="1961,435" coordsize="9295,2">
            <v:shape style="position:absolute;left:1961;top:435;width:9295;height:2" coordorigin="1961,435" coordsize="9295,0" path="m1961,435l11256,435e" filled="f" stroked="t" strokeweight=".718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164"/>
        </w:rPr>
        <w:t>'0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7.69014pt;margin-top:-15.690481pt;width:464.746479pt;height:.1pt;mso-position-horizontal-relative:page;mso-position-vertical-relative:paragraph;z-index:-4858" coordorigin="1954,-314" coordsize="9295,2">
            <v:shape style="position:absolute;left:1954;top:-314;width:9295;height:2" coordorigin="1954,-314" coordsize="9295,0" path="m1954,-314l11249,-314e" filled="f" stroked="t" strokeweight=".71831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915466pt;margin-top:6.27222pt;width:474.175808pt;height:29.0pt;mso-position-horizontal-relative:page;mso-position-vertical-relative:paragraph;z-index:-4853" type="#_x0000_t202" filled="f" stroked="f">
            <v:textbox inset="0,0,0,0">
              <w:txbxContent>
                <w:p>
                  <w:pPr>
                    <w:spacing w:before="0" w:after="0" w:line="580" w:lineRule="exact"/>
                    <w:ind w:right="-127"/>
                    <w:jc w:val="left"/>
                    <w:tabs>
                      <w:tab w:pos="9480" w:val="left"/>
                    </w:tabs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w w:val="6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24"/>
                      <w:w w:val="6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24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0"/>
                      <w:w w:val="100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0"/>
                      <w:w w:val="100"/>
                      <w:u w:val="thick" w:color="0000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0"/>
                      <w:w w:val="100"/>
                      <w:u w:val="thick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8"/>
                      <w:szCs w:val="5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Buyin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Shellfish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1" w:right="837"/>
        <w:jc w:val="center"/>
        <w:tabs>
          <w:tab w:pos="95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69014pt;margin-top:-6.187727pt;width:464.387324pt;height:.1pt;mso-position-horizontal-relative:page;mso-position-vertical-relative:paragraph;z-index:-4857" coordorigin="1954,-124" coordsize="9288,2">
            <v:shape style="position:absolute;left:1954;top:-124;width:9288;height:2" coordorigin="1954,-124" coordsize="9288,0" path="m1954,-124l11242,-12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7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1" w:right="834"/>
        <w:jc w:val="center"/>
        <w:tabs>
          <w:tab w:pos="95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330986pt;margin-top:-6.007968pt;width:464.746479pt;height:.1pt;mso-position-horizontal-relative:page;mso-position-vertical-relative:paragraph;z-index:-4856" coordorigin="1947,-120" coordsize="9295,2">
            <v:shape style="position:absolute;left:1947;top:-120;width:9295;height:2" coordorigin="1947,-120" coordsize="9295,0" path="m1947,-120l11242,-12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90" w:right="459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7.330986pt;margin-top:-2.884581pt;width:464.746479pt;height:.1pt;mso-position-horizontal-relative:page;mso-position-vertical-relative:paragraph;z-index:-4855" coordorigin="1947,-58" coordsize="9295,2">
            <v:shape style="position:absolute;left:1947;top:-58;width:9295;height:2" coordorigin="1947,-58" coordsize="9295,0" path="m1947,-58l11242,-58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50" w:after="0" w:line="240" w:lineRule="auto"/>
        <w:ind w:left="5775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18"/>
          <w:w w:val="13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58"/>
          <w:i/>
        </w:rPr>
        <w:t>/Itt.</w:t>
      </w:r>
      <w:r>
        <w:rPr>
          <w:rFonts w:ascii="Arial" w:hAnsi="Arial" w:cs="Arial" w:eastAsia="Arial"/>
          <w:sz w:val="28"/>
          <w:szCs w:val="28"/>
          <w:spacing w:val="0"/>
          <w:w w:val="58"/>
          <w:i/>
        </w:rPr>
        <w:t> </w:t>
      </w:r>
      <w:r>
        <w:rPr>
          <w:rFonts w:ascii="Arial" w:hAnsi="Arial" w:cs="Arial" w:eastAsia="Arial"/>
          <w:sz w:val="28"/>
          <w:szCs w:val="28"/>
          <w:spacing w:val="12"/>
          <w:w w:val="58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167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60"/>
          <w:cols w:num="2" w:equalWidth="0">
            <w:col w:w="305" w:space="391"/>
            <w:col w:w="10484"/>
          </w:cols>
        </w:sectPr>
      </w:pPr>
      <w:rPr/>
    </w:p>
    <w:p>
      <w:pPr>
        <w:spacing w:before="76" w:after="0" w:line="240" w:lineRule="auto"/>
        <w:ind w:left="52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tud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10.4</w:t>
      </w:r>
      <w:r>
        <w:rPr>
          <w:rFonts w:ascii="Arial" w:hAnsi="Arial" w:cs="Arial" w:eastAsia="Arial"/>
          <w:sz w:val="21"/>
          <w:szCs w:val="21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coNTINUED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·ip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Handlin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Servin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Caviar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0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/>
        <w:pict>
          <v:group style="position:absolute;margin-left:117.340988pt;margin-top:-9.912718pt;width:455.311137pt;height:.1pt;mso-position-horizontal-relative:page;mso-position-vertical-relative:paragraph;z-index:-4852" coordorigin="2347,-198" coordsize="9106,2">
            <v:shape style="position:absolute;left:2347;top:-198;width:9106;height:2" coordorigin="2347,-198" coordsize="9106,0" path="m2347,-198l11453,-198e" filled="f" stroked="t" strokeweight=".70264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15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1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position w:val="15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67"/>
          <w:position w:val="0"/>
        </w:rPr>
        <w:t>-----------------------------------------------------------------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position w:val="0"/>
        </w:rPr>
      </w:r>
    </w:p>
    <w:p>
      <w:pPr>
        <w:spacing w:before="0" w:after="0" w:line="467" w:lineRule="exact"/>
        <w:ind w:left="486" w:right="-20"/>
        <w:jc w:val="left"/>
        <w:rPr>
          <w:rFonts w:ascii="Courier New" w:hAnsi="Courier New" w:cs="Courier New" w:eastAsia="Courier New"/>
          <w:sz w:val="44"/>
          <w:szCs w:val="4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0.314575pt;margin-top:16.320181pt;width:461.927071pt;height:11.0pt;mso-position-horizontal-relative:page;mso-position-vertical-relative:paragraph;z-index:-4840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tabs>
                      <w:tab w:pos="884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5"/>
                      <w:w w:val="100"/>
                      <w:u w:val="single" w:color="0000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u w:val="single" w:color="000000"/>
                    </w:rPr>
                    <w:tab/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u w:val="single" w:color="0000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307"/>
                    </w:rPr>
                    <w:t>_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44"/>
          <w:szCs w:val="44"/>
          <w:w w:val="51"/>
          <w:position w:val="4"/>
        </w:rPr>
        <w:t>'·------</w:t>
      </w:r>
      <w:r>
        <w:rPr>
          <w:rFonts w:ascii="Courier New" w:hAnsi="Courier New" w:cs="Courier New" w:eastAsia="Courier New"/>
          <w:sz w:val="44"/>
          <w:szCs w:val="44"/>
          <w:spacing w:val="-129"/>
          <w:w w:val="100"/>
          <w:position w:val="4"/>
        </w:rPr>
        <w:t> </w:t>
      </w:r>
      <w:r>
        <w:rPr>
          <w:rFonts w:ascii="Courier New" w:hAnsi="Courier New" w:cs="Courier New" w:eastAsia="Courier New"/>
          <w:sz w:val="44"/>
          <w:szCs w:val="44"/>
          <w:spacing w:val="0"/>
          <w:w w:val="51"/>
          <w:position w:val="4"/>
        </w:rPr>
        <w:t>------------------------------------------------------------</w:t>
      </w:r>
      <w:r>
        <w:rPr>
          <w:rFonts w:ascii="Courier New" w:hAnsi="Courier New" w:cs="Courier New" w:eastAsia="Courier New"/>
          <w:sz w:val="44"/>
          <w:szCs w:val="44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9" w:right="-20"/>
        <w:jc w:val="left"/>
        <w:rPr>
          <w:rFonts w:ascii="Courier New" w:hAnsi="Courier New" w:cs="Courier New" w:eastAsia="Courier New"/>
          <w:sz w:val="36"/>
          <w:szCs w:val="36"/>
        </w:rPr>
      </w:pPr>
      <w:rPr/>
      <w:r>
        <w:rPr>
          <w:rFonts w:ascii="Courier New" w:hAnsi="Courier New" w:cs="Courier New" w:eastAsia="Courier New"/>
          <w:sz w:val="36"/>
          <w:szCs w:val="36"/>
          <w:spacing w:val="0"/>
          <w:w w:val="62"/>
        </w:rPr>
        <w:t>'·--------------------------------------------------------------------</w:t>
      </w:r>
      <w:r>
        <w:rPr>
          <w:rFonts w:ascii="Courier New" w:hAnsi="Courier New" w:cs="Courier New" w:eastAsia="Courier New"/>
          <w:sz w:val="36"/>
          <w:szCs w:val="36"/>
          <w:spacing w:val="0"/>
          <w:w w:val="100"/>
        </w:rPr>
      </w:r>
    </w:p>
    <w:p>
      <w:pPr>
        <w:spacing w:before="0" w:after="0" w:line="437" w:lineRule="exact"/>
        <w:ind w:left="472" w:right="-20"/>
        <w:jc w:val="left"/>
        <w:rPr>
          <w:rFonts w:ascii="Courier New" w:hAnsi="Courier New" w:cs="Courier New" w:eastAsia="Courier New"/>
          <w:sz w:val="44"/>
          <w:szCs w:val="44"/>
        </w:rPr>
      </w:pPr>
      <w:rPr/>
      <w:r>
        <w:rPr>
          <w:rFonts w:ascii="Courier New" w:hAnsi="Courier New" w:cs="Courier New" w:eastAsia="Courier New"/>
          <w:sz w:val="44"/>
          <w:szCs w:val="44"/>
          <w:spacing w:val="0"/>
          <w:w w:val="51"/>
          <w:position w:val="2"/>
        </w:rPr>
        <w:t>··--------------------------------------------------------------------</w:t>
      </w:r>
      <w:r>
        <w:rPr>
          <w:rFonts w:ascii="Courier New" w:hAnsi="Courier New" w:cs="Courier New" w:eastAsia="Courier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260" w:lineRule="exact"/>
        <w:ind w:left="4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esig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Element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Food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1"/>
        </w:rPr>
        <w:t>Arrangements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53" w:after="0" w:line="248" w:lineRule="exact"/>
        <w:ind w:left="458" w:right="-20"/>
        <w:jc w:val="left"/>
        <w:tabs>
          <w:tab w:pos="97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04"/>
          <w:position w:val="-1"/>
        </w:rPr>
        <w:t>!.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3" w:after="0" w:line="240" w:lineRule="auto"/>
        <w:ind w:left="747" w:right="-20"/>
        <w:jc w:val="left"/>
        <w:rPr>
          <w:rFonts w:ascii="Courier New" w:hAnsi="Courier New" w:cs="Courier New" w:eastAsia="Courier New"/>
          <w:sz w:val="38"/>
          <w:szCs w:val="38"/>
        </w:rPr>
      </w:pPr>
      <w:rPr/>
      <w:r>
        <w:rPr/>
        <w:pict>
          <v:group style="position:absolute;margin-left:117.340988pt;margin-top:-9.621181pt;width:455.311137pt;height:.1pt;mso-position-horizontal-relative:page;mso-position-vertical-relative:paragraph;z-index:-4851" coordorigin="2347,-192" coordsize="9106,2">
            <v:shape style="position:absolute;left:2347;top:-192;width:9106;height:2" coordorigin="2347,-192" coordsize="9106,0" path="m2347,-192l11453,-192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8"/>
          <w:szCs w:val="38"/>
          <w:spacing w:val="0"/>
          <w:w w:val="136"/>
        </w:rPr>
        <w:t>------------------------------</w:t>
      </w:r>
      <w:r>
        <w:rPr>
          <w:rFonts w:ascii="Courier New" w:hAnsi="Courier New" w:cs="Courier New" w:eastAsia="Courier New"/>
          <w:sz w:val="38"/>
          <w:szCs w:val="38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4" w:lineRule="exact"/>
        <w:ind w:left="423" w:right="-20"/>
        <w:jc w:val="left"/>
        <w:tabs>
          <w:tab w:pos="97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17.340988pt;margin-top:-5.192427pt;width:455.311137pt;height:.1pt;mso-position-horizontal-relative:page;mso-position-vertical-relative:paragraph;z-index:-4850" coordorigin="2347,-104" coordsize="9106,2">
            <v:shape style="position:absolute;left:2347;top:-104;width:9106;height:2" coordorigin="2347,-104" coordsize="9106,0" path="m2347,-104l11453,-104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4"/>
          <w:position w:val="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4"/>
          <w:w w:val="64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63" w:lineRule="exact"/>
        <w:ind w:left="409" w:right="-20"/>
        <w:jc w:val="left"/>
        <w:tabs>
          <w:tab w:pos="9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17.340988pt;margin-top:-2.213346pt;width:454.959817pt;height:.1pt;mso-position-horizontal-relative:page;mso-position-vertical-relative:paragraph;z-index:-4849" coordorigin="2347,-44" coordsize="9099,2">
            <v:shape style="position:absolute;left:2347;top:-44;width:9099;height:2" coordorigin="2347,-44" coordsize="9099,0" path="m2347,-44l11446,-44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4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7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402" w:right="-20"/>
        <w:jc w:val="left"/>
        <w:tabs>
          <w:tab w:pos="9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16.98967pt;margin-top:-2.922373pt;width:455.311137pt;height:.1pt;mso-position-horizontal-relative:page;mso-position-vertical-relative:paragraph;z-index:-4848" coordorigin="2340,-58" coordsize="9106,2">
            <v:shape style="position:absolute;left:2340;top:-58;width:9106;height:2" coordorigin="2340,-58" coordsize="9106,0" path="m2340,-58l11446,-58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3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3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4" w:lineRule="exact"/>
        <w:ind w:left="388" w:right="-20"/>
        <w:jc w:val="left"/>
        <w:tabs>
          <w:tab w:pos="96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16.98967pt;margin-top:-3.442431pt;width:455.311137pt;height:.1pt;mso-position-horizontal-relative:page;mso-position-vertical-relative:paragraph;z-index:-4847" coordorigin="2340,-69" coordsize="9106,2">
            <v:shape style="position:absolute;left:2340;top:-69;width:9106;height:2" coordorigin="2340,-69" coordsize="9106,0" path="m2340,-69l11446,-69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84"/>
          <w:position w:val="1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-13"/>
          <w:w w:val="84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-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373" w:lineRule="exact"/>
        <w:ind w:left="402" w:right="-20"/>
        <w:jc w:val="left"/>
        <w:tabs>
          <w:tab w:pos="8720" w:val="left"/>
          <w:tab w:pos="906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16.98967pt;margin-top:-1.336903pt;width:454.959816pt;height:.1pt;mso-position-horizontal-relative:page;mso-position-vertical-relative:paragraph;z-index:-4846" coordorigin="2340,-27" coordsize="9099,2">
            <v:shape style="position:absolute;left:2340;top:-27;width:9099;height:2" coordorigin="2340,-27" coordsize="9099,0" path="m2340,-27l11439,-27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43"/>
          <w:w w:val="100"/>
          <w:position w:val="2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1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251"/>
          <w:position w:val="2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8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16.98967pt;margin-top:-7.887244pt;width:454.959816pt;height:.1pt;mso-position-horizontal-relative:page;mso-position-vertical-relative:paragraph;z-index:-4845" coordorigin="2340,-158" coordsize="9099,2">
            <v:shape style="position:absolute;left:2340;top:-158;width:9099;height:2" coordorigin="2340,-158" coordsize="9099,0" path="m2340,-158l11439,-158e" filled="f" stroked="t" strokeweight=".70264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Buffet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Design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7" w:after="0" w:line="274" w:lineRule="exact"/>
        <w:ind w:left="395" w:right="-20"/>
        <w:jc w:val="left"/>
        <w:tabs>
          <w:tab w:pos="97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8"/>
          <w:position w:val="1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63" w:lineRule="exact"/>
        <w:ind w:left="388" w:right="-20"/>
        <w:jc w:val="left"/>
        <w:tabs>
          <w:tab w:pos="9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16.638344pt;margin-top:-10.012796pt;width:455.311136pt;height:.1pt;mso-position-horizontal-relative:page;mso-position-vertical-relative:paragraph;z-index:-4844" coordorigin="2333,-200" coordsize="9106,2">
            <v:shape style="position:absolute;left:2333;top:-200;width:9106;height:2" coordorigin="2333,-200" coordsize="9106,0" path="m2333,-200l11439,-200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9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3"/>
          <w:w w:val="79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340" w:bottom="280" w:left="1720" w:right="320"/>
        </w:sectPr>
      </w:pPr>
      <w:rPr/>
    </w:p>
    <w:p>
      <w:pPr>
        <w:spacing w:before="36" w:after="0" w:line="263" w:lineRule="exact"/>
        <w:ind w:left="395" w:right="-76"/>
        <w:jc w:val="left"/>
        <w:tabs>
          <w:tab w:pos="74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16.638344pt;margin-top:-6.467594pt;width:455.311136pt;height:.1pt;mso-position-horizontal-relative:page;mso-position-vertical-relative:paragraph;z-index:-4843" coordorigin="2333,-129" coordsize="9106,2">
            <v:shape style="position:absolute;left:2333;top:-129;width:9106;height:2" coordorigin="2333,-129" coordsize="9106,0" path="m2333,-129l11439,-129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0"/>
          <w:position w:val="1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4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6" w:after="0" w:line="263" w:lineRule="exact"/>
        <w:ind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spacing w:val="0"/>
          <w:w w:val="268"/>
          <w:position w:val="1"/>
        </w:rPr>
        <w:t>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720" w:right="320"/>
          <w:cols w:num="2" w:equalWidth="0">
            <w:col w:w="7411" w:space="264"/>
            <w:col w:w="254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63" w:lineRule="exact"/>
        <w:ind w:left="381" w:right="-20"/>
        <w:jc w:val="left"/>
        <w:tabs>
          <w:tab w:pos="9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16.638344pt;margin-top:-4.340463pt;width:455.311136pt;height:.1pt;mso-position-horizontal-relative:page;mso-position-vertical-relative:paragraph;z-index:-4842" coordorigin="2333,-87" coordsize="9106,2">
            <v:shape style="position:absolute;left:2333;top:-87;width:9106;height:2" coordorigin="2333,-87" coordsize="9106,0" path="m2333,-87l11439,-87e" filled="f" stroked="t" strokeweight=".70264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240" w:lineRule="auto"/>
        <w:ind w:left="3982" w:right="407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16.638344pt;margin-top:-9.433131pt;width:454.959816pt;height:.1pt;mso-position-horizontal-relative:page;mso-position-vertical-relative:paragraph;z-index:-4841" coordorigin="2333,-189" coordsize="9099,2">
            <v:shape style="position:absolute;left:2333;top:-189;width:9099;height:2" coordorigin="2333,-189" coordsize="9099,0" path="m2333,-189l11432,-189e" filled="f" stroked="t" strokeweight=".70264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11" w:right="-20"/>
        <w:jc w:val="left"/>
        <w:rPr>
          <w:rFonts w:ascii="Times New Roman" w:hAnsi="Times New Roman" w:cs="Times New Roman" w:eastAsia="Times New Roman"/>
          <w:sz w:val="17.279297"/>
          <w:szCs w:val="17.279297"/>
        </w:rPr>
      </w:pPr>
      <w:rPr/>
      <w:r>
        <w:rPr/>
        <w:pict>
          <v:shape style="width:188.639992pt;height:8.64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17.279297"/>
          <w:szCs w:val="17.279297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720" w:right="320"/>
        </w:sectPr>
      </w:pPr>
      <w:rPr/>
    </w:p>
    <w:p>
      <w:pPr>
        <w:spacing w:before="70" w:after="0" w:line="240" w:lineRule="auto"/>
        <w:ind w:left="70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Stud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Guid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10.4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CONTINUED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)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6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Item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Presentation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285" w:lineRule="exact"/>
        <w:ind w:left="707" w:right="-20"/>
        <w:jc w:val="left"/>
        <w:tabs>
          <w:tab w:pos="100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3"/>
          <w:position w:val="1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3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00" w:right="-20"/>
        <w:jc w:val="left"/>
        <w:tabs>
          <w:tab w:pos="100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69.336418pt;margin-top:-2.276337pt;width:455.285549pt;height:.1pt;mso-position-horizontal-relative:page;mso-position-vertical-relative:paragraph;z-index:-4837" coordorigin="1387,-46" coordsize="9106,2">
            <v:shape style="position:absolute;left:1387;top:-46;width:9106;height:2" coordorigin="1387,-46" coordsize="9106,0" path="m1387,-46l10492,-46e" filled="f" stroked="t" strokeweight="1.0612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6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76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70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69.336418pt;margin-top:-14.040826pt;width:455.285549pt;height:.1pt;mso-position-horizontal-relative:page;mso-position-vertical-relative:paragraph;z-index:-4836" coordorigin="1387,-281" coordsize="9106,2">
            <v:shape style="position:absolute;left:1387;top:-281;width:9106;height:2" coordorigin="1387,-281" coordsize="9106,0" path="m1387,-281l10492,-281e" filled="f" stroked="t" strokeweight="1.0612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Servin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Presentations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3" w:after="0" w:line="240" w:lineRule="auto"/>
        <w:ind w:left="700" w:right="-20"/>
        <w:jc w:val="left"/>
        <w:tabs>
          <w:tab w:pos="100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93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93" w:right="-20"/>
        <w:jc w:val="left"/>
        <w:tabs>
          <w:tab w:pos="100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45.76001pt;margin-top:10.476425pt;width:59.040001pt;height:169.919998pt;mso-position-horizontal-relative:page;mso-position-vertical-relative:paragraph;z-index:-4838" type="#_x0000_t75">
            <v:imagedata r:id="rId57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6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7"/>
          <w:w w:val="7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7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93" w:right="-20"/>
        <w:jc w:val="left"/>
        <w:tabs>
          <w:tab w:pos="100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93" w:right="-20"/>
        <w:jc w:val="left"/>
        <w:tabs>
          <w:tab w:pos="100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2"/>
        </w:rPr>
        <w:t>4</w:t>
      </w:r>
      <w:r>
        <w:rPr>
          <w:rFonts w:ascii="Courier New" w:hAnsi="Courier New" w:cs="Courier New" w:eastAsia="Courier New"/>
          <w:sz w:val="26"/>
          <w:szCs w:val="26"/>
          <w:spacing w:val="37"/>
          <w:w w:val="72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37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93" w:right="-20"/>
        <w:jc w:val="left"/>
        <w:tabs>
          <w:tab w:pos="100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7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2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Centerpieces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240" w:lineRule="auto"/>
        <w:ind w:left="700" w:right="-20"/>
        <w:jc w:val="left"/>
        <w:tabs>
          <w:tab w:pos="100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6"/>
        </w:rPr>
        <w:t>1</w:t>
      </w:r>
      <w:r>
        <w:rPr>
          <w:rFonts w:ascii="Courier New" w:hAnsi="Courier New" w:cs="Courier New" w:eastAsia="Courier New"/>
          <w:sz w:val="26"/>
          <w:szCs w:val="26"/>
          <w:spacing w:val="23"/>
          <w:w w:val="66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3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6" w:right="-20"/>
        <w:jc w:val="left"/>
        <w:tabs>
          <w:tab w:pos="100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68.628899pt;margin-top:-3.66006pt;width:455.993063pt;height:.1pt;mso-position-horizontal-relative:page;mso-position-vertical-relative:paragraph;z-index:-4835" coordorigin="1373,-73" coordsize="9120,2">
            <v:shape style="position:absolute;left:1373;top:-73;width:9120;height:2" coordorigin="1373,-73" coordsize="9120,0" path="m1373,-73l10492,-73e" filled="f" stroked="t" strokeweight="1.0612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6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36"/>
          <w:w w:val="7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0" w:right="-57"/>
        <w:jc w:val="left"/>
        <w:tabs>
          <w:tab w:pos="10020" w:val="left"/>
          <w:tab w:pos="11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68.982658pt;margin-top:2.276531pt;width:455.639306pt;height:.1pt;mso-position-horizontal-relative:page;mso-position-vertical-relative:paragraph;z-index:-4834" coordorigin="1380,46" coordsize="9113,2">
            <v:shape style="position:absolute;left:1380;top:46;width:9113;height:2" coordorigin="1380,46" coordsize="9113,0" path="m1380,46l10492,46e" filled="f" stroked="t" strokeweight="1.061272pt" strokecolor="#000000">
              <v:path arrowok="t"/>
            </v:shape>
          </v:group>
          <w10:wrap type="none"/>
        </w:pict>
      </w:r>
      <w:r>
        <w:rPr/>
        <w:pict>
          <v:group style="position:absolute;margin-left:68.982658pt;margin-top:43.763939pt;width:455.639306pt;height:.1pt;mso-position-horizontal-relative:page;mso-position-vertical-relative:paragraph;z-index:-4833" coordorigin="1380,875" coordsize="9113,2">
            <v:shape style="position:absolute;left:1380;top:875;width:9113;height:2" coordorigin="1380,875" coordsize="9113,0" path="m1380,875l10492,875e" filled="f" stroked="t" strokeweight=".7075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4"/>
          <w:w w:val="7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pict>
          <v:shape style="width:21.6pt;height:40.32pt;mso-position-horizontal-relative:char;mso-position-vertical-relative:line" type="#_x0000_t75">
            <v:imagedata r:id="rId58" o:title=""/>
          </v:shape>
        </w:pic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Guideline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Garnishing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6" w:after="0" w:line="240" w:lineRule="auto"/>
        <w:ind w:left="707" w:right="-20"/>
        <w:jc w:val="left"/>
        <w:tabs>
          <w:tab w:pos="100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28.799988pt;margin-top:9.846768pt;width:10.08pt;height:272.160004pt;mso-position-horizontal-relative:page;mso-position-vertical-relative:paragraph;z-index:-4839" type="#_x0000_t75">
            <v:imagedata r:id="rId59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62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8"/>
          <w:w w:val="6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8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3" w:right="-20"/>
        <w:jc w:val="left"/>
        <w:tabs>
          <w:tab w:pos="100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68.982658pt;margin-top:-4.076341pt;width:455.639306pt;height:.1pt;mso-position-horizontal-relative:page;mso-position-vertical-relative:paragraph;z-index:-4832" coordorigin="1380,-82" coordsize="9113,2">
            <v:shape style="position:absolute;left:1380;top:-82;width:9113;height:2" coordorigin="1380,-82" coordsize="9113,0" path="m1380,-82l10492,-82e" filled="f" stroked="t" strokeweight=".7075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9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5"/>
          <w:w w:val="79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0" w:right="-20"/>
        <w:jc w:val="left"/>
        <w:tabs>
          <w:tab w:pos="100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68.982658pt;margin-top:-3.660064pt;width:455.639306pt;height:.1pt;mso-position-horizontal-relative:page;mso-position-vertical-relative:paragraph;z-index:-4831" coordorigin="1380,-73" coordsize="9113,2">
            <v:shape style="position:absolute;left:1380;top:-73;width:9113;height:2" coordorigin="1380,-73" coordsize="9113,0" path="m1380,-73l10492,-73e" filled="f" stroked="t" strokeweight=".7075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4"/>
          <w:w w:val="7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6" w:right="-20"/>
        <w:jc w:val="left"/>
        <w:tabs>
          <w:tab w:pos="100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68.628899pt;margin-top:-4.076323pt;width:455.993063pt;height:.1pt;mso-position-horizontal-relative:page;mso-position-vertical-relative:paragraph;z-index:-4830" coordorigin="1373,-82" coordsize="9120,2">
            <v:shape style="position:absolute;left:1373;top:-82;width:9120;height:2" coordorigin="1373,-82" coordsize="9120,0" path="m1373,-82l10492,-82e" filled="f" stroked="t" strokeweight=".7075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3" w:right="-20"/>
        <w:jc w:val="left"/>
        <w:tabs>
          <w:tab w:pos="1002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68.982658pt;margin-top:-3.065744pt;width:455.285549pt;height:.1pt;mso-position-horizontal-relative:page;mso-position-vertical-relative:paragraph;z-index:-4829" coordorigin="1380,-61" coordsize="9106,2">
            <v:shape style="position:absolute;left:1380;top:-61;width:9106;height:2" coordorigin="1380,-61" coordsize="9106,0" path="m1380,-61l10485,-61e" filled="f" stroked="t" strokeweight="1.0612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1"/>
        </w:rPr>
        <w:t>5</w:t>
      </w:r>
      <w:r>
        <w:rPr>
          <w:rFonts w:ascii="Courier New" w:hAnsi="Courier New" w:cs="Courier New" w:eastAsia="Courier New"/>
          <w:sz w:val="26"/>
          <w:szCs w:val="26"/>
          <w:spacing w:val="16"/>
          <w:w w:val="7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6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6" w:right="-20"/>
        <w:jc w:val="left"/>
        <w:tabs>
          <w:tab w:pos="100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68.982658pt;margin-top:-4.016179pt;width:455.285549pt;height:.1pt;mso-position-horizontal-relative:page;mso-position-vertical-relative:paragraph;z-index:-4828" coordorigin="1380,-80" coordsize="9106,2">
            <v:shape style="position:absolute;left:1380;top:-80;width:9106;height:2" coordorigin="1380,-80" coordsize="9106,0" path="m1380,-80l10485,-80e" filled="f" stroked="t" strokeweight=".7075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7"/>
        </w:rPr>
        <w:t>6.</w:t>
      </w:r>
      <w:r>
        <w:rPr>
          <w:rFonts w:ascii="Courier New" w:hAnsi="Courier New" w:cs="Courier New" w:eastAsia="Courier New"/>
          <w:sz w:val="25"/>
          <w:szCs w:val="25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92" w:right="53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5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6"/>
          <w:w w:val="8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7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8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28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95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.).</w:t>
      </w:r>
      <w:r>
        <w:rPr>
          <w:rFonts w:ascii="Times New Roman" w:hAnsi="Times New Roman" w:cs="Times New Roman" w:eastAsia="Times New Roman"/>
          <w:sz w:val="25"/>
          <w:szCs w:val="25"/>
          <w:spacing w:val="10"/>
          <w:w w:val="12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169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20" w:bottom="280" w:left="460" w:right="40"/>
        </w:sectPr>
      </w:pPr>
      <w:rPr/>
    </w:p>
    <w:p>
      <w:pPr>
        <w:spacing w:before="83" w:after="0" w:line="240" w:lineRule="auto"/>
        <w:ind w:left="111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421.306946pt;margin-top:13.550803pt;width:125.821782pt;height:.1pt;mso-position-horizontal-relative:page;mso-position-vertical-relative:paragraph;z-index:-4825" coordorigin="8426,271" coordsize="2516,2">
            <v:shape style="position:absolute;left:8426;top:271;width:2516;height:2" coordorigin="8426,271" coordsize="2516,0" path="m8426,271l10943,271e" filled="f" stroked="t" strokeweight=".71287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5"/>
        </w:rPr>
        <w:t>Name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b/>
          <w:bCs/>
          <w:position w:val="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99"/>
          <w:position w:val="0"/>
        </w:rPr>
        <w:t>-----------------------Date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811" w:right="2499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19.519989pt;margin-top:18.794189pt;width:403.200012pt;height:362.880005pt;mso-position-horizontal-relative:page;mso-position-vertical-relative:paragraph;z-index:-4827" type="#_x0000_t75">
            <v:imagedata r:id="rId60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Culinar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Crossword</w:t>
      </w:r>
      <w:r>
        <w:rPr>
          <w:rFonts w:ascii="Arial" w:hAnsi="Arial" w:cs="Arial" w:eastAsia="Arial"/>
          <w:sz w:val="24"/>
          <w:szCs w:val="2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10.4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Cold</w:t>
      </w:r>
      <w:r>
        <w:rPr>
          <w:rFonts w:ascii="Arial" w:hAnsi="Arial" w:cs="Arial" w:eastAsia="Arial"/>
          <w:sz w:val="24"/>
          <w:szCs w:val="2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Food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4"/>
          <w:b/>
          <w:bCs/>
        </w:rPr>
        <w:t>Presentation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2.72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left="2251" w:right="193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4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"/>
        </w:rPr>
        <w:t>10.4.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260" w:h="15860"/>
          <w:pgMar w:top="340" w:bottom="280" w:left="580" w:right="360"/>
        </w:sectPr>
      </w:pPr>
      <w:rPr/>
    </w:p>
    <w:p>
      <w:pPr>
        <w:spacing w:before="30" w:after="0" w:line="240" w:lineRule="auto"/>
        <w:ind w:left="106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72" w:lineRule="auto"/>
        <w:ind w:left="1551" w:right="328" w:firstLine="-24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Describe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shellfis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fres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wate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purg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impuritie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sand</w:t>
      </w:r>
    </w:p>
    <w:p>
      <w:pPr>
        <w:spacing w:before="0" w:after="0" w:line="259" w:lineRule="exact"/>
        <w:ind w:left="128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Di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shrim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othe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seafood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made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1507" w:right="1043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ketchu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horseradis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13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77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7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Rnssia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crepes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66" w:lineRule="auto"/>
        <w:ind w:left="1551" w:right="623" w:firstLine="-26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Arrangin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slice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overla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anothe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were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72" w:lineRule="auto"/>
        <w:ind w:left="1537" w:right="-60" w:firstLine="-32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!0.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smoke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fis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ofte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serve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cold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food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presentations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40" w:lineRule="auto"/>
        <w:ind w:left="120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Swedis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salmon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118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Fis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egg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largest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sturgeon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72" w:lineRule="auto"/>
        <w:ind w:left="1537" w:right="340" w:firstLine="-34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Counte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fresh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uncooke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shellfis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serve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1.267326pt;margin-top:-1.937444pt;width:205.663366pt;height:.1pt;mso-position-horizontal-relative:page;mso-position-vertical-relative:paragraph;z-index:-4824" coordorigin="1625,-39" coordsize="4113,2">
            <v:shape style="position:absolute;left:1625;top:-39;width:4113;height:2" coordorigin="1625,-39" coordsize="4113,0" path="m1625,-39l5739,-39e" filled="f" stroked="t" strokeweight=".712871pt" strokecolor="#000000">
              <v:path arrowok="t"/>
            </v:shape>
          </v:group>
          <w10:wrap type="none"/>
        </w:pict>
      </w:r>
      <w:r>
        <w:rPr/>
        <w:pict>
          <v:group style="position:absolute;margin-left:80.910889pt;margin-top:13.451621pt;width:206.019802pt;height:.1pt;mso-position-horizontal-relative:page;mso-position-vertical-relative:paragraph;z-index:-4823" coordorigin="1618,269" coordsize="4120,2">
            <v:shape style="position:absolute;left:1618;top:269;width:4120;height:2" coordorigin="1618,269" coordsize="4120,0" path="m1618,269l5739,269e" filled="f" stroked="t" strokeweight=".71287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6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170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4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134"/>
        </w:rPr>
        <w:t>)</w:t>
      </w:r>
      <w:r>
        <w:rPr>
          <w:rFonts w:ascii="Arial" w:hAnsi="Arial" w:cs="Arial" w:eastAsia="Arial"/>
          <w:sz w:val="23"/>
          <w:szCs w:val="23"/>
          <w:spacing w:val="0"/>
          <w:w w:val="134"/>
        </w:rPr>
        <w:t>.</w:t>
      </w:r>
      <w:r>
        <w:rPr>
          <w:rFonts w:ascii="Arial" w:hAnsi="Arial" w:cs="Arial" w:eastAsia="Arial"/>
          <w:sz w:val="23"/>
          <w:szCs w:val="23"/>
          <w:spacing w:val="10"/>
          <w:w w:val="13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41" w:after="0" w:line="240" w:lineRule="auto"/>
        <w:ind w:left="23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8.880005pt;margin-top:9.493798pt;width:10.08pt;height:273.600006pt;mso-position-horizontal-relative:page;mso-position-vertical-relative:paragraph;z-index:-4826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48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Example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elaborate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froze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centerpiece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40" w:lineRule="auto"/>
        <w:ind w:left="46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6" w:after="0" w:line="272" w:lineRule="auto"/>
        <w:ind w:left="456" w:right="1170" w:firstLine="-25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Style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servin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item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where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left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unslice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66" w:lineRule="auto"/>
        <w:ind w:left="456" w:right="980" w:firstLine="-2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Platte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assorte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meats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cheeses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pickle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vegetables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59" w:lineRule="auto"/>
        <w:ind w:left="449" w:right="778" w:firstLine="-250"/>
        <w:jc w:val="left"/>
        <w:tabs>
          <w:tab w:pos="16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Clam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oyster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ofte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opene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served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9" w:after="0" w:line="240" w:lineRule="auto"/>
        <w:ind w:left="20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Salte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fis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eggs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80" w:right="360"/>
          <w:cols w:num="2" w:equalWidth="0">
            <w:col w:w="5656" w:space="244"/>
            <w:col w:w="5420"/>
          </w:cols>
        </w:sectPr>
      </w:pPr>
      <w:rPr/>
    </w:p>
    <w:p>
      <w:pPr>
        <w:spacing w:before="77" w:after="0" w:line="240" w:lineRule="auto"/>
        <w:ind w:left="741" w:right="-20"/>
        <w:jc w:val="left"/>
        <w:tabs>
          <w:tab w:pos="99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4.960022pt;margin-top:26.304201pt;width:468.856879pt;height:59.040001pt;mso-position-horizontal-relative:page;mso-position-vertical-relative:paragraph;z-index:-4822" coordorigin="1699,526" coordsize="9377,1181">
            <v:shape style="position:absolute;left:1699;top:526;width:2419;height:1181" type="#_x0000_t75">
              <v:imagedata r:id="rId63" o:title=""/>
            </v:shape>
            <v:group style="position:absolute;left:3534;top:1549;width:7535;height:2" coordorigin="3534,1549" coordsize="7535,2">
              <v:shape style="position:absolute;left:3534;top:1549;width:7535;height:2" coordorigin="3534,1549" coordsize="7535,0" path="m3534,1549l11069,1549e" filled="f" stroked="t" strokeweight=".7183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1"/>
        </w:rPr>
        <w:t>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22"/>
          <w:w w:val="34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27"/>
          <w:w w:val="34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1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1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1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45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82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92.16pt;height:5.76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26" w:after="0" w:line="240" w:lineRule="auto"/>
        <w:ind w:left="552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Pastries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8" w:lineRule="exact"/>
        <w:ind w:left="2932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Introductio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45"/>
          <w:szCs w:val="4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3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Flou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Baking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40" w:lineRule="auto"/>
        <w:ind w:left="749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34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7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6"/>
          <w:w w:val="7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34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7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77.440002pt;margin-top:-1.16513pt;width:25.92pt;height:164.160004pt;mso-position-horizontal-relative:page;mso-position-vertical-relative:paragraph;z-index:-4821" type="#_x0000_t75">
            <v:imagedata r:id="rId65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Storin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65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Flour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8" w:after="0" w:line="240" w:lineRule="auto"/>
        <w:ind w:left="741" w:right="-20"/>
        <w:jc w:val="left"/>
        <w:tabs>
          <w:tab w:pos="103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12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7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7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0" w:right="-20"/>
        <w:jc w:val="left"/>
        <w:tabs>
          <w:tab w:pos="102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7"/>
          <w:szCs w:val="27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Baking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0" w:after="0" w:line="240" w:lineRule="auto"/>
        <w:ind w:left="727" w:right="-20"/>
        <w:jc w:val="left"/>
        <w:tabs>
          <w:tab w:pos="102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6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20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0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13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0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.599976pt;margin-top:14.236359pt;width:10.08pt;height:273.600006pt;mso-position-horizontal-relative:page;mso-position-vertical-relative:paragraph;z-index:-4820" type="#_x0000_t75">
            <v:imagedata r:id="rId66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13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1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Safet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Baking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64" w:after="0" w:line="240" w:lineRule="auto"/>
        <w:ind w:left="727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9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5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7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27"/>
          <w:w w:val="7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7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13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5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8"/>
        </w:rPr>
        <w:t>leavener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Baking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8" w:after="0" w:line="240" w:lineRule="auto"/>
        <w:ind w:left="720" w:right="-20"/>
        <w:jc w:val="left"/>
        <w:tabs>
          <w:tab w:pos="9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08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05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7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6"/>
          <w:w w:val="7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5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96" w:right="457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5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  <w:i/>
        </w:rPr>
        <w:t>Resource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6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  <w:i/>
        </w:rPr>
        <w:t>/Jll;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5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8"/>
          <w:i/>
        </w:rPr>
        <w:t>227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60" w:bottom="280" w:left="1040" w:right="60"/>
        </w:sectPr>
      </w:pPr>
      <w:rPr/>
    </w:p>
    <w:p>
      <w:pPr>
        <w:spacing w:before="77" w:after="0" w:line="240" w:lineRule="auto"/>
        <w:ind w:left="106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17.1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6" w:lineRule="exact"/>
        <w:ind w:left="10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What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Fat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Contribute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Bake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  <w:position w:val="-1"/>
        </w:rPr>
        <w:t>Goods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335" w:lineRule="exact"/>
        <w:ind w:left="1079" w:right="-20"/>
        <w:jc w:val="left"/>
        <w:tabs>
          <w:tab w:pos="35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94.01461pt;margin-top:16.612162pt;width:465.321149pt;height:.1pt;mso-position-horizontal-relative:page;mso-position-vertical-relative:paragraph;z-index:-4812" coordorigin="1880,332" coordsize="9306,2">
            <v:shape style="position:absolute;left:1880;top:332;width:9306;height:2" coordorigin="1880,332" coordsize="9306,0" path="m1880,332l11187,332e" filled="f" stroked="t" strokeweight=".5125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spacing w:val="0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83"/>
          <w:position w:val="12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65" w:right="-20"/>
        <w:jc w:val="left"/>
        <w:tabs>
          <w:tab w:pos="106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left="1065" w:right="-20"/>
        <w:jc w:val="left"/>
        <w:tabs>
          <w:tab w:pos="105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8"/>
          <w:position w:val="-1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Fat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1079" w:right="-20"/>
        <w:jc w:val="left"/>
        <w:tabs>
          <w:tab w:pos="106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58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34.559998pt;margin-top:-2.090577pt;width:36.0pt;height:164.160004pt;mso-position-horizontal-relative:page;mso-position-vertical-relative:paragraph;z-index:-4819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Sweetener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2" w:right="-20"/>
        <w:jc w:val="left"/>
        <w:tabs>
          <w:tab w:pos="5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3.739433pt;margin-top:8.758992pt;width:205.077464pt;height:.1pt;mso-position-horizontal-relative:page;mso-position-vertical-relative:paragraph;z-index:-4817" coordorigin="1875,175" coordsize="4102,2">
            <v:shape style="position:absolute;left:1875;top:175;width:4102;height:2" coordorigin="1875,175" coordsize="4102,0" path="m1875,175l5976,175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58" w:right="-20"/>
        <w:jc w:val="left"/>
        <w:tabs>
          <w:tab w:pos="5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3.739433pt;margin-top:8.758996pt;width:205.077464pt;height:.1pt;mso-position-horizontal-relative:page;mso-position-vertical-relative:paragraph;z-index:-4816" coordorigin="1875,175" coordsize="4102,2">
            <v:shape style="position:absolute;left:1875;top:175;width:4102;height:2" coordorigin="1875,175" coordsize="4102,0" path="m1875,175l5976,175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0"/>
        </w:rPr>
        <w:t>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65" w:right="-20"/>
        <w:jc w:val="left"/>
        <w:tabs>
          <w:tab w:pos="55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3.739433pt;margin-top:8.938754pt;width:206.514084pt;height:.1pt;mso-position-horizontal-relative:page;mso-position-vertical-relative:paragraph;z-index:-4815" coordorigin="1875,179" coordsize="4130,2">
            <v:shape style="position:absolute;left:1875;top:179;width:4130;height:2" coordorigin="1875,179" coordsize="4130,0" path="m1875,179l6005,179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8"/>
        </w:rPr>
        <w:t>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58" w:right="-20"/>
        <w:jc w:val="left"/>
        <w:tabs>
          <w:tab w:pos="5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3.739433pt;margin-top:9.118513pt;width:205.077464pt;height:.1pt;mso-position-horizontal-relative:page;mso-position-vertical-relative:paragraph;z-index:-4814" coordorigin="1875,182" coordsize="4102,2">
            <v:shape style="position:absolute;left:1875;top:182;width:4102;height:2" coordorigin="1875,182" coordsize="4102,0" path="m1875,182l5976,182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6"/>
        </w:rPr>
        <w:t>8.</w:t>
      </w:r>
      <w:r>
        <w:rPr>
          <w:rFonts w:ascii="Times New Roman" w:hAnsi="Times New Roman" w:cs="Times New Roman" w:eastAsia="Times New Roman"/>
          <w:sz w:val="23"/>
          <w:szCs w:val="23"/>
          <w:spacing w:val="-34"/>
          <w:w w:val="12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7"/>
        </w:rPr>
        <w:t>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0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Acid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520" w:bottom="280" w:left="580" w:right="320"/>
        </w:sectPr>
      </w:pPr>
      <w:rPr/>
    </w:p>
    <w:p>
      <w:pPr>
        <w:spacing w:before="61" w:after="0" w:line="260" w:lineRule="exact"/>
        <w:ind w:left="1072" w:right="-75"/>
        <w:jc w:val="left"/>
        <w:tabs>
          <w:tab w:pos="53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6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61" w:after="0" w:line="260" w:lineRule="exact"/>
        <w:ind w:right="-20"/>
        <w:jc w:val="left"/>
        <w:tabs>
          <w:tab w:pos="4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93"/>
          <w:position w:val="-1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80" w:right="320"/>
          <w:cols w:num="2" w:equalWidth="0">
            <w:col w:w="5391" w:space="114"/>
            <w:col w:w="5855"/>
          </w:cols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1058" w:right="-20"/>
        <w:jc w:val="left"/>
        <w:tabs>
          <w:tab w:pos="5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9"/>
        </w:rPr>
        <w:t>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58" w:right="-20"/>
        <w:jc w:val="left"/>
        <w:tabs>
          <w:tab w:pos="5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3.38028pt;margin-top:8.938772pt;width:205.436619pt;height:.1pt;mso-position-horizontal-relative:page;mso-position-vertical-relative:paragraph;z-index:-4813" coordorigin="1868,179" coordsize="4109,2">
            <v:shape style="position:absolute;left:1868;top:179;width:4109;height:2" coordorigin="1868,179" coordsize="4109,0" path="m1868,179l5976,179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9"/>
        </w:rPr>
        <w:t>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5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Thickener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1072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58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0.320007pt;margin-top:14.959316pt;width:10.08pt;height:273.600006pt;mso-position-horizontal-relative:page;mso-position-vertical-relative:paragraph;z-index:-4818" type="#_x0000_t75">
            <v:imagedata r:id="rId68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4" w:lineRule="exact"/>
        <w:ind w:left="1065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3·----------------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17" w:lineRule="exact"/>
        <w:ind w:left="1058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  <w:position w:val="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58" w:right="-20"/>
        <w:jc w:val="left"/>
        <w:tabs>
          <w:tab w:pos="105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9"/>
        </w:rPr>
        <w:t>5.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Measurin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1065" w:right="-20"/>
        <w:jc w:val="left"/>
        <w:tabs>
          <w:tab w:pos="106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51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58" w:right="-20"/>
        <w:jc w:val="left"/>
        <w:tabs>
          <w:tab w:pos="10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9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51" w:right="-20"/>
        <w:jc w:val="left"/>
        <w:tabs>
          <w:tab w:pos="105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8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58" w:right="-20"/>
        <w:jc w:val="left"/>
        <w:tabs>
          <w:tab w:pos="105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9"/>
        </w:rPr>
        <w:t>5.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33" w:right="442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9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31"/>
          <w:i/>
        </w:rPr>
        <w:t>228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31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9"/>
          <w:i/>
        </w:rPr>
        <w:t>II;.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9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69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80" w:right="320"/>
        </w:sectPr>
      </w:pPr>
      <w:rPr/>
    </w:p>
    <w:p>
      <w:pPr>
        <w:spacing w:before="69" w:after="0" w:line="240" w:lineRule="auto"/>
        <w:ind w:left="1109" w:right="-20"/>
        <w:jc w:val="left"/>
        <w:tabs>
          <w:tab w:pos="7300" w:val="left"/>
          <w:tab w:pos="104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w w:val="99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5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401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115.200012pt;margin-top:2.709228pt;width:406.079987pt;height:396.0pt;mso-position-horizontal-relative:page;mso-position-vertical-relative:paragraph;z-index:-4811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Crosswor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17.1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  <w:position w:val="-1"/>
        </w:rPr>
        <w:t>Introductio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Bakin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4.16pt;mso-position-horizontal-relative:char;mso-position-vertical-relative:line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360" w:bottom="280" w:left="500" w:right="4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1059" w:right="-7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position w:val="-1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vocabulmy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17.1.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83" w:right="4669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76pt;margin-top:7.621887pt;width:8.64pt;height:184.320007pt;mso-position-horizontal-relative:page;mso-position-vertical-relative:paragraph;z-index:-4810" type="#_x0000_t75">
            <v:imagedata r:id="rId71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115"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380" w:bottom="280" w:left="500" w:right="440"/>
          <w:cols w:num="2" w:equalWidth="0">
            <w:col w:w="1723" w:space="815"/>
            <w:col w:w="8782"/>
          </w:cols>
        </w:sectPr>
      </w:pPr>
      <w:rPr/>
    </w:p>
    <w:p>
      <w:pPr>
        <w:spacing w:before="26" w:after="0" w:line="262" w:lineRule="auto"/>
        <w:ind w:left="1547" w:right="43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considere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"harder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all-purpose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1533" w:right="-12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Tiny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single-celle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organism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volume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128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baker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recipes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9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Heatproo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bakin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2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Thickene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apple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citru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540" w:right="375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Pastr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teeth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icin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decorative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finis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19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9"/>
        </w:rPr>
        <w:t>It</w:t>
      </w:r>
      <w:r>
        <w:rPr>
          <w:rFonts w:ascii="Arial" w:hAnsi="Arial" w:cs="Arial" w:eastAsia="Arial"/>
          <w:sz w:val="22"/>
          <w:szCs w:val="22"/>
          <w:spacing w:val="-38"/>
          <w:w w:val="12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volume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addin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533" w:right="627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flavo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extraordinar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flakines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1526" w:right="-61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Changin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structure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proteins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4" w:right="839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230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2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5"/>
          <w:i/>
        </w:rPr>
        <w:t>IJi.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5"/>
          <w:i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55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5"/>
          <w:w w:val="5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6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moistene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Thickene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byproducts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352" w:right="365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flavo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flakines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excellent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coolin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56" w:lineRule="auto"/>
        <w:ind w:left="359" w:right="32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cake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decorate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56" w:lineRule="auto"/>
        <w:ind w:left="352" w:right="176" w:firstLine="-2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removable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delicate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68" w:lineRule="auto"/>
        <w:ind w:left="338" w:right="64" w:firstLine="-316"/>
        <w:jc w:val="left"/>
        <w:tabs>
          <w:tab w:pos="13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brush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ofbrea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suga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referre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baker'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56" w:lineRule="auto"/>
        <w:ind w:left="345" w:right="183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sweetener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light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1.084503pt;margin-top:-1.988637pt;width:207.950704pt;height:.1pt;mso-position-horizontal-relative:page;mso-position-vertical-relative:paragraph;z-index:-4809" coordorigin="6422,-40" coordsize="4159,2">
            <v:shape style="position:absolute;left:6422;top:-40;width:4159;height:2" coordorigin="6422,-40" coordsize="4159,0" path="m6422,-40l10581,-40e" filled="f" stroked="t" strokeweight="1.077465pt" strokecolor="#000000">
              <v:path arrowok="t"/>
            </v:shape>
          </v:group>
          <w10:wrap type="none"/>
        </w:pict>
      </w:r>
      <w:r>
        <w:rPr/>
        <w:pict>
          <v:group style="position:absolute;margin-left:321.084503pt;margin-top:13.290528pt;width:207.950704pt;height:.1pt;mso-position-horizontal-relative:page;mso-position-vertical-relative:paragraph;z-index:-4808" coordorigin="6422,266" coordsize="4159,2">
            <v:shape style="position:absolute;left:6422;top:266;width:4159;height:2" coordorigin="6422,266" coordsize="4159,0" path="m6422,266l10581,266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6" w:lineRule="exact"/>
        <w:ind w:left="3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2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40" w:lineRule="exact"/>
        <w:ind w:left="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310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6.802795pt;margin-top:6.927291pt;width:4.207500pt;height:5.5pt;mso-position-horizontal-relative:page;mso-position-vertical-relative:paragraph;z-index:-4807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spacing w:val="0"/>
                      <w:w w:val="15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spacing w:val="-44"/>
          <w:w w:val="102"/>
          <w:position w:val="-2"/>
        </w:rPr>
        <w:t>.</w:t>
      </w:r>
      <w:r>
        <w:rPr>
          <w:rFonts w:ascii="Arial" w:hAnsi="Arial" w:cs="Arial" w:eastAsia="Arial"/>
          <w:sz w:val="29"/>
          <w:szCs w:val="29"/>
          <w:spacing w:val="-54"/>
          <w:w w:val="85"/>
          <w:position w:val="-2"/>
        </w:rPr>
        <w:t>.</w:t>
      </w:r>
      <w:r>
        <w:rPr>
          <w:rFonts w:ascii="Arial" w:hAnsi="Arial" w:cs="Arial" w:eastAsia="Arial"/>
          <w:sz w:val="12"/>
          <w:szCs w:val="12"/>
          <w:spacing w:val="-21"/>
          <w:w w:val="129"/>
          <w:position w:val="13"/>
        </w:rPr>
        <w:t>c</w:t>
      </w:r>
      <w:r>
        <w:rPr>
          <w:rFonts w:ascii="Arial" w:hAnsi="Arial" w:cs="Arial" w:eastAsia="Arial"/>
          <w:sz w:val="29"/>
          <w:szCs w:val="29"/>
          <w:spacing w:val="-45"/>
          <w:w w:val="85"/>
          <w:position w:val="-2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28"/>
          <w:position w:val="13"/>
        </w:rPr>
        <w:t>'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79" w:lineRule="exact"/>
        <w:ind w:left="2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-1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86" w:lineRule="exact"/>
        <w:ind w:left="2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71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0" w:lineRule="exact"/>
        <w:ind w:left="29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75" w:lineRule="exact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78"/>
          <w:position w:val="-1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8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7" w:lineRule="exact"/>
        <w:ind w:left="2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77" w:lineRule="exact"/>
        <w:ind w:left="29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417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37"/>
          <w:szCs w:val="37"/>
          <w:spacing w:val="-75"/>
          <w:w w:val="103"/>
          <w:b/>
          <w:bCs/>
          <w:i/>
          <w:position w:val="-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36"/>
          <w:position w:val="17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105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5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500" w:right="440"/>
          <w:cols w:num="3" w:equalWidth="0">
            <w:col w:w="5685" w:space="380"/>
            <w:col w:w="4387" w:space="548"/>
            <w:col w:w="320"/>
          </w:cols>
        </w:sectPr>
      </w:pPr>
      <w:rPr/>
    </w:p>
    <w:p>
      <w:pPr>
        <w:spacing w:before="67" w:after="0" w:line="260" w:lineRule="exact"/>
        <w:ind w:left="70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17.1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  <w:position w:val="-1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  <w:position w:val="-1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260" w:h="15860"/>
          <w:pgMar w:top="420" w:bottom="280" w:left="1220" w:right="0"/>
        </w:sectPr>
      </w:pPr>
      <w:rPr/>
    </w:p>
    <w:p>
      <w:pPr>
        <w:spacing w:before="24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6" w:after="0" w:line="260" w:lineRule="exact"/>
        <w:ind w:left="703" w:right="-75"/>
        <w:jc w:val="left"/>
        <w:tabs>
          <w:tab w:pos="84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6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269"/>
          <w:position w:val="-1"/>
        </w:rPr>
        <w:t>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220" w:right="0"/>
          <w:cols w:num="2" w:equalWidth="0">
            <w:col w:w="8481" w:space="131"/>
            <w:col w:w="2428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3" w:lineRule="exact"/>
        <w:ind w:left="696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8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Cuttin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03" w:right="-20"/>
        <w:jc w:val="left"/>
        <w:tabs>
          <w:tab w:pos="102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97"/>
          <w:b/>
          <w:bCs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8" w:after="0" w:line="285" w:lineRule="exact"/>
        <w:ind w:left="689" w:right="-20"/>
        <w:jc w:val="left"/>
        <w:tabs>
          <w:tab w:pos="101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38"/>
          <w:w w:val="74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38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689" w:right="-20"/>
        <w:jc w:val="left"/>
        <w:tabs>
          <w:tab w:pos="2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9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4"/>
          <w:w w:val="78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78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15"/>
        </w:rPr>
        <w:t>.-----------------------------------------------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0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84.640015pt;margin-top:-1.003876pt;width:21.6pt;height:162.720001pt;mso-position-horizontal-relative:page;mso-position-vertical-relative:paragraph;z-index:-4806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Bread-Bakin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Equipment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96" w:right="-20"/>
        <w:jc w:val="left"/>
        <w:tabs>
          <w:tab w:pos="102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w w:val="104"/>
          <w:b/>
          <w:bCs/>
        </w:rPr>
        <w:t>1</w:t>
      </w:r>
      <w:r>
        <w:rPr>
          <w:rFonts w:ascii="Arial" w:hAnsi="Arial" w:cs="Arial" w:eastAsia="Arial"/>
          <w:sz w:val="21"/>
          <w:szCs w:val="21"/>
          <w:w w:val="103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-6"/>
          <w:w w:val="99"/>
          <w:b/>
          <w:bCs/>
        </w:rPr>
      </w:r>
      <w:r>
        <w:rPr>
          <w:rFonts w:ascii="Arial" w:hAnsi="Arial" w:cs="Arial" w:eastAsia="Arial"/>
          <w:sz w:val="21"/>
          <w:szCs w:val="21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</w:rPr>
        <w:tab/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92" w:after="0" w:line="240" w:lineRule="auto"/>
        <w:ind w:left="689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Appliance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6" w:after="0" w:line="240" w:lineRule="auto"/>
        <w:ind w:left="696" w:right="-20"/>
        <w:jc w:val="left"/>
        <w:tabs>
          <w:tab w:pos="5120" w:val="left"/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1"/>
          <w:szCs w:val="21"/>
          <w:w w:val="106"/>
          <w:b/>
          <w:bCs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1"/>
          <w:szCs w:val="21"/>
          <w:w w:val="100"/>
          <w:b/>
          <w:bCs/>
        </w:rPr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9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9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9" w:right="-20"/>
        <w:jc w:val="left"/>
        <w:tabs>
          <w:tab w:pos="5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06.528038pt;margin-top:8.944493pt;width:204.834113pt;height:.1pt;mso-position-horizontal-relative:page;mso-position-vertical-relative:paragraph;z-index:-4803" coordorigin="2131,179" coordsize="4097,2">
            <v:shape style="position:absolute;left:2131;top:179;width:4097;height:2" coordorigin="2131,179" coordsize="4097,0" path="m2131,179l6227,179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64"/>
        </w:rPr>
        <w:t>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liners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Pans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Molds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1" w:after="0" w:line="278" w:lineRule="exact"/>
        <w:ind w:left="696" w:right="-20"/>
        <w:jc w:val="left"/>
        <w:tabs>
          <w:tab w:pos="5100" w:val="left"/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6.528038pt;margin-top:19.341101pt;width:204.476636pt;height:.1pt;mso-position-horizontal-relative:page;mso-position-vertical-relative:paragraph;z-index:-4802" coordorigin="2131,387" coordsize="4090,2">
            <v:shape style="position:absolute;left:2131;top:387;width:4090;height:2" coordorigin="2131,387" coordsize="4090,0" path="m2131,387l6220,387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w w:val="97"/>
          <w:b/>
          <w:bCs/>
          <w:position w:val="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w w:val="100"/>
          <w:b/>
          <w:bCs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w w:val="100"/>
          <w:b/>
          <w:bCs/>
          <w:position w:val="1"/>
        </w:rPr>
      </w:r>
      <w:r>
        <w:rPr>
          <w:rFonts w:ascii="Courier New" w:hAnsi="Courier New" w:cs="Courier New" w:eastAsia="Courier New"/>
          <w:sz w:val="24"/>
          <w:szCs w:val="24"/>
          <w:w w:val="85"/>
          <w:position w:val="1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9"/>
          <w:w w:val="8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9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682" w:right="-20"/>
        <w:jc w:val="left"/>
        <w:tabs>
          <w:tab w:pos="5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06.885513pt;margin-top:10.623684pt;width:205.549065pt;height:.1pt;mso-position-horizontal-relative:page;mso-position-vertical-relative:paragraph;z-index:-4801" coordorigin="2138,212" coordsize="4111,2">
            <v:shape style="position:absolute;left:2138;top:212;width:4111;height:2" coordorigin="2138,212" coordsize="4111,0" path="m2138,212l6249,212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3"/>
        </w:rPr>
        <w:t>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3"/>
        </w:rPr>
        <w:t>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82" w:right="-20"/>
        <w:jc w:val="left"/>
        <w:tabs>
          <w:tab w:pos="51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6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2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9"/>
        </w:rPr>
        <w:t>--------------------,-------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675" w:right="-20"/>
        <w:jc w:val="left"/>
        <w:tabs>
          <w:tab w:pos="5120" w:val="left"/>
          <w:tab w:pos="10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06.528038pt;margin-top:16.611916pt;width:205.191589pt;height:.1pt;mso-position-horizontal-relative:page;mso-position-vertical-relative:paragraph;z-index:-4800" coordorigin="2131,332" coordsize="4104,2">
            <v:shape style="position:absolute;left:2131;top:332;width:4104;height:2" coordorigin="2131,332" coordsize="4104,0" path="m2131,332l6234,332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w w:val="117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w w:val="102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8" w:lineRule="exact"/>
        <w:ind w:left="682" w:right="-20"/>
        <w:jc w:val="left"/>
        <w:tabs>
          <w:tab w:pos="50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329.285797pt;margin-top:13.032234pt;width:239.936983pt;height:.1pt;mso-position-horizontal-relative:page;mso-position-vertical-relative:paragraph;z-index:-4794" coordorigin="6586,261" coordsize="4799,2">
            <v:shape style="position:absolute;left:6586;top:261;width:4799;height:2" coordorigin="6586,261" coordsize="4799,0" path="m6586,261l11384,261e" filled="f" stroked="t" strokeweight=".49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spacing w:val="0"/>
          <w:w w:val="79"/>
          <w:position w:val="1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108"/>
          <w:w w:val="79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79"/>
          <w:position w:val="1"/>
        </w:rPr>
        <w:t>10.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159" w:lineRule="exact"/>
        <w:ind w:left="13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06.885513pt;margin-top:1.618706pt;width:198.399533pt;height:.1pt;mso-position-horizontal-relative:page;mso-position-vertical-relative:paragraph;z-index:-4799" coordorigin="2138,32" coordsize="3968,2">
            <v:shape style="position:absolute;left:2138;top:32;width:3968;height:2" coordorigin="2138,32" coordsize="3968,0" path="m2138,32l6106,32e" filled="f" stroked="t" strokeweight=".71495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74"/>
        </w:rPr>
        <w:t>,;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16" w:lineRule="exact"/>
        <w:ind w:left="68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Pastr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Tools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220" w:right="0"/>
        </w:sectPr>
      </w:pPr>
      <w:rPr/>
    </w:p>
    <w:p>
      <w:pPr>
        <w:spacing w:before="53" w:after="0" w:line="260" w:lineRule="exact"/>
        <w:ind w:left="696" w:right="-75"/>
        <w:jc w:val="left"/>
        <w:tabs>
          <w:tab w:pos="50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66.239990pt;margin-top:3.15647pt;width:10.08pt;height:151.199997pt;mso-position-horizontal-relative:page;mso-position-vertical-relative:paragraph;z-index:-4805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w w:val="110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53" w:after="0" w:line="260" w:lineRule="exact"/>
        <w:ind w:right="-20"/>
        <w:jc w:val="left"/>
        <w:tabs>
          <w:tab w:pos="4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74"/>
          <w:position w:val="-1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220" w:right="0"/>
          <w:cols w:num="2" w:equalWidth="0">
            <w:col w:w="5012" w:space="107"/>
            <w:col w:w="5921"/>
          </w:cols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0" w:after="0" w:line="240" w:lineRule="auto"/>
        <w:ind w:left="682" w:right="-20"/>
        <w:jc w:val="left"/>
        <w:tabs>
          <w:tab w:pos="5100" w:val="left"/>
          <w:tab w:pos="10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06.528038pt;margin-top:17.611921pt;width:204.476636pt;height:.1pt;mso-position-horizontal-relative:page;mso-position-vertical-relative:paragraph;z-index:-4798" coordorigin="2131,352" coordsize="4090,2">
            <v:shape style="position:absolute;left:2131;top:352;width:4090;height:2" coordorigin="2131,352" coordsize="4090,0" path="m2131,352l6220,352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w w:val="113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w w:val="112"/>
        </w:rPr>
        <w:t>6.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tabs>
          <w:tab w:pos="5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06.528038pt;margin-top:8.765318pt;width:205.549066pt;height:.1pt;mso-position-horizontal-relative:page;mso-position-vertical-relative:paragraph;z-index:-4797" coordorigin="2131,175" coordsize="4111,2">
            <v:shape style="position:absolute;left:2131;top:175;width:4111;height:2" coordorigin="2131,175" coordsize="4111,0" path="m2131,175l6242,175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89"/>
        </w:rPr>
        <w:t>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40" w:lineRule="auto"/>
        <w:ind w:left="675" w:right="-20"/>
        <w:jc w:val="left"/>
        <w:tabs>
          <w:tab w:pos="4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8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Formulas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2" w:after="0" w:line="271" w:lineRule="exact"/>
        <w:ind w:left="689" w:right="-20"/>
        <w:jc w:val="left"/>
        <w:tabs>
          <w:tab w:pos="5100" w:val="left"/>
          <w:tab w:pos="10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06.170563pt;margin-top:19.357895pt;width:204.476635pt;height:.1pt;mso-position-horizontal-relative:page;mso-position-vertical-relative:paragraph;z-index:-4796" coordorigin="2123,387" coordsize="4090,2">
            <v:shape style="position:absolute;left:2123;top:387;width:4090;height:2" coordorigin="2123,387" coordsize="4090,0" path="m2123,387l6213,387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106"/>
          <w:position w:val="-1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w w:val="112"/>
          <w:position w:val="-1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w w:val="100"/>
          <w:position w:val="0"/>
        </w:rPr>
      </w:r>
    </w:p>
    <w:p>
      <w:pPr>
        <w:spacing w:before="70" w:after="0" w:line="240" w:lineRule="auto"/>
        <w:ind w:left="675" w:right="-20"/>
        <w:jc w:val="left"/>
        <w:tabs>
          <w:tab w:pos="5000" w:val="left"/>
          <w:tab w:pos="10180" w:val="left"/>
        </w:tabs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3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39"/>
          <w:w w:val="103"/>
        </w:rPr>
        <w:t>z</w:t>
      </w:r>
      <w:r>
        <w:rPr>
          <w:rFonts w:ascii="Courier New" w:hAnsi="Courier New" w:cs="Courier New" w:eastAsia="Courier New"/>
          <w:sz w:val="35"/>
          <w:szCs w:val="35"/>
          <w:spacing w:val="39"/>
          <w:w w:val="100"/>
        </w:rPr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8" w:after="0" w:line="178" w:lineRule="exact"/>
        <w:ind w:left="1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9"/>
          <w:i/>
          <w:position w:val="-2"/>
        </w:rPr>
        <w:t>J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13" w:lineRule="exact"/>
        <w:ind w:left="11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13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25" w:lineRule="exact"/>
        <w:ind w:left="675" w:right="-20"/>
        <w:jc w:val="left"/>
        <w:tabs>
          <w:tab w:pos="51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66.239990pt;margin-top:4.40109pt;width:8.64pt;height:34.560001pt;mso-position-horizontal-relative:page;mso-position-vertical-relative:paragraph;z-index:-4804" type="#_x0000_t75">
            <v:imagedata r:id="rId74" o:title=""/>
          </v:shape>
        </w:pict>
      </w:r>
      <w:r>
        <w:rPr/>
        <w:pict>
          <v:group style="position:absolute;margin-left:106.170563pt;margin-top:7.059578pt;width:204.119159pt;height:.1pt;mso-position-horizontal-relative:page;mso-position-vertical-relative:paragraph;z-index:-4795" coordorigin="2123,141" coordsize="4082,2">
            <v:shape style="position:absolute;left:2123;top:141;width:4082;height:2" coordorigin="2123,141" coordsize="4082,0" path="m2123,141l6206,141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89"/>
        </w:rPr>
        <w:t>-----------------------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5" w:after="0" w:line="263" w:lineRule="exact"/>
        <w:ind w:left="667" w:right="-20"/>
        <w:jc w:val="left"/>
        <w:tabs>
          <w:tab w:pos="5100" w:val="left"/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  <w:position w:val="1"/>
        </w:rPr>
        <w:t>4.</w:t>
      </w:r>
      <w:r>
        <w:rPr>
          <w:rFonts w:ascii="Courier New" w:hAnsi="Courier New" w:cs="Courier New" w:eastAsia="Courier New"/>
          <w:sz w:val="24"/>
          <w:szCs w:val="24"/>
          <w:w w:val="1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9</w:t>
      </w:r>
      <w:r>
        <w:rPr>
          <w:rFonts w:ascii="Courier New" w:hAnsi="Courier New" w:cs="Courier New" w:eastAsia="Courier New"/>
          <w:sz w:val="24"/>
          <w:szCs w:val="24"/>
          <w:spacing w:val="26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220" w:right="0"/>
        </w:sectPr>
      </w:pPr>
      <w:rPr/>
    </w:p>
    <w:p>
      <w:pPr>
        <w:spacing w:before="36" w:after="0" w:line="265" w:lineRule="exact"/>
        <w:ind w:left="675" w:right="-76"/>
        <w:jc w:val="left"/>
        <w:tabs>
          <w:tab w:pos="4100" w:val="left"/>
          <w:tab w:pos="5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80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26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0"/>
          <w:w w:val="8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8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8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10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71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17"/>
          <w:position w:val="1"/>
        </w:rPr>
        <w:t>------------------------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137" w:lineRule="exact"/>
        <w:ind w:left="153" w:right="-20"/>
        <w:jc w:val="left"/>
        <w:tabs>
          <w:tab w:pos="43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0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8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33" w:lineRule="exact"/>
        <w:ind w:left="11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52"/>
          <w:position w:val="-2"/>
        </w:rPr>
        <w:t>&lt;1'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spacing w:before="0" w:after="0" w:line="193" w:lineRule="exact"/>
        <w:ind w:left="117" w:right="-20"/>
        <w:jc w:val="left"/>
        <w:tabs>
          <w:tab w:pos="63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70"/>
          <w:i/>
          <w:position w:val="1"/>
        </w:rPr>
        <w:t>@!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42"/>
          <w:i/>
          <w:position w:val="1"/>
        </w:rPr>
        <w:t>&amp;</w:t>
      </w:r>
      <w:r>
        <w:rPr>
          <w:rFonts w:ascii="Arial" w:hAnsi="Arial" w:cs="Arial" w:eastAsia="Arial"/>
          <w:sz w:val="21"/>
          <w:szCs w:val="21"/>
          <w:spacing w:val="-32"/>
          <w:w w:val="142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  <w:i/>
          <w:position w:val="1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Courier New" w:hAnsi="Courier New" w:cs="Courier New" w:eastAsia="Courier New"/>
          <w:sz w:val="27"/>
          <w:szCs w:val="27"/>
          <w:spacing w:val="0"/>
          <w:w w:val="101"/>
        </w:rPr>
        <w:t>229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220" w:right="0"/>
          <w:cols w:num="2" w:equalWidth="0">
            <w:col w:w="9329" w:space="375"/>
            <w:col w:w="1336"/>
          </w:cols>
        </w:sectPr>
      </w:pPr>
      <w:rPr/>
    </w:p>
    <w:p>
      <w:pPr>
        <w:spacing w:before="80" w:after="0" w:line="226" w:lineRule="exact"/>
        <w:ind w:left="7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3.52002pt;margin-top:27.37595pt;width:471.95998pt;height:56.16pt;mso-position-horizontal-relative:page;mso-position-vertical-relative:paragraph;z-index:-4793" coordorigin="1670,548" coordsize="9439,1123">
            <v:shape style="position:absolute;left:1670;top:548;width:2102;height:1123" type="#_x0000_t75">
              <v:imagedata r:id="rId75" o:title=""/>
            </v:shape>
            <v:group style="position:absolute;left:3550;top:1523;width:7553;height:2" coordorigin="3550,1523" coordsize="7553,2">
              <v:shape style="position:absolute;left:3550;top:1523;width:7553;height:2" coordorigin="3550,1523" coordsize="7553,0" path="m3550,1523l11102,1523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3.440002pt;margin-top:11.715952pt;width:127.08pt;height:.1pt;mso-position-horizontal-relative:page;mso-position-vertical-relative:paragraph;z-index:-4791" coordorigin="8669,234" coordsize="2542,2">
            <v:shape style="position:absolute;left:8669;top:234;width:2542;height:2" coordorigin="8669,234" coordsize="2542,0" path="m8669,234l11210,234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86"/>
          <w:position w:val="-1"/>
        </w:rPr>
        <w:t>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35"/>
          <w:w w:val="386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460" w:bottom="280" w:left="1080" w:right="60"/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31" w:lineRule="exact"/>
        <w:ind w:left="2887" w:right="-11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92"/>
          <w:position w:val="-1"/>
        </w:rPr>
        <w:t>Yeast</w:t>
      </w:r>
      <w:r>
        <w:rPr>
          <w:rFonts w:ascii="Times New Roman" w:hAnsi="Times New Roman" w:cs="Times New Roman" w:eastAsia="Times New Roman"/>
          <w:sz w:val="47"/>
          <w:szCs w:val="47"/>
          <w:spacing w:val="15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-1"/>
        </w:rPr>
        <w:t>Dough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Pastries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60"/>
          <w:cols w:num="2" w:equalWidth="0">
            <w:col w:w="5221" w:space="287"/>
            <w:col w:w="5612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3" w:after="0" w:line="240" w:lineRule="auto"/>
        <w:ind w:left="291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Dough,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Ingredients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Products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74" w:lineRule="exact"/>
        <w:ind w:left="727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1.160004pt;margin-top:39.60651pt;width:465.84pt;height:.1pt;mso-position-horizontal-relative:page;mso-position-vertical-relative:paragraph;z-index:-4790" coordorigin="2023,792" coordsize="9317,2">
            <v:shape style="position:absolute;left:2023;top:792;width:9317;height:2" coordorigin="2023,792" coordsize="9317,0" path="m2023,792l11340,79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0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706" w:right="-20"/>
        <w:jc w:val="left"/>
        <w:rPr>
          <w:rFonts w:ascii="Courier New" w:hAnsi="Courier New" w:cs="Courier New" w:eastAsia="Courier New"/>
          <w:sz w:val="30"/>
          <w:szCs w:val="30"/>
        </w:rPr>
      </w:pPr>
      <w:rPr/>
      <w:r>
        <w:rPr/>
        <w:pict>
          <v:shape style="position:absolute;margin-left:577.440002pt;margin-top:-29.212219pt;width:25.92pt;height:164.160004pt;mso-position-horizontal-relative:page;mso-position-vertical-relative:paragraph;z-index:-4792" type="#_x0000_t75">
            <v:imagedata r:id="rId76" o:title=""/>
          </v:shape>
        </w:pict>
      </w:r>
      <w:r>
        <w:rPr/>
        <w:pict>
          <v:group style="position:absolute;margin-left:101.160004pt;margin-top:-32.99221pt;width:465.84pt;height:.1pt;mso-position-horizontal-relative:page;mso-position-vertical-relative:paragraph;z-index:-4789" coordorigin="2023,-660" coordsize="9317,2">
            <v:shape style="position:absolute;left:2023;top:-660;width:9317;height:2" coordorigin="2023,-660" coordsize="9317,0" path="m2023,-660l11340,-660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01.160004pt;margin-top:-11.752212pt;width:465.48pt;height:.1pt;mso-position-horizontal-relative:page;mso-position-vertical-relative:paragraph;z-index:-4788" coordorigin="2023,-235" coordsize="9310,2">
            <v:shape style="position:absolute;left:2023;top:-235;width:9310;height:2" coordorigin="2023,-235" coordsize="9310,0" path="m2023,-235l11333,-235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01.160004pt;margin-top:30.367788pt;width:465.48pt;height:.1pt;mso-position-horizontal-relative:page;mso-position-vertical-relative:paragraph;z-index:-4787" coordorigin="2023,607" coordsize="9310,2">
            <v:shape style="position:absolute;left:2023;top:607;width:9310;height:2" coordorigin="2023,607" coordsize="9310,0" path="m2023,607l11333,60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0"/>
          <w:szCs w:val="30"/>
          <w:spacing w:val="0"/>
          <w:w w:val="85"/>
        </w:rPr>
        <w:t>2·----------------------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85"/>
        </w:rPr>
        <w:t> </w:t>
      </w:r>
      <w:r>
        <w:rPr>
          <w:rFonts w:ascii="Courier New" w:hAnsi="Courier New" w:cs="Courier New" w:eastAsia="Courier New"/>
          <w:sz w:val="30"/>
          <w:szCs w:val="30"/>
          <w:spacing w:val="0"/>
          <w:w w:val="85"/>
        </w:rPr>
        <w:t>--------------------------------------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3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800003pt;margin-top:-27.629776pt;width:465.84pt;height:.1pt;mso-position-horizontal-relative:page;mso-position-vertical-relative:paragraph;z-index:-4786" coordorigin="2016,-553" coordsize="9317,2">
            <v:shape style="position:absolute;left:2016;top:-553;width:9317;height:2" coordorigin="2016,-553" coordsize="9317,0" path="m2016,-553l11333,-553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00.800003pt;margin-top:-6.569776pt;width:465.84pt;height:.1pt;mso-position-horizontal-relative:page;mso-position-vertical-relative:paragraph;z-index:-4785" coordorigin="2016,-131" coordsize="9317,2">
            <v:shape style="position:absolute;left:2016;top:-131;width:9317;height:2" coordorigin="2016,-131" coordsize="9317,0" path="m2016,-131l11333,-131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00.800003pt;margin-top:35.730225pt;width:465.48pt;height:.1pt;mso-position-horizontal-relative:page;mso-position-vertical-relative:paragraph;z-index:-4784" coordorigin="2016,715" coordsize="9310,2">
            <v:shape style="position:absolute;left:2016;top:715;width:9310;height:2" coordorigin="2016,715" coordsize="9310,0" path="m2016,715l11326,715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00.800003pt;margin-top:56.610226pt;width:465.48pt;height:.1pt;mso-position-horizontal-relative:page;mso-position-vertical-relative:paragraph;z-index:-4783" coordorigin="2016,1132" coordsize="9310,2">
            <v:shape style="position:absolute;left:2016;top:1132;width:9310;height:2" coordorigin="2016,1132" coordsize="9310,0" path="m2016,1132l11326,113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0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00.800003pt;margin-top:-27.969698pt;width:465.48pt;height:.1pt;mso-position-horizontal-relative:page;mso-position-vertical-relative:paragraph;z-index:-4782" coordorigin="2016,-559" coordsize="9310,2">
            <v:shape style="position:absolute;left:2016;top:-559;width:9310;height:2" coordorigin="2016,-559" coordsize="9310,0" path="m2016,-559l11326,-559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Straight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Dough-Mixin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Method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74" w:lineRule="exact"/>
        <w:ind w:left="713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70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60"/>
        </w:sectPr>
      </w:pPr>
      <w:rPr/>
    </w:p>
    <w:p>
      <w:pPr>
        <w:spacing w:before="42" w:after="0" w:line="294" w:lineRule="exact"/>
        <w:ind w:left="144" w:right="-8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35"/>
          <w:w w:val="81"/>
          <w:position w:val="10"/>
        </w:rPr>
        <w:t>-</w:t>
      </w:r>
      <w:r>
        <w:rPr>
          <w:rFonts w:ascii="Arial" w:hAnsi="Arial" w:cs="Arial" w:eastAsia="Arial"/>
          <w:sz w:val="25"/>
          <w:szCs w:val="25"/>
          <w:spacing w:val="-94"/>
          <w:w w:val="128"/>
          <w:position w:val="-3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1"/>
          <w:position w:val="10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56" w:lineRule="exact"/>
        <w:ind w:left="157" w:right="-8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28"/>
          <w:szCs w:val="28"/>
          <w:spacing w:val="-129"/>
          <w:w w:val="115"/>
          <w:position w:val="1"/>
        </w:rPr>
        <w:t>•</w:t>
      </w:r>
      <w:r>
        <w:rPr>
          <w:rFonts w:ascii="Arial" w:hAnsi="Arial" w:cs="Arial" w:eastAsia="Arial"/>
          <w:sz w:val="8"/>
          <w:szCs w:val="8"/>
          <w:spacing w:val="0"/>
          <w:w w:val="115"/>
          <w:position w:val="1"/>
        </w:rPr>
        <w:t>ID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8" w:lineRule="exact"/>
        <w:ind w:left="151" w:right="-5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79"/>
          <w:position w:val="-1"/>
        </w:rPr>
        <w:t>J:l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440002pt;margin-top:-11.069762pt;width:465.84pt;height:.1pt;mso-position-horizontal-relative:page;mso-position-vertical-relative:paragraph;z-index:-4781" coordorigin="2009,-221" coordsize="9317,2">
            <v:shape style="position:absolute;left:2009;top:-221;width:9317;height:2" coordorigin="2009,-221" coordsize="9317,0" path="m2009,-221l11326,-2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60"/>
          <w:cols w:num="2" w:equalWidth="0">
            <w:col w:w="266" w:space="432"/>
            <w:col w:w="10422"/>
          </w:cols>
        </w:sectPr>
      </w:pPr>
      <w:rPr/>
    </w:p>
    <w:p>
      <w:pPr>
        <w:spacing w:before="26" w:after="0" w:line="108" w:lineRule="exact"/>
        <w:ind w:left="173" w:right="-20"/>
        <w:jc w:val="left"/>
        <w:tabs>
          <w:tab w:pos="920" w:val="left"/>
          <w:tab w:pos="102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28"/>
          <w:position w:val="-3"/>
        </w:rPr>
        <w:t>m</w:t>
      </w:r>
      <w:r>
        <w:rPr>
          <w:rFonts w:ascii="Arial" w:hAnsi="Arial" w:cs="Arial" w:eastAsia="Arial"/>
          <w:sz w:val="12"/>
          <w:szCs w:val="12"/>
          <w:w w:val="100"/>
          <w:position w:val="-3"/>
        </w:rPr>
        <w:tab/>
      </w:r>
      <w:r>
        <w:rPr>
          <w:rFonts w:ascii="Arial" w:hAnsi="Arial" w:cs="Arial" w:eastAsia="Arial"/>
          <w:sz w:val="12"/>
          <w:szCs w:val="12"/>
          <w:w w:val="99"/>
          <w:position w:val="-3"/>
        </w:rPr>
      </w:r>
      <w:r>
        <w:rPr>
          <w:rFonts w:ascii="Arial" w:hAnsi="Arial" w:cs="Arial" w:eastAsia="Arial"/>
          <w:sz w:val="12"/>
          <w:szCs w:val="12"/>
          <w:w w:val="99"/>
          <w:u w:val="single" w:color="000000"/>
          <w:position w:val="-3"/>
        </w:rPr>
        <w:t> </w:t>
      </w:r>
      <w:r>
        <w:rPr>
          <w:rFonts w:ascii="Arial" w:hAnsi="Arial" w:cs="Arial" w:eastAsia="Arial"/>
          <w:sz w:val="12"/>
          <w:szCs w:val="12"/>
          <w:w w:val="100"/>
          <w:u w:val="single" w:color="000000"/>
          <w:position w:val="-3"/>
        </w:rPr>
        <w:tab/>
      </w:r>
      <w:r>
        <w:rPr>
          <w:rFonts w:ascii="Arial" w:hAnsi="Arial" w:cs="Arial" w:eastAsia="Arial"/>
          <w:sz w:val="12"/>
          <w:szCs w:val="12"/>
          <w:w w:val="100"/>
          <w:u w:val="single" w:color="000000"/>
          <w:position w:val="-3"/>
        </w:rPr>
      </w:r>
      <w:r>
        <w:rPr>
          <w:rFonts w:ascii="Arial" w:hAnsi="Arial" w:cs="Arial" w:eastAsia="Arial"/>
          <w:sz w:val="12"/>
          <w:szCs w:val="12"/>
          <w:w w:val="100"/>
          <w:position w:val="0"/>
        </w:rPr>
      </w:r>
    </w:p>
    <w:p>
      <w:pPr>
        <w:spacing w:before="0" w:after="0" w:line="123" w:lineRule="exact"/>
        <w:ind w:left="13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3"/>
          <w:position w:val="1"/>
        </w:rPr>
        <w:t>·c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59" w:after="0" w:line="240" w:lineRule="auto"/>
        <w:ind w:left="137" w:right="-20"/>
        <w:jc w:val="left"/>
        <w:tabs>
          <w:tab w:pos="680" w:val="left"/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129784pt;margin-top:14.75226pt;width:1.710245pt;height:18pt;mso-position-horizontal-relative:page;mso-position-vertical-relative:paragraph;z-index:-4777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spacing w:val="-155"/>
                      <w:w w:val="121"/>
                    </w:rPr>
                    <w:t>"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w w:val="108"/>
          <w:position w:val="12"/>
        </w:rPr>
        <w:t>&lt;</w:t>
      </w:r>
      <w:r>
        <w:rPr>
          <w:rFonts w:ascii="Arial" w:hAnsi="Arial" w:cs="Arial" w:eastAsia="Arial"/>
          <w:sz w:val="12"/>
          <w:szCs w:val="12"/>
          <w:w w:val="109"/>
          <w:position w:val="12"/>
        </w:rPr>
        <w:t>(</w:t>
      </w:r>
      <w:r>
        <w:rPr>
          <w:rFonts w:ascii="Arial" w:hAnsi="Arial" w:cs="Arial" w:eastAsia="Arial"/>
          <w:sz w:val="12"/>
          <w:szCs w:val="12"/>
          <w:w w:val="100"/>
          <w:position w:val="12"/>
        </w:rPr>
        <w:tab/>
      </w:r>
      <w:r>
        <w:rPr>
          <w:rFonts w:ascii="Arial" w:hAnsi="Arial" w:cs="Arial" w:eastAsia="Arial"/>
          <w:sz w:val="12"/>
          <w:szCs w:val="12"/>
          <w:w w:val="100"/>
          <w:position w:val="12"/>
        </w:rPr>
      </w:r>
      <w:r>
        <w:rPr>
          <w:rFonts w:ascii="Courier New" w:hAnsi="Courier New" w:cs="Courier New" w:eastAsia="Courier New"/>
          <w:sz w:val="25"/>
          <w:szCs w:val="25"/>
          <w:w w:val="75"/>
          <w:position w:val="0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5"/>
          <w:w w:val="75"/>
          <w:position w:val="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5"/>
          <w:w w:val="100"/>
          <w:position w:val="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52" w:after="0" w:line="104" w:lineRule="exact"/>
        <w:ind w:left="13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600"/>
          <w:position w:val="-2"/>
        </w:rPr>
        <w:t>I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72" w:lineRule="exact"/>
        <w:ind w:left="141" w:right="-20"/>
        <w:jc w:val="left"/>
        <w:tabs>
          <w:tab w:pos="920" w:val="left"/>
          <w:tab w:pos="1022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25"/>
          <w:szCs w:val="25"/>
          <w:spacing w:val="-112"/>
          <w:w w:val="128"/>
          <w:position w:val="-4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  <w:position w:val="-6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u w:val="single" w:color="000000"/>
          <w:position w:val="-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u w:val="single" w:color="000000"/>
          <w:position w:val="-6"/>
        </w:rPr>
        <w:tab/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u w:val="single" w:color="000000"/>
          <w:position w:val="-6"/>
        </w:rPr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195" w:lineRule="exact"/>
        <w:ind w:left="13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44" w:after="0" w:line="240" w:lineRule="auto"/>
        <w:ind w:left="137" w:right="-20"/>
        <w:jc w:val="left"/>
        <w:tabs>
          <w:tab w:pos="680" w:val="left"/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40015pt;margin-top:11.639848pt;width:4.232865pt;height:6.5pt;mso-position-horizontal-relative:page;mso-position-vertical-relative:paragraph;z-index:-4771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4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w w:val="168"/>
          <w:position w:val="4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position w:val="4"/>
        </w:rPr>
      </w:r>
      <w:r>
        <w:rPr>
          <w:rFonts w:ascii="Courier New" w:hAnsi="Courier New" w:cs="Courier New" w:eastAsia="Courier New"/>
          <w:sz w:val="24"/>
          <w:szCs w:val="24"/>
          <w:w w:val="83"/>
          <w:position w:val="0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-1"/>
          <w:w w:val="83"/>
          <w:position w:val="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1"/>
          <w:w w:val="100"/>
          <w:position w:val="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4" w:after="0" w:line="104" w:lineRule="exact"/>
        <w:ind w:left="16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39" w:lineRule="exact"/>
        <w:ind w:left="16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64" w:lineRule="exact"/>
        <w:ind w:left="166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9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90" w:lineRule="exact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00.440002pt;margin-top:1.386559pt;width:465.48pt;height:.1pt;mso-position-horizontal-relative:page;mso-position-vertical-relative:paragraph;z-index:-4780" coordorigin="2009,28" coordsize="9310,2">
            <v:shape style="position:absolute;left:2009;top:28;width:9310;height:2" coordorigin="2009,28" coordsize="9310,0" path="m2009,28l11318,28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7"/>
          <w:position w:val="1"/>
        </w:rPr>
        <w:t>d"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66" w:lineRule="exact"/>
        <w:ind w:left="16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15"/>
          <w:position w:val="-2"/>
        </w:rPr>
        <w:t>ID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0" w:after="0" w:line="217" w:lineRule="exact"/>
        <w:ind w:left="166" w:right="-20"/>
        <w:jc w:val="left"/>
        <w:tabs>
          <w:tab w:pos="680" w:val="left"/>
          <w:tab w:pos="10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280029pt;margin-top:5.514197pt;width:6.39744pt;height:6pt;mso-position-horizontal-relative:page;mso-position-vertical-relative:paragraph;z-index:-4776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spacing w:val="0"/>
                      <w:w w:val="128"/>
                    </w:rPr>
                    <w:t>m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w w:val="189"/>
          <w:position w:val="9"/>
        </w:rPr>
        <w:t>0</w:t>
      </w:r>
      <w:r>
        <w:rPr>
          <w:rFonts w:ascii="Arial" w:hAnsi="Arial" w:cs="Arial" w:eastAsia="Arial"/>
          <w:sz w:val="9"/>
          <w:szCs w:val="9"/>
          <w:w w:val="100"/>
          <w:position w:val="9"/>
        </w:rPr>
        <w:tab/>
      </w:r>
      <w:r>
        <w:rPr>
          <w:rFonts w:ascii="Arial" w:hAnsi="Arial" w:cs="Arial" w:eastAsia="Arial"/>
          <w:sz w:val="9"/>
          <w:szCs w:val="9"/>
          <w:w w:val="100"/>
          <w:position w:val="9"/>
        </w:rPr>
      </w:r>
      <w:r>
        <w:rPr>
          <w:rFonts w:ascii="Times New Roman" w:hAnsi="Times New Roman" w:cs="Times New Roman" w:eastAsia="Times New Roman"/>
          <w:sz w:val="24"/>
          <w:szCs w:val="24"/>
          <w:w w:val="109"/>
          <w:position w:val="-2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2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91" w:lineRule="exact"/>
        <w:ind w:left="16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09" w:lineRule="exact"/>
        <w:ind w:left="13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74"/>
          <w:i/>
          <w:position w:val="-3"/>
        </w:rPr>
        <w:t>:E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327" w:lineRule="exact"/>
        <w:ind w:left="137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100.080002pt;margin-top:10.027594pt;width:465.48pt;height:.1pt;mso-position-horizontal-relative:page;mso-position-vertical-relative:paragraph;z-index:-4779" coordorigin="2002,201" coordsize="9310,2">
            <v:shape style="position:absolute;left:2002;top:201;width:9310;height:2" coordorigin="2002,201" coordsize="9310,0" path="m2002,201l11311,201e" filled="f" stroked="t" strokeweight=".72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280029pt;margin-top:12.501175pt;width:4.728780pt;height:4.5pt;mso-position-horizontal-relative:page;mso-position-vertical-relative:paragraph;z-index:-4775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89"/>
                    </w:rPr>
                    <w:t>0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spacing w:val="-110"/>
          <w:w w:val="57"/>
          <w:position w:val="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7"/>
          <w:position w:val="3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spacing w:val="-49"/>
          <w:w w:val="118"/>
          <w:position w:val="3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56"/>
          <w:position w:val="1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104" w:lineRule="exact"/>
        <w:ind w:left="16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7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266" w:lineRule="exact"/>
        <w:ind w:left="166" w:right="-20"/>
        <w:jc w:val="left"/>
        <w:tabs>
          <w:tab w:pos="680" w:val="left"/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47998pt;margin-top:8.723401pt;width:5.0325pt;height:7.5pt;mso-position-horizontal-relative:page;mso-position-vertical-relative:paragraph;z-index:-4774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9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w w:val="109"/>
          <w:i/>
          <w:position w:val="4"/>
        </w:rPr>
        <w:t>J</w:t>
      </w:r>
      <w:r>
        <w:rPr>
          <w:rFonts w:ascii="Arial" w:hAnsi="Arial" w:cs="Arial" w:eastAsia="Arial"/>
          <w:sz w:val="17"/>
          <w:szCs w:val="17"/>
          <w:w w:val="100"/>
          <w:i/>
          <w:position w:val="4"/>
        </w:rPr>
        <w:tab/>
      </w:r>
      <w:r>
        <w:rPr>
          <w:rFonts w:ascii="Arial" w:hAnsi="Arial" w:cs="Arial" w:eastAsia="Arial"/>
          <w:sz w:val="17"/>
          <w:szCs w:val="17"/>
          <w:w w:val="100"/>
          <w:i/>
          <w:position w:val="4"/>
        </w:rPr>
      </w:r>
      <w:r>
        <w:rPr>
          <w:rFonts w:ascii="Courier New" w:hAnsi="Courier New" w:cs="Courier New" w:eastAsia="Courier New"/>
          <w:sz w:val="24"/>
          <w:szCs w:val="24"/>
          <w:w w:val="82"/>
          <w:position w:val="2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-6"/>
          <w:w w:val="82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6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1" w:after="0" w:line="149" w:lineRule="exact"/>
        <w:ind w:left="16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31"/>
        </w:rPr>
        <w:t>c'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02" w:lineRule="exact"/>
        <w:ind w:left="16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358765pt;margin-top:3.869437pt;width:1.121216pt;height:13.5pt;mso-position-horizontal-relative:page;mso-position-vertical-relative:paragraph;z-index:-4773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110"/>
                      <w:w w:val="152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59" w:after="0" w:line="90" w:lineRule="exact"/>
        <w:ind w:left="166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100.080002pt;margin-top:2.310948pt;width:465.48pt;height:.1pt;mso-position-horizontal-relative:page;mso-position-vertical-relative:paragraph;z-index:-4778" coordorigin="2002,46" coordsize="9310,2">
            <v:shape style="position:absolute;left:2002;top:46;width:9310;height:2" coordorigin="2002,46" coordsize="9310,0" path="m2002,46l11311,46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spacing w:val="0"/>
          <w:w w:val="172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79" w:lineRule="exact"/>
        <w:ind w:left="166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60"/>
        </w:sectPr>
      </w:pPr>
      <w:rPr/>
    </w:p>
    <w:p>
      <w:pPr>
        <w:spacing w:before="13" w:after="0" w:line="147" w:lineRule="exact"/>
        <w:ind w:left="130" w:right="-55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1"/>
          <w:w w:val="100"/>
          <w:position w:val="-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-2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02" w:lineRule="exact"/>
        <w:ind w:left="130" w:right="-43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7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17" w:lineRule="exact"/>
        <w:ind w:left="166" w:right="-54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6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80" w:lineRule="exact"/>
        <w:ind w:left="166" w:right="-49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68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42" w:lineRule="exact"/>
        <w:ind w:left="16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919983pt;margin-top:6.254072pt;width:4.728780pt;height:4.5pt;mso-position-horizontal-relative:page;mso-position-vertical-relative:paragraph;z-index:-4772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89"/>
                    </w:rPr>
                    <w:t>0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83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47" w:lineRule="exact"/>
        <w:ind w:left="130" w:right="-78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-15"/>
          <w:w w:val="168"/>
          <w:position w:val="-2"/>
        </w:rPr>
        <w:t>0</w:t>
      </w:r>
      <w:r>
        <w:rPr>
          <w:rFonts w:ascii="Arial" w:hAnsi="Arial" w:cs="Arial" w:eastAsia="Arial"/>
          <w:sz w:val="25"/>
          <w:szCs w:val="25"/>
          <w:spacing w:val="-45"/>
          <w:w w:val="116"/>
          <w:position w:val="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68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30" w:lineRule="exact"/>
        <w:ind w:left="130" w:right="-49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5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5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88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26"/>
          <w:w w:val="100"/>
          <w:i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50"/>
          <w:i/>
        </w:rPr>
        <w:t>/Ill»</w:t>
      </w:r>
      <w:r>
        <w:rPr>
          <w:rFonts w:ascii="Arial" w:hAnsi="Arial" w:cs="Arial" w:eastAsia="Arial"/>
          <w:sz w:val="29"/>
          <w:szCs w:val="29"/>
          <w:spacing w:val="0"/>
          <w:w w:val="50"/>
          <w:i/>
        </w:rPr>
        <w:t>  </w:t>
      </w:r>
      <w:r>
        <w:rPr>
          <w:rFonts w:ascii="Arial" w:hAnsi="Arial" w:cs="Arial" w:eastAsia="Arial"/>
          <w:sz w:val="29"/>
          <w:szCs w:val="29"/>
          <w:spacing w:val="9"/>
          <w:w w:val="5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5"/>
        </w:rPr>
        <w:t>231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80" w:right="60"/>
          <w:cols w:num="2" w:equalWidth="0">
            <w:col w:w="256" w:space="4165"/>
            <w:col w:w="6699"/>
          </w:cols>
        </w:sectPr>
      </w:pPr>
      <w:rPr/>
    </w:p>
    <w:p>
      <w:pPr>
        <w:spacing w:before="73" w:after="0" w:line="240" w:lineRule="auto"/>
        <w:ind w:left="110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17.2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13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17"/>
        </w:rPr>
        <w:t>Modifie</w:t>
      </w:r>
      <w:r>
        <w:rPr>
          <w:rFonts w:ascii="Arial" w:hAnsi="Arial" w:cs="Arial" w:eastAsia="Arial"/>
          <w:sz w:val="25"/>
          <w:szCs w:val="25"/>
          <w:spacing w:val="0"/>
          <w:w w:val="117"/>
        </w:rPr>
        <w:t>d</w:t>
      </w:r>
      <w:r>
        <w:rPr>
          <w:rFonts w:ascii="Arial" w:hAnsi="Arial" w:cs="Arial" w:eastAsia="Arial"/>
          <w:sz w:val="25"/>
          <w:szCs w:val="25"/>
          <w:spacing w:val="-7"/>
          <w:w w:val="11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7"/>
        </w:rPr>
        <w:t>Mixing</w:t>
      </w:r>
      <w:r>
        <w:rPr>
          <w:rFonts w:ascii="Arial" w:hAnsi="Arial" w:cs="Arial" w:eastAsia="Arial"/>
          <w:sz w:val="25"/>
          <w:szCs w:val="25"/>
          <w:spacing w:val="8"/>
          <w:w w:val="11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7"/>
        </w:rPr>
        <w:t>Metho</w:t>
      </w:r>
      <w:r>
        <w:rPr>
          <w:rFonts w:ascii="Arial" w:hAnsi="Arial" w:cs="Arial" w:eastAsia="Arial"/>
          <w:sz w:val="25"/>
          <w:szCs w:val="25"/>
          <w:spacing w:val="0"/>
          <w:w w:val="117"/>
        </w:rPr>
        <w:t>d</w:t>
      </w:r>
      <w:r>
        <w:rPr>
          <w:rFonts w:ascii="Arial" w:hAnsi="Arial" w:cs="Arial" w:eastAsia="Arial"/>
          <w:sz w:val="25"/>
          <w:szCs w:val="25"/>
          <w:spacing w:val="-20"/>
          <w:w w:val="11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fo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r</w:t>
      </w:r>
      <w:r>
        <w:rPr>
          <w:rFonts w:ascii="Arial" w:hAnsi="Arial" w:cs="Arial" w:eastAsia="Arial"/>
          <w:sz w:val="25"/>
          <w:szCs w:val="25"/>
          <w:spacing w:val="59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4"/>
        </w:rPr>
        <w:t>Making</w:t>
      </w:r>
      <w:r>
        <w:rPr>
          <w:rFonts w:ascii="Arial" w:hAnsi="Arial" w:cs="Arial" w:eastAsia="Arial"/>
          <w:sz w:val="25"/>
          <w:szCs w:val="25"/>
          <w:spacing w:val="-5"/>
          <w:w w:val="114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Enriche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d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17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Yeast</w:t>
      </w:r>
      <w:r>
        <w:rPr>
          <w:rFonts w:ascii="Arial" w:hAnsi="Arial" w:cs="Arial" w:eastAsia="Arial"/>
          <w:sz w:val="25"/>
          <w:szCs w:val="25"/>
          <w:spacing w:val="-14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4"/>
        </w:rPr>
        <w:t>Dough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3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1·------------------------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1"/>
        </w:rPr>
        <w:t>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098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386414pt;margin-top:-5.986172pt;width:464.016393pt;height:.1pt;mso-position-horizontal-relative:page;mso-position-vertical-relative:paragraph;z-index:-4768" coordorigin="1928,-120" coordsize="9280,2">
            <v:shape style="position:absolute;left:1928;top:-120;width:9280;height:2" coordorigin="1928,-120" coordsize="9280,0" path="m1928,-120l11208,-12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09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386414pt;margin-top:-11.064697pt;width:464.016393pt;height:.1pt;mso-position-horizontal-relative:page;mso-position-vertical-relative:paragraph;z-index:-4767" coordorigin="1928,-221" coordsize="9280,2">
            <v:shape style="position:absolute;left:1928;top:-221;width:9280;height:2" coordorigin="1928,-221" coordsize="9280,0" path="m1928,-221l11208,-221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3·----------------------------------------------------------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</w:rPr>
        <w:t>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1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6pt;margin-top:15.966949pt;width:37.439999pt;height:164.160004pt;mso-position-horizontal-relative:page;mso-position-vertical-relative:paragraph;z-index:-4770" type="#_x0000_t75">
            <v:imagedata r:id="rId77" o:title=""/>
          </v:shape>
        </w:pict>
      </w:r>
      <w:r>
        <w:rPr/>
        <w:pict>
          <v:group style="position:absolute;margin-left:96.028107pt;margin-top:-5.986168pt;width:464.374707pt;height:.1pt;mso-position-horizontal-relative:page;mso-position-vertical-relative:paragraph;z-index:-4766" coordorigin="1921,-120" coordsize="9287,2">
            <v:shape style="position:absolute;left:1921;top:-120;width:9287;height:2" coordorigin="1921,-120" coordsize="9287,0" path="m1921,-120l11208,-12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1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386414pt;margin-top:-5.98616pt;width:464.016393pt;height:.1pt;mso-position-horizontal-relative:page;mso-position-vertical-relative:paragraph;z-index:-4765" coordorigin="1928,-120" coordsize="9280,2">
            <v:shape style="position:absolute;left:1928;top:-120;width:9280;height:2" coordorigin="1928,-120" coordsize="9280,0" path="m1928,-120l11208,-12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0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8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96.028107pt;margin-top:-17.176308pt;width:464.016393pt;height:.1pt;mso-position-horizontal-relative:page;mso-position-vertical-relative:paragraph;z-index:-4764" coordorigin="1921,-344" coordsize="9280,2">
            <v:shape style="position:absolute;left:1921;top:-344;width:9280;height:2" coordorigin="1921,-344" coordsize="9280,0" path="m1921,-344l11201,-344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Using</w:t>
      </w:r>
      <w:r>
        <w:rPr>
          <w:rFonts w:ascii="Arial" w:hAnsi="Arial" w:cs="Arial" w:eastAsia="Arial"/>
          <w:sz w:val="25"/>
          <w:szCs w:val="25"/>
          <w:spacing w:val="56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th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e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1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Spong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e</w:t>
      </w:r>
      <w:r>
        <w:rPr>
          <w:rFonts w:ascii="Arial" w:hAnsi="Arial" w:cs="Arial" w:eastAsia="Arial"/>
          <w:sz w:val="25"/>
          <w:szCs w:val="25"/>
          <w:spacing w:val="6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8"/>
        </w:rPr>
        <w:t>Mixing</w:t>
      </w:r>
      <w:r>
        <w:rPr>
          <w:rFonts w:ascii="Arial" w:hAnsi="Arial" w:cs="Arial" w:eastAsia="Arial"/>
          <w:sz w:val="25"/>
          <w:szCs w:val="25"/>
          <w:spacing w:val="-7"/>
          <w:w w:val="118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8"/>
        </w:rPr>
        <w:t>Method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62" w:after="0" w:line="240" w:lineRule="auto"/>
        <w:ind w:left="1106" w:right="-20"/>
        <w:jc w:val="left"/>
        <w:tabs>
          <w:tab w:pos="106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91" w:right="-20"/>
        <w:jc w:val="left"/>
        <w:tabs>
          <w:tab w:pos="105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98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8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3" w:lineRule="exact"/>
        <w:ind w:left="1084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2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10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Using</w:t>
      </w:r>
      <w:r>
        <w:rPr>
          <w:rFonts w:ascii="Arial" w:hAnsi="Arial" w:cs="Arial" w:eastAsia="Arial"/>
          <w:sz w:val="25"/>
          <w:szCs w:val="25"/>
          <w:spacing w:val="5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spacing w:val="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7"/>
        </w:rPr>
        <w:t>Pre-Ferment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69" w:after="0" w:line="240" w:lineRule="auto"/>
        <w:ind w:left="1106" w:right="-20"/>
        <w:jc w:val="left"/>
        <w:tabs>
          <w:tab w:pos="106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98" w:right="-20"/>
        <w:jc w:val="left"/>
        <w:tabs>
          <w:tab w:pos="105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0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91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83.200012pt;margin-top:10.633652pt;width:10.08pt;height:273.600006pt;mso-position-horizontal-relative:page;mso-position-vertical-relative:paragraph;z-index:-4769" type="#_x0000_t75">
            <v:imagedata r:id="rId78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2"/>
        </w:rPr>
        <w:t>3.</w:t>
      </w:r>
      <w:r>
        <w:rPr>
          <w:rFonts w:ascii="Courier New" w:hAnsi="Courier New" w:cs="Courier New" w:eastAsia="Courier New"/>
          <w:sz w:val="25"/>
          <w:szCs w:val="25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84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3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4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Type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s</w:t>
      </w:r>
      <w:r>
        <w:rPr>
          <w:rFonts w:ascii="Arial" w:hAnsi="Arial" w:cs="Arial" w:eastAsia="Arial"/>
          <w:sz w:val="25"/>
          <w:szCs w:val="25"/>
          <w:spacing w:val="2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o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f</w:t>
      </w:r>
      <w:r>
        <w:rPr>
          <w:rFonts w:ascii="Arial" w:hAnsi="Arial" w:cs="Arial" w:eastAsia="Arial"/>
          <w:sz w:val="25"/>
          <w:szCs w:val="25"/>
          <w:spacing w:val="5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5"/>
        </w:rPr>
        <w:t>Pre-Ferments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55" w:after="0" w:line="240" w:lineRule="auto"/>
        <w:ind w:left="1098" w:right="-20"/>
        <w:jc w:val="left"/>
        <w:tabs>
          <w:tab w:pos="105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5.669792pt;margin-top:-5.060564pt;width:464.374707pt;height:.1pt;mso-position-horizontal-relative:page;mso-position-vertical-relative:paragraph;z-index:-4763" coordorigin="1913,-101" coordsize="9287,2">
            <v:shape style="position:absolute;left:1913;top:-101;width:9287;height:2" coordorigin="1913,-101" coordsize="9287,0" path="m1913,-101l11201,-101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5.938248pt;margin-top:12.990328pt;width:462.399202pt;height:.1pt;mso-position-horizontal-relative:page;mso-position-vertical-relative:paragraph;z-index:-4759" coordorigin="1919,260" coordsize="9248,2">
            <v:shape style="position:absolute;left:1919;top:260;width:9248;height:2" coordorigin="1919,260" coordsize="9248,0" path="m1919,260l11167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1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669792pt;margin-top:-5.986164pt;width:464.016394pt;height:.1pt;mso-position-horizontal-relative:page;mso-position-vertical-relative:paragraph;z-index:-4762" coordorigin="1913,-120" coordsize="9280,2">
            <v:shape style="position:absolute;left:1913;top:-120;width:9280;height:2" coordorigin="1913,-120" coordsize="9280,0" path="m1913,-120l11194,-12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7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311478pt;margin-top:-5.986164pt;width:464.374708pt;height:.1pt;mso-position-horizontal-relative:page;mso-position-vertical-relative:paragraph;z-index:-4761" coordorigin="1906,-120" coordsize="9287,2">
            <v:shape style="position:absolute;left:1906;top:-120;width:9287;height:2" coordorigin="1906,-120" coordsize="9287,0" path="m1906,-120l11194,-12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59" w:right="4446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5.669792pt;margin-top:-12.28265pt;width:464.016394pt;height:.1pt;mso-position-horizontal-relative:page;mso-position-vertical-relative:paragraph;z-index:-4760" coordorigin="1913,-246" coordsize="9280,2">
            <v:shape style="position:absolute;left:1913;top:-246;width:9280;height:2" coordorigin="1913,-246" coordsize="9280,0" path="m1913,-246l11194,-246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232</w:t>
      </w:r>
      <w:r>
        <w:rPr>
          <w:rFonts w:ascii="Times New Roman" w:hAnsi="Times New Roman" w:cs="Times New Roman" w:eastAsia="Times New Roman"/>
          <w:sz w:val="25"/>
          <w:szCs w:val="25"/>
          <w:spacing w:val="33"/>
          <w:w w:val="12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52"/>
          <w:i/>
        </w:rPr>
        <w:t>/JIJ;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52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52"/>
          <w:i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5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80" w:bottom="280" w:left="600" w:right="260"/>
        </w:sectPr>
      </w:pPr>
      <w:rPr/>
    </w:p>
    <w:p>
      <w:pPr>
        <w:spacing w:before="68" w:after="0" w:line="240" w:lineRule="auto"/>
        <w:ind w:left="74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Stud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5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17.2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7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5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Using</w:t>
      </w:r>
      <w:r>
        <w:rPr>
          <w:rFonts w:ascii="Arial" w:hAnsi="Arial" w:cs="Arial" w:eastAsia="Arial"/>
          <w:sz w:val="25"/>
          <w:szCs w:val="25"/>
          <w:spacing w:val="54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2"/>
        </w:rPr>
        <w:t>Rolled-I</w:t>
      </w:r>
      <w:r>
        <w:rPr>
          <w:rFonts w:ascii="Arial" w:hAnsi="Arial" w:cs="Arial" w:eastAsia="Arial"/>
          <w:sz w:val="25"/>
          <w:szCs w:val="25"/>
          <w:spacing w:val="0"/>
          <w:w w:val="112"/>
        </w:rPr>
        <w:t>n</w:t>
      </w:r>
      <w:r>
        <w:rPr>
          <w:rFonts w:ascii="Arial" w:hAnsi="Arial" w:cs="Arial" w:eastAsia="Arial"/>
          <w:sz w:val="25"/>
          <w:szCs w:val="25"/>
          <w:spacing w:val="-28"/>
          <w:w w:val="112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2"/>
        </w:rPr>
        <w:t>Dough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spacing w:before="45" w:after="0" w:line="240" w:lineRule="auto"/>
        <w:ind w:left="745" w:right="-20"/>
        <w:jc w:val="left"/>
        <w:tabs>
          <w:tab w:pos="10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6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30" w:right="-20"/>
        <w:jc w:val="left"/>
        <w:tabs>
          <w:tab w:pos="101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4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4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30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4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6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71"/>
        </w:rPr>
        <w:t>4·--------------------------------------------------------------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Garnishe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Bread</w:t>
      </w:r>
    </w:p>
    <w:p>
      <w:pPr>
        <w:spacing w:before="38" w:after="0" w:line="240" w:lineRule="auto"/>
        <w:ind w:left="730" w:right="-20"/>
        <w:jc w:val="left"/>
        <w:tabs>
          <w:tab w:pos="10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78.880005pt;margin-top:20.524664pt;width:27.360001pt;height:164.160004pt;mso-position-horizontal-relative:page;mso-position-vertical-relative:paragraph;z-index:-4758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w w:val="106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3" w:lineRule="exact"/>
        <w:ind w:left="716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71"/>
        </w:rPr>
        <w:t>2·---------,----------------------------------------------------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0" w:after="0" w:line="215" w:lineRule="exact"/>
        <w:ind w:left="716" w:right="-20"/>
        <w:jc w:val="left"/>
        <w:tabs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4"/>
          <w:position w:val="3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4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02" w:right="-20"/>
        <w:jc w:val="left"/>
        <w:tabs>
          <w:tab w:pos="101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9"/>
        </w:rPr>
        <w:t>4</w:t>
      </w:r>
      <w:r>
        <w:rPr>
          <w:rFonts w:ascii="Courier New" w:hAnsi="Courier New" w:cs="Courier New" w:eastAsia="Courier New"/>
          <w:sz w:val="26"/>
          <w:szCs w:val="26"/>
          <w:spacing w:val="8"/>
          <w:w w:val="79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75" w:right="459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9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.08pt;height:184.32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136" w:lineRule="exact"/>
        <w:ind w:left="15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1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117" w:lineRule="exact"/>
        <w:ind w:left="12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8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81" w:lineRule="exact"/>
        <w:ind w:left="15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32" w:lineRule="exact"/>
        <w:ind w:left="10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27"/>
          <w:szCs w:val="27"/>
          <w:spacing w:val="-75"/>
          <w:w w:val="147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  <w:position w:val="1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88" w:lineRule="exact"/>
        <w:ind w:left="15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70"/>
          <w:position w:val="1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4" w:after="0" w:line="240" w:lineRule="auto"/>
        <w:ind w:left="123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128479pt;margin-top:7.224047pt;width:6.46272pt;height:13.5pt;mso-position-horizontal-relative:page;mso-position-vertical-relative:paragraph;z-index:-4757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1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62"/>
                      <w:w w:val="87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spacing w:val="-15"/>
                      <w:w w:val="145"/>
                    </w:rPr>
                    <w:t>c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87"/>
                    </w:rPr>
                    <w:t>'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0"/>
          <w:w w:val="151"/>
        </w:rPr>
        <w:t>"</w:t>
      </w:r>
      <w:r>
        <w:rPr>
          <w:rFonts w:ascii="Arial" w:hAnsi="Arial" w:cs="Arial" w:eastAsia="Arial"/>
          <w:sz w:val="27"/>
          <w:szCs w:val="27"/>
          <w:spacing w:val="0"/>
          <w:w w:val="100"/>
        </w:rPr>
      </w:r>
    </w:p>
    <w:p>
      <w:pPr>
        <w:spacing w:before="14" w:after="0" w:line="240" w:lineRule="auto"/>
        <w:ind w:left="15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73" w:after="0" w:line="108" w:lineRule="exact"/>
        <w:ind w:left="15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3"/>
          <w:position w:val="-3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55" w:lineRule="exact"/>
        <w:ind w:left="1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59"/>
          <w:position w:val="-4"/>
        </w:rPr>
        <w:t>&lt;: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16" w:lineRule="exact"/>
        <w:ind w:left="108" w:right="-20"/>
        <w:jc w:val="left"/>
        <w:tabs>
          <w:tab w:pos="6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3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1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  <w:position w:val="2"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89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  <w:position w:val="2"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9"/>
          <w:w w:val="89"/>
          <w:i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  <w:position w:val="2"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5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i/>
          <w:position w:val="2"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95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  <w:position w:val="2"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7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1"/>
          <w:i/>
          <w:position w:val="2"/>
        </w:rPr>
        <w:t>iJi,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1"/>
          <w:i/>
          <w:position w:val="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1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61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  <w:position w:val="2"/>
        </w:rPr>
        <w:t>233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00" w:bottom="280" w:left="1100" w:right="0"/>
        </w:sectPr>
      </w:pPr>
      <w:rPr/>
    </w:p>
    <w:p>
      <w:pPr>
        <w:spacing w:before="67" w:after="0" w:line="240" w:lineRule="auto"/>
        <w:ind w:left="1014" w:right="787"/>
        <w:jc w:val="center"/>
        <w:tabs>
          <w:tab w:pos="72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22.399994pt;margin-top:26.114649pt;width:406.079987pt;height:416.160004pt;mso-position-horizontal-relative:page;mso-position-vertical-relative:paragraph;z-index:-4756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Dare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82"/>
        </w:rPr>
        <w:t>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0pt;height:162.72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2225" w:right="187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17.2.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60" w:h="15860"/>
          <w:pgMar w:top="500" w:bottom="280" w:left="700" w:right="260"/>
        </w:sectPr>
      </w:pPr>
      <w:rPr/>
    </w:p>
    <w:p>
      <w:pPr>
        <w:spacing w:before="31" w:after="0" w:line="240" w:lineRule="auto"/>
        <w:ind w:left="102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37" w:after="0" w:line="240" w:lineRule="auto"/>
        <w:ind w:left="12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89"/>
          <w:b/>
          <w:bCs/>
        </w:rPr>
        <w:t>1</w:t>
      </w:r>
      <w:r>
        <w:rPr>
          <w:rFonts w:ascii="Arial" w:hAnsi="Arial" w:cs="Arial" w:eastAsia="Arial"/>
          <w:sz w:val="21"/>
          <w:szCs w:val="21"/>
          <w:spacing w:val="0"/>
          <w:w w:val="89"/>
          <w:b/>
          <w:bCs/>
        </w:rPr>
        <w:t>.</w:t>
      </w:r>
      <w:r>
        <w:rPr>
          <w:rFonts w:ascii="Arial" w:hAnsi="Arial" w:cs="Arial" w:eastAsia="Arial"/>
          <w:sz w:val="21"/>
          <w:szCs w:val="21"/>
          <w:spacing w:val="33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knotte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2" w:lineRule="auto"/>
        <w:ind w:left="1507" w:right="108" w:firstLine="-2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Pizza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crust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roll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1514" w:right="-49" w:firstLine="-2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alternatin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6" w:lineRule="auto"/>
        <w:ind w:left="1507" w:right="161" w:firstLine="-2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Combine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equal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create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left="1218" w:right="91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Soakin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proces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activate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62" w:lineRule="auto"/>
        <w:ind w:left="1500" w:right="-61" w:firstLine="-3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Mixin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combinin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loose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6" w:lineRule="auto"/>
        <w:ind w:left="1507" w:right="23" w:firstLine="-3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chec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enoug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light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throug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2" w:lineRule="auto"/>
        <w:ind w:left="1493" w:right="283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Starte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tang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flavo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234</w:t>
      </w:r>
      <w:r>
        <w:rPr>
          <w:rFonts w:ascii="Times New Roman" w:hAnsi="Times New Roman" w:cs="Times New Roman" w:eastAsia="Times New Roman"/>
          <w:sz w:val="25"/>
          <w:szCs w:val="25"/>
          <w:spacing w:val="24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0"/>
          <w:i/>
        </w:rPr>
        <w:t>{1: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7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3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84.640015pt;margin-top:-22.458876pt;width:8.64pt;height:273.600006pt;mso-position-horizontal-relative:page;mso-position-vertical-relative:paragraph;z-index:-4755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Jewis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braide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holida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40" w:lineRule="auto"/>
        <w:ind w:left="215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starter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2" w:after="0" w:line="256" w:lineRule="auto"/>
        <w:ind w:left="473" w:right="856" w:firstLine="-2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Traditional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Christma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fille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2" w:lineRule="auto"/>
        <w:ind w:left="466" w:right="1205" w:firstLine="-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Mixin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adde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same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stage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mixin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ingredients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5" w:after="0" w:line="256" w:lineRule="auto"/>
        <w:ind w:left="459" w:right="1052" w:firstLine="-3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Deliciou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sweet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raisin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icing,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serve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2" w:lineRule="auto"/>
        <w:ind w:left="466" w:right="731" w:firstLine="-337"/>
        <w:jc w:val="left"/>
        <w:tabs>
          <w:tab w:pos="1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fermentee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piece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batch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butter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sweet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8.932098pt;margin-top:-1.973192pt;width:207.822014pt;height:.1pt;mso-position-horizontal-relative:page;mso-position-vertical-relative:paragraph;z-index:-4754" coordorigin="6579,-39" coordsize="4156,2">
            <v:shape style="position:absolute;left:6579;top:-39;width:4156;height:2" coordorigin="6579,-39" coordsize="4156,0" path="m6579,-39l10735,-39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331.08197pt;margin-top:12.746662pt;width:65.213115pt;height:.1pt;mso-position-horizontal-relative:page;mso-position-vertical-relative:paragraph;z-index:-4753" coordorigin="6622,255" coordsize="1304,2">
            <v:shape style="position:absolute;left:6622;top:255;width:1304;height:2" coordorigin="6622,255" coordsize="1304,0" path="m6622,255l7926,255e" filled="f" stroked="t" strokeweight=".3583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700" w:right="260"/>
          <w:cols w:num="2" w:equalWidth="0">
            <w:col w:w="5630" w:space="277"/>
            <w:col w:w="5393"/>
          </w:cols>
        </w:sectPr>
      </w:pPr>
      <w:rPr/>
    </w:p>
    <w:p>
      <w:pPr>
        <w:spacing w:before="68" w:after="0" w:line="240" w:lineRule="auto"/>
        <w:ind w:left="753" w:right="-20"/>
        <w:jc w:val="left"/>
        <w:tabs>
          <w:tab w:pos="97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6.400024pt;margin-top:28.773809pt;width:467.194824pt;height:54.720001pt;mso-position-horizontal-relative:page;mso-position-vertical-relative:paragraph;z-index:-4752" coordorigin="1728,575" coordsize="9344,1094">
            <v:shape style="position:absolute;left:1728;top:575;width:1987;height:1094" type="#_x0000_t75">
              <v:imagedata r:id="rId84" o:title=""/>
            </v:shape>
            <v:group style="position:absolute;left:3691;top:1531;width:7374;height:2" coordorigin="3691,1531" coordsize="7374,2">
              <v:shape style="position:absolute;left:3691;top:1531;width:7374;height:2" coordorigin="3691,1531" coordsize="7374,0" path="m3691,1531l11065,1531e" filled="f" stroked="t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123"/>
          <w:w w:val="34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56"/>
          <w:w w:val="343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u w:val="single" w:color="0000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</w:rPr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43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RoHs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Pastries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1" w:lineRule="exact"/>
        <w:ind w:left="2924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45"/>
          <w:szCs w:val="4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Rolls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45"/>
          <w:szCs w:val="45"/>
          <w:spacing w:val="-15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&amp;</w:t>
      </w:r>
      <w:r>
        <w:rPr>
          <w:rFonts w:ascii="Arial" w:hAnsi="Arial" w:cs="Arial" w:eastAsia="Arial"/>
          <w:sz w:val="44"/>
          <w:szCs w:val="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7"/>
        </w:rPr>
        <w:t>Pastries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3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Dividin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Pre-Shapin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Dough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45" w:lineRule="exact"/>
        <w:ind w:left="76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4"/>
          <w:position w:val="-1"/>
        </w:rPr>
        <w:t>1·----------------------------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  <w:position w:val="-1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4"/>
          <w:position w:val="-1"/>
        </w:rPr>
        <w:t>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05" w:lineRule="exact"/>
        <w:ind w:left="746" w:right="-20"/>
        <w:jc w:val="left"/>
        <w:tabs>
          <w:tab w:pos="10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9"/>
          <w:position w:val="1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-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9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0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32" w:right="-20"/>
        <w:jc w:val="left"/>
        <w:tabs>
          <w:tab w:pos="99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78.880005pt;margin-top:-1.006378pt;width:25.92pt;height:164.160004pt;mso-position-horizontal-relative:page;mso-position-vertical-relative:paragraph;z-index:-4751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33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9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0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32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0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1" w:after="0" w:line="240" w:lineRule="auto"/>
        <w:ind w:left="739" w:right="-20"/>
        <w:jc w:val="left"/>
        <w:tabs>
          <w:tab w:pos="1030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43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3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24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83"/>
        </w:rPr>
        <w:t>8</w:t>
      </w:r>
      <w:r>
        <w:rPr>
          <w:rFonts w:ascii="Courier New" w:hAnsi="Courier New" w:cs="Courier New" w:eastAsia="Courier New"/>
          <w:sz w:val="25"/>
          <w:szCs w:val="25"/>
          <w:spacing w:val="5"/>
          <w:w w:val="83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5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Brea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8" w:after="0" w:line="240" w:lineRule="auto"/>
        <w:ind w:left="746" w:right="-20"/>
        <w:jc w:val="left"/>
        <w:tabs>
          <w:tab w:pos="10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00.68618pt;margin-top:39.311687pt;width:463.658079pt;height:.1pt;mso-position-horizontal-relative:page;mso-position-vertical-relative:paragraph;z-index:-4750" coordorigin="2014,786" coordsize="9273,2">
            <v:shape style="position:absolute;left:2014;top:786;width:9273;height:2" coordorigin="2014,786" coordsize="9273,0" path="m2014,786l11287,786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106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exact"/>
        <w:ind w:left="724" w:right="-20"/>
        <w:jc w:val="left"/>
        <w:tabs>
          <w:tab w:pos="102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100.68618pt;margin-top:-5.153646pt;width:463.658079pt;height:.1pt;mso-position-horizontal-relative:page;mso-position-vertical-relative:paragraph;z-index:-4749" coordorigin="2014,-103" coordsize="9273,2">
            <v:shape style="position:absolute;left:2014;top:-103;width:9273;height:2" coordorigin="2014,-103" coordsize="9273,0" path="m2014,-103l11287,-103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0.68618pt;margin-top:36.851791pt;width:463.658079pt;height:.1pt;mso-position-horizontal-relative:page;mso-position-vertical-relative:paragraph;z-index:-4748" coordorigin="2014,737" coordsize="9273,2">
            <v:shape style="position:absolute;left:2014;top:737;width:9273;height:2" coordorigin="2014,737" coordsize="9273,0" path="m2014,737l11287,737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4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29"/>
          <w:w w:val="74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29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360" w:bottom="280" w:left="1060" w:right="40"/>
        </w:sectPr>
      </w:pPr>
      <w:rPr/>
    </w:p>
    <w:p>
      <w:pPr>
        <w:spacing w:before="42" w:after="0" w:line="240" w:lineRule="auto"/>
        <w:ind w:left="165" w:right="-6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00.327866pt;margin-top:-5.156351pt;width:463.658079pt;height:.1pt;mso-position-horizontal-relative:page;mso-position-vertical-relative:paragraph;z-index:-4747" coordorigin="2007,-103" coordsize="9273,2">
            <v:shape style="position:absolute;left:2007;top:-103;width:9273;height:2" coordorigin="2007,-103" coordsize="9273,0" path="m2007,-103l11280,-103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-34"/>
          <w:w w:val="80"/>
        </w:rPr>
        <w:t>-</w:t>
      </w:r>
      <w:r>
        <w:rPr>
          <w:rFonts w:ascii="Arial" w:hAnsi="Arial" w:cs="Arial" w:eastAsia="Arial"/>
          <w:sz w:val="25"/>
          <w:szCs w:val="25"/>
          <w:spacing w:val="-94"/>
          <w:w w:val="127"/>
          <w:position w:val="-14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0"/>
          <w:position w:val="0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0" w:after="0" w:line="240" w:lineRule="auto"/>
        <w:ind w:left="194" w:right="-7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44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7" w:after="0" w:line="240" w:lineRule="auto"/>
        <w:ind w:left="180" w:right="-5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15"/>
        </w:rPr>
        <w:t>l'l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8" w:after="0" w:line="202" w:lineRule="exact"/>
        <w:ind w:left="165" w:right="-68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100.68618pt;margin-top:14.825483pt;width:463.299765pt;height:.1pt;mso-position-horizontal-relative:page;mso-position-vertical-relative:paragraph;z-index:-4745" coordorigin="2014,297" coordsize="9266,2">
            <v:shape style="position:absolute;left:2014;top:297;width:9266;height:2" coordorigin="2014,297" coordsize="9266,0" path="m2014,297l11280,297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-24"/>
          <w:w w:val="114"/>
          <w:position w:val="-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spacing w:val="-23"/>
          <w:w w:val="107"/>
          <w:position w:val="7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spacing w:val="-43"/>
          <w:w w:val="113"/>
          <w:position w:val="-1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6"/>
          <w:position w:val="7"/>
        </w:rPr>
        <w:t>&gt;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9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100.327866pt;margin-top:31.272282pt;width:463.299766pt;height:.1pt;mso-position-horizontal-relative:page;mso-position-vertical-relative:paragraph;z-index:-4746" coordorigin="2007,625" coordsize="9266,2">
            <v:shape style="position:absolute;left:2007;top:625;width:9266;height:2" coordorigin="2007,625" coordsize="9266,0" path="m2007,625l11273,625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21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60" w:right="40"/>
          <w:cols w:num="2" w:equalWidth="0">
            <w:col w:w="308" w:space="416"/>
            <w:col w:w="10436"/>
          </w:cols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2" w:after="0" w:line="148" w:lineRule="exact"/>
        <w:ind w:left="1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861816pt;margin-top:2.992634pt;width:474.765819pt;height:12.5pt;mso-position-horizontal-relative:page;mso-position-vertical-relative:paragraph;z-index:-4739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tabs>
                      <w:tab w:pos="9480" w:val="left"/>
                    </w:tabs>
                    <w:rPr>
                      <w:rFonts w:ascii="Courier New" w:hAnsi="Courier New" w:cs="Courier New" w:eastAsia="Courier New"/>
                      <w:sz w:val="25"/>
                      <w:szCs w:val="25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w w:val="79"/>
                      <w:position w:val="2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spacing w:val="-8"/>
                      <w:w w:val="79"/>
                      <w:position w:val="2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spacing w:val="-8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spacing w:val="0"/>
                      <w:w w:val="100"/>
                      <w:u w:val="single" w:color="000000"/>
                      <w:position w:val="2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spacing w:val="0"/>
                      <w:w w:val="100"/>
                      <w:u w:val="single" w:color="0000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spacing w:val="0"/>
                      <w:w w:val="100"/>
                      <w:u w:val="single" w:color="0000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28"/>
          <w:position w:val="-1"/>
        </w:rPr>
        <w:t>1i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82" w:lineRule="exact"/>
        <w:ind w:left="16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24"/>
          <w:position w:val="-2"/>
        </w:rPr>
        <w:t>:I: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89" w:lineRule="exact"/>
        <w:ind w:left="13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5"/>
          <w:szCs w:val="25"/>
          <w:spacing w:val="-122"/>
          <w:w w:val="139"/>
          <w:position w:val="-2"/>
        </w:rPr>
        <w:t>•</w:t>
      </w:r>
      <w:r>
        <w:rPr>
          <w:rFonts w:ascii="Arial" w:hAnsi="Arial" w:cs="Arial" w:eastAsia="Arial"/>
          <w:sz w:val="11"/>
          <w:szCs w:val="11"/>
          <w:spacing w:val="0"/>
          <w:w w:val="171"/>
          <w:position w:val="-4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30" w:lineRule="exact"/>
        <w:ind w:left="15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99.969559pt;margin-top:9.166825pt;width:463.299766pt;height:.1pt;mso-position-horizontal-relative:page;mso-position-vertical-relative:paragraph;z-index:-4744" coordorigin="1999,183" coordsize="9266,2">
            <v:shape style="position:absolute;left:1999;top:183;width:9266;height:2" coordorigin="1999,183" coordsize="9266,0" path="m1999,183l11265,183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1"/>
          <w:position w:val="1"/>
        </w:rPr>
        <w:t>.'§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5" w:lineRule="exact"/>
        <w:ind w:left="15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6"/>
          <w:position w:val="-1"/>
        </w:rPr>
        <w:t>n.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18" w:lineRule="exact"/>
        <w:ind w:left="18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94" w:lineRule="exact"/>
        <w:ind w:left="187" w:right="-20"/>
        <w:jc w:val="left"/>
        <w:tabs>
          <w:tab w:pos="940" w:val="left"/>
          <w:tab w:pos="102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</w:p>
    <w:p>
      <w:pPr>
        <w:spacing w:before="82" w:after="0" w:line="142" w:lineRule="exact"/>
        <w:ind w:left="104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9"/>
          <w:szCs w:val="9"/>
          <w:spacing w:val="-94"/>
          <w:w w:val="188"/>
          <w:position w:val="1"/>
        </w:rPr>
        <w:t>0</w:t>
      </w:r>
      <w:r>
        <w:rPr>
          <w:rFonts w:ascii="Arial" w:hAnsi="Arial" w:cs="Arial" w:eastAsia="Arial"/>
          <w:sz w:val="25"/>
          <w:szCs w:val="25"/>
          <w:spacing w:val="0"/>
          <w:w w:val="127"/>
          <w:position w:val="-12"/>
        </w:rPr>
        <w:t>•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60" w:right="40"/>
        </w:sectPr>
      </w:pPr>
      <w:rPr/>
    </w:p>
    <w:p>
      <w:pPr>
        <w:spacing w:before="0" w:after="0" w:line="127" w:lineRule="exact"/>
        <w:ind w:left="15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6"/>
          <w:position w:val="-2"/>
        </w:rPr>
        <w:t>n.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01" w:lineRule="exact"/>
        <w:ind w:left="138" w:right="-5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22"/>
          <w:szCs w:val="22"/>
          <w:spacing w:val="-111"/>
          <w:w w:val="144"/>
          <w:position w:val="1"/>
        </w:rPr>
        <w:t>•</w:t>
      </w:r>
      <w:r>
        <w:rPr>
          <w:rFonts w:ascii="Arial" w:hAnsi="Arial" w:cs="Arial" w:eastAsia="Arial"/>
          <w:sz w:val="9"/>
          <w:szCs w:val="9"/>
          <w:spacing w:val="0"/>
          <w:w w:val="188"/>
          <w:position w:val="-2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15" w:after="0" w:line="91" w:lineRule="exact"/>
        <w:ind w:left="187" w:right="-58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06"/>
          <w:position w:val="-2"/>
        </w:rPr>
        <w:t>0&gt;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92" w:lineRule="exact"/>
        <w:ind w:left="18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0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432" w:lineRule="exact"/>
        <w:ind w:left="151" w:right="-88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46619pt;margin-top:18.068426pt;width:4.278420pt;height:4.5pt;mso-position-horizontal-relative:page;mso-position-vertical-relative:paragraph;z-index:-4738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71"/>
                    </w:rPr>
                    <w:t>0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-32"/>
          <w:w w:val="116"/>
        </w:rPr>
        <w:t>:</w:t>
      </w:r>
      <w:r>
        <w:rPr>
          <w:rFonts w:ascii="Arial" w:hAnsi="Arial" w:cs="Arial" w:eastAsia="Arial"/>
          <w:sz w:val="38"/>
          <w:szCs w:val="38"/>
          <w:spacing w:val="-130"/>
          <w:w w:val="61"/>
          <w:position w:val="5"/>
        </w:rPr>
        <w:t>"</w:t>
      </w:r>
      <w:r>
        <w:rPr>
          <w:rFonts w:ascii="Arial" w:hAnsi="Arial" w:cs="Arial" w:eastAsia="Arial"/>
          <w:sz w:val="36"/>
          <w:szCs w:val="36"/>
          <w:spacing w:val="-43"/>
          <w:w w:val="57"/>
          <w:position w:val="-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spacing w:val="-44"/>
          <w:w w:val="117"/>
          <w:position w:val="0"/>
        </w:rPr>
        <w:t>0</w:t>
      </w:r>
      <w:r>
        <w:rPr>
          <w:rFonts w:ascii="Arial" w:hAnsi="Arial" w:cs="Arial" w:eastAsia="Arial"/>
          <w:sz w:val="36"/>
          <w:szCs w:val="36"/>
          <w:spacing w:val="-93"/>
          <w:w w:val="56"/>
          <w:position w:val="-1"/>
        </w:rPr>
        <w:t>"</w:t>
      </w:r>
      <w:r>
        <w:rPr>
          <w:rFonts w:ascii="Arial" w:hAnsi="Arial" w:cs="Arial" w:eastAsia="Arial"/>
          <w:sz w:val="38"/>
          <w:szCs w:val="38"/>
          <w:spacing w:val="0"/>
          <w:w w:val="61"/>
          <w:position w:val="5"/>
        </w:rPr>
        <w:t>'</w:t>
      </w:r>
      <w:r>
        <w:rPr>
          <w:rFonts w:ascii="Arial" w:hAnsi="Arial" w:cs="Arial" w:eastAsia="Arial"/>
          <w:sz w:val="38"/>
          <w:szCs w:val="38"/>
          <w:spacing w:val="0"/>
          <w:w w:val="100"/>
          <w:position w:val="0"/>
        </w:rPr>
      </w:r>
    </w:p>
    <w:p>
      <w:pPr>
        <w:spacing w:before="0" w:after="0" w:line="108" w:lineRule="exact"/>
        <w:ind w:left="180"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67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250" w:lineRule="exact"/>
        <w:ind w:right="-20"/>
        <w:jc w:val="left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w w:val="79"/>
          <w:i/>
          <w:position w:val="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9"/>
          <w:w w:val="79"/>
          <w:i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9"/>
          <w:w w:val="100"/>
          <w:i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i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i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i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i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60" w:right="40"/>
          <w:cols w:num="2" w:equalWidth="0">
            <w:col w:w="306" w:space="405"/>
            <w:col w:w="10449"/>
          </w:cols>
        </w:sectPr>
      </w:pPr>
      <w:rPr/>
    </w:p>
    <w:p>
      <w:pPr>
        <w:spacing w:before="0" w:after="0" w:line="447" w:lineRule="exact"/>
        <w:ind w:left="151" w:right="-20"/>
        <w:jc w:val="left"/>
        <w:tabs>
          <w:tab w:pos="700" w:val="left"/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0.327866pt;margin-top:-23.235895pt;width:462.941452pt;height:.1pt;mso-position-horizontal-relative:page;mso-position-vertical-relative:paragraph;z-index:-4743" coordorigin="2007,-465" coordsize="9259,2">
            <v:shape style="position:absolute;left:2007;top:-465;width:9259;height:2" coordorigin="2007,-465" coordsize="9259,0" path="m2007,-465l11265,-465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9.611244pt;margin-top:-2.233174pt;width:463.65808pt;height:.1pt;mso-position-horizontal-relative:page;mso-position-vertical-relative:paragraph;z-index:-4742" coordorigin="1992,-45" coordsize="9273,2">
            <v:shape style="position:absolute;left:1992;top:-45;width:9273;height:2" coordorigin="1992,-45" coordsize="9273,0" path="m1992,-45l11265,-45e" filled="f" stroked="t" strokeweight=".716628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46619pt;margin-top:13.867339pt;width:5.06792pt;height:11pt;mso-position-horizontal-relative:page;mso-position-vertical-relative:paragraph;z-index:-4737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3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spacing w:val="-32"/>
          <w:w w:val="93"/>
          <w:position w:val="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spacing w:val="-95"/>
          <w:w w:val="88"/>
          <w:position w:val="6"/>
        </w:rPr>
        <w:t>"</w:t>
      </w:r>
      <w:r>
        <w:rPr>
          <w:rFonts w:ascii="Arial" w:hAnsi="Arial" w:cs="Arial" w:eastAsia="Arial"/>
          <w:sz w:val="19"/>
          <w:szCs w:val="19"/>
          <w:spacing w:val="0"/>
          <w:w w:val="92"/>
          <w:position w:val="3"/>
        </w:rPr>
        <w:t>"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82"/>
          <w:position w:val="-2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-7"/>
          <w:w w:val="82"/>
          <w:position w:val="-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7"/>
          <w:w w:val="100"/>
          <w:position w:val="-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7" w:after="0" w:line="113" w:lineRule="exact"/>
        <w:ind w:left="180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4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21" w:lineRule="exact"/>
        <w:ind w:left="18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99.611244pt;margin-top:6.415534pt;width:463.65808pt;height:.1pt;mso-position-horizontal-relative:page;mso-position-vertical-relative:paragraph;z-index:-4741" coordorigin="1992,128" coordsize="9273,2">
            <v:shape style="position:absolute;left:1992;top:128;width:9273;height:2" coordorigin="1992,128" coordsize="9273,0" path="m1992,128l11265,128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spacing w:val="0"/>
          <w:w w:val="155"/>
          <w:position w:val="-1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80" w:lineRule="exact"/>
        <w:ind w:left="18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8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75" w:lineRule="exact"/>
        <w:ind w:left="15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78"/>
          <w:position w:val="-1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7" w:lineRule="exact"/>
        <w:ind w:left="15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6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20" w:lineRule="exact"/>
        <w:ind w:left="18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45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85" w:lineRule="exact"/>
        <w:ind w:left="18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99.969559pt;margin-top:2.197292pt;width:463.299766pt;height:.1pt;mso-position-horizontal-relative:page;mso-position-vertical-relative:paragraph;z-index:-4740" coordorigin="1999,44" coordsize="9266,2">
            <v:shape style="position:absolute;left:1999;top:44;width:9266;height:2" coordorigin="1999,44" coordsize="9266,0" path="m1999,44l11265,44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spacing w:val="0"/>
          <w:w w:val="188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13" w:after="0" w:line="240" w:lineRule="auto"/>
        <w:ind w:left="187"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46619pt;margin-top:6.139516pt;width:.945574pt;height:12.5pt;mso-position-horizontal-relative:page;mso-position-vertical-relative:paragraph;z-index:-4736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7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spacing w:val="-71"/>
                      <w:w w:val="116"/>
                    </w:rPr>
                    <w:t>•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spacing w:val="-6"/>
          <w:w w:val="67"/>
          <w:position w:val="-4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67"/>
          <w:position w:val="-4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spacing w:val="-21"/>
          <w:w w:val="67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9"/>
          <w:w w:val="95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23"/>
          <w:w w:val="9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0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21" w:lineRule="exact"/>
        <w:ind w:left="14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6"/>
          <w:position w:val="-3"/>
        </w:rPr>
        <w:t>n.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05" w:lineRule="exact"/>
        <w:ind w:left="144" w:right="-20"/>
        <w:jc w:val="left"/>
        <w:tabs>
          <w:tab w:pos="64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spacing w:val="-3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1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  <w:i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  <w:position w:val="1"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1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i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50"/>
          <w:i/>
          <w:position w:val="1"/>
        </w:rPr>
        <w:t>/JJI&gt;</w:t>
      </w:r>
      <w:r>
        <w:rPr>
          <w:rFonts w:ascii="Arial" w:hAnsi="Arial" w:cs="Arial" w:eastAsia="Arial"/>
          <w:sz w:val="20"/>
          <w:szCs w:val="20"/>
          <w:spacing w:val="0"/>
          <w:w w:val="50"/>
          <w:i/>
          <w:position w:val="1"/>
        </w:rPr>
        <w:t>    </w:t>
      </w:r>
      <w:r>
        <w:rPr>
          <w:rFonts w:ascii="Arial" w:hAnsi="Arial" w:cs="Arial" w:eastAsia="Arial"/>
          <w:sz w:val="20"/>
          <w:szCs w:val="20"/>
          <w:spacing w:val="2"/>
          <w:w w:val="5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  <w:position w:val="1"/>
        </w:rPr>
        <w:t>235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60" w:right="40"/>
        </w:sectPr>
      </w:pPr>
      <w:rPr/>
    </w:p>
    <w:p>
      <w:pPr>
        <w:spacing w:before="78" w:after="0" w:line="240" w:lineRule="auto"/>
        <w:ind w:left="10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17.3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continued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39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3"/>
        </w:rPr>
        <w:t>Shaping/Before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Bakin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</w:rPr>
        <w:t>Preparation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6" w:after="0" w:line="274" w:lineRule="exact"/>
        <w:ind w:left="1060" w:right="-20"/>
        <w:jc w:val="left"/>
        <w:tabs>
          <w:tab w:pos="105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6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046" w:right="-20"/>
        <w:jc w:val="left"/>
        <w:tabs>
          <w:tab w:pos="10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2.119438pt;margin-top:-4.186181pt;width:464.016393pt;height:.1pt;mso-position-horizontal-relative:page;mso-position-vertical-relative:paragraph;z-index:-4733" coordorigin="2042,-84" coordsize="9280,2">
            <v:shape style="position:absolute;left:2042;top:-84;width:9280;height:2" coordorigin="2042,-84" coordsize="9280,0" path="m2042,-84l11323,-84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046" w:right="-20"/>
        <w:jc w:val="left"/>
        <w:tabs>
          <w:tab w:pos="106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761124pt;margin-top:-3.827164pt;width:464.016394pt;height:.1pt;mso-position-horizontal-relative:page;mso-position-vertical-relative:paragraph;z-index:-4732" coordorigin="2035,-77" coordsize="9280,2">
            <v:shape style="position:absolute;left:2035;top:-77;width:9280;height:2" coordorigin="2035,-77" coordsize="9280,0" path="m2035,-77l11316,-77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1.761124pt;margin-top:37.998764pt;width:464.374707pt;height:.1pt;mso-position-horizontal-relative:page;mso-position-vertical-relative:paragraph;z-index:-4731" coordorigin="2035,760" coordsize="9287,2">
            <v:shape style="position:absolute;left:2035;top:760;width:9287;height:2" coordorigin="2035,760" coordsize="9287,0" path="m2035,760l11323,76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  <w:position w:val="1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53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position:absolute;margin-left:43.200012pt;margin-top:-4.957855pt;width:36.0pt;height:162.720001pt;mso-position-horizontal-relative:page;mso-position-vertical-relative:paragraph;z-index:-4735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Bakin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4"/>
        </w:rPr>
        <w:t>Stages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63" w:after="0" w:line="240" w:lineRule="auto"/>
        <w:ind w:left="1053" w:right="-20"/>
        <w:jc w:val="left"/>
        <w:tabs>
          <w:tab w:pos="105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6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9" w:right="-20"/>
        <w:jc w:val="left"/>
        <w:tabs>
          <w:tab w:pos="10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402809pt;margin-top:-5.806658pt;width:464.016394pt;height:.1pt;mso-position-horizontal-relative:page;mso-position-vertical-relative:paragraph;z-index:-4730" coordorigin="2028,-116" coordsize="9280,2">
            <v:shape style="position:absolute;left:2028;top:-116;width:9280;height:2" coordorigin="2028,-116" coordsize="9280,0" path="m2028,-116l11308,-11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9" w:right="-20"/>
        <w:jc w:val="left"/>
        <w:tabs>
          <w:tab w:pos="105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1.402809pt;margin-top:-5.569901pt;width:464.374708pt;height:.1pt;mso-position-horizontal-relative:page;mso-position-vertical-relative:paragraph;z-index:-4729" coordorigin="2028,-111" coordsize="9287,2">
            <v:shape style="position:absolute;left:2028;top:-111;width:9287;height:2" coordorigin="2028,-111" coordsize="9287,0" path="m2028,-111l11316,-111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1.402809pt;margin-top:36.435539pt;width:464.016394pt;height:.1pt;mso-position-horizontal-relative:page;mso-position-vertical-relative:paragraph;z-index:-4728" coordorigin="2028,729" coordsize="9280,2">
            <v:shape style="position:absolute;left:2028;top:729;width:9280;height:2" coordorigin="2028,729" coordsize="9280,0" path="m2028,729l11308,729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Coolin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2"/>
        </w:rPr>
        <w:t>Slicing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66" w:after="0" w:line="240" w:lineRule="auto"/>
        <w:ind w:left="1053" w:right="-20"/>
        <w:jc w:val="left"/>
        <w:tabs>
          <w:tab w:pos="105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6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39" w:right="-20"/>
        <w:jc w:val="left"/>
        <w:tabs>
          <w:tab w:pos="10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39" w:right="-20"/>
        <w:jc w:val="left"/>
        <w:tabs>
          <w:tab w:pos="10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32" w:right="-20"/>
        <w:jc w:val="left"/>
        <w:tabs>
          <w:tab w:pos="105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7.520020pt;margin-top:7.329552pt;width:10.08pt;height:273.600006pt;mso-position-horizontal-relative:page;mso-position-vertical-relative:paragraph;z-index:-4734" type="#_x0000_t75">
            <v:imagedata r:id="rId87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6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</w:rPr>
        <w:t>Post-Bakin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Qualit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5"/>
        </w:rPr>
        <w:t>Evaluation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65" w:after="0" w:line="240" w:lineRule="auto"/>
        <w:ind w:left="1046" w:right="-20"/>
        <w:jc w:val="left"/>
        <w:tabs>
          <w:tab w:pos="10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69"/>
        </w:rPr>
        <w:t>1</w:t>
      </w:r>
      <w:r>
        <w:rPr>
          <w:rFonts w:ascii="Courier New" w:hAnsi="Courier New" w:cs="Courier New" w:eastAsia="Courier New"/>
          <w:sz w:val="24"/>
          <w:szCs w:val="24"/>
          <w:spacing w:val="17"/>
          <w:w w:val="69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7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2" w:right="-20"/>
        <w:jc w:val="left"/>
        <w:tabs>
          <w:tab w:pos="105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402809pt;margin-top:-5.806659pt;width:464.016394pt;height:.1pt;mso-position-horizontal-relative:page;mso-position-vertical-relative:paragraph;z-index:-4727" coordorigin="2028,-116" coordsize="9280,2">
            <v:shape style="position:absolute;left:2028;top:-116;width:9280;height:2" coordorigin="2028,-116" coordsize="9280,0" path="m2028,-116l11308,-11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101.044495pt;margin-top:-5.706868pt;width:464.016394pt;height:.1pt;mso-position-horizontal-relative:page;mso-position-vertical-relative:paragraph;z-index:-4726" coordorigin="2021,-114" coordsize="9280,2">
            <v:shape style="position:absolute;left:2021;top:-114;width:9280;height:2" coordorigin="2021,-114" coordsize="9280,0" path="m2021,-114l11301,-114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01.37632pt;margin-top:12.425531pt;width:465.282457pt;height:.1pt;mso-position-horizontal-relative:page;mso-position-vertical-relative:paragraph;z-index:-4724" coordorigin="2028,249" coordsize="9306,2">
            <v:shape style="position:absolute;left:2028;top:249;width:9306;height:2" coordorigin="2028,249" coordsize="9306,0" path="m2028,249l11333,249e" filled="f" stroked="t" strokeweight="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06" w:right="441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01.044495pt;margin-top:-2.948102pt;width:464.016394pt;height:.1pt;mso-position-horizontal-relative:page;mso-position-vertical-relative:paragraph;z-index:-4725" coordorigin="2021,-59" coordsize="9280,2">
            <v:shape style="position:absolute;left:2021;top:-59;width:9280;height:2" coordorigin="2021,-59" coordsize="9280,0" path="m2021,-59l11301,-59e" filled="f" stroked="t" strokeweight=".71662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4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29"/>
        </w:rPr>
        <w:t>236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360" w:bottom="280" w:left="76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8pt;height:162.72pt;mso-position-horizontal-relative:char;mso-position-vertical-relative:line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05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7.440002pt;margin-top:-259.569183pt;width:8.64pt;height:273.600006pt;mso-position-horizontal-relative:page;mso-position-vertical-relative:paragraph;z-index:-4723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7"/>
          <w:b/>
          <w:bCs/>
        </w:rPr>
        <w:t>238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27"/>
          <w:b/>
          <w:bCs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54"/>
          <w:i/>
        </w:rPr>
        <w:t>/II&gt;</w:t>
      </w:r>
      <w:r>
        <w:rPr>
          <w:rFonts w:ascii="Arial" w:hAnsi="Arial" w:cs="Arial" w:eastAsia="Arial"/>
          <w:sz w:val="29"/>
          <w:szCs w:val="29"/>
          <w:spacing w:val="0"/>
          <w:w w:val="54"/>
          <w:i/>
        </w:rPr>
        <w:t> </w:t>
      </w:r>
      <w:r>
        <w:rPr>
          <w:rFonts w:ascii="Arial" w:hAnsi="Arial" w:cs="Arial" w:eastAsia="Arial"/>
          <w:sz w:val="29"/>
          <w:szCs w:val="29"/>
          <w:spacing w:val="40"/>
          <w:w w:val="5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520" w:right="400"/>
        </w:sectPr>
      </w:pPr>
      <w:rPr/>
    </w:p>
    <w:p>
      <w:pPr>
        <w:spacing w:before="67" w:after="0" w:line="226" w:lineRule="exact"/>
        <w:ind w:left="683" w:right="-20"/>
        <w:jc w:val="left"/>
        <w:tabs>
          <w:tab w:pos="6800" w:val="left"/>
          <w:tab w:pos="99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04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  <w:position w:val="-1"/>
        </w:rPr>
        <w:t>Dare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.479999pt;height:164.16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6" w:lineRule="exact"/>
        <w:ind w:left="18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3.920013pt;margin-top:-389.848358pt;width:404.640015pt;height:396.0pt;mso-position-horizontal-relative:page;mso-position-vertical-relative:paragraph;z-index:-4722" type="#_x0000_t75">
            <v:imagedata r:id="rId9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17.3.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60" w:h="15860"/>
          <w:pgMar w:top="280" w:bottom="280" w:left="1240" w:right="0"/>
        </w:sectPr>
      </w:pPr>
      <w:rPr/>
    </w:p>
    <w:p>
      <w:pPr>
        <w:spacing w:before="33" w:after="0" w:line="240" w:lineRule="auto"/>
        <w:ind w:left="66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8" w:after="0" w:line="240" w:lineRule="auto"/>
        <w:ind w:left="90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67.679993pt;margin-top:1.93933pt;width:10.08pt;height:273.600006pt;mso-position-horizontal-relative:page;mso-position-vertical-relative:paragraph;z-index:-4721" type="#_x0000_t75">
            <v:imagedata r:id="rId9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Last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stage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risin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40" w:lineRule="auto"/>
        <w:ind w:left="115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90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knife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best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slicin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40" w:lineRule="auto"/>
        <w:ind w:left="89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Italia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flat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60" w:lineRule="auto"/>
        <w:ind w:left="1151" w:right="29" w:firstLine="-23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dough's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89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Cuttin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release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54" w:lineRule="auto"/>
        <w:ind w:left="1151" w:right="9" w:firstLine="-2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ofloa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tapere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enriche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left="81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narro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60" w:lineRule="auto"/>
        <w:ind w:left="1137" w:right="-61" w:firstLine="-33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brushe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stick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buns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102"/>
          <w:b/>
          <w:bCs/>
        </w:rPr>
        <w:t>Down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2" w:after="0" w:line="260" w:lineRule="auto"/>
        <w:ind w:left="461" w:right="1313" w:firstLine="-2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Lettin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last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shape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0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54" w:lineRule="auto"/>
        <w:ind w:left="461" w:right="1318" w:firstLine="-2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Lettin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rest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stretc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tearin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term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loa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3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Ethiopia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flat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36.333923pt;margin-top:13.438622pt;width:206.483478pt;height:.1pt;mso-position-horizontal-relative:page;mso-position-vertical-relative:paragraph;z-index:-4720" coordorigin="6727,269" coordsize="4130,2">
            <v:shape style="position:absolute;left:6727;top:269;width:4130;height:2" coordorigin="6727,269" coordsize="4130,0" path="m6727,269l10856,269e" filled="f" stroked="t" strokeweight=".709565pt" strokecolor="#000000">
              <v:path arrowok="t"/>
            </v:shape>
          </v:group>
          <w10:wrap type="none"/>
        </w:pict>
      </w:r>
      <w:r>
        <w:rPr/>
        <w:pict>
          <v:group style="position:absolute;margin-left:336.333923pt;margin-top:-1.901919pt;width:206.128696pt;height:.1pt;mso-position-horizontal-relative:page;mso-position-vertical-relative:paragraph;z-index:-4719" coordorigin="6727,-38" coordsize="4123,2">
            <v:shape style="position:absolute;left:6727;top:-38;width:4123;height:2" coordorigin="6727,-38" coordsize="4123,0" path="m6727,-38l10849,-38e" filled="f" stroked="t" strokeweight=".7095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5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4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50"/>
        </w:rPr>
        <w:t>f/1;;,.</w:t>
      </w:r>
      <w:r>
        <w:rPr>
          <w:rFonts w:ascii="Arial" w:hAnsi="Arial" w:cs="Arial" w:eastAsia="Arial"/>
          <w:sz w:val="21"/>
          <w:szCs w:val="21"/>
          <w:spacing w:val="0"/>
          <w:w w:val="50"/>
        </w:rPr>
        <w:t>   </w:t>
      </w:r>
      <w:r>
        <w:rPr>
          <w:rFonts w:ascii="Arial" w:hAnsi="Arial" w:cs="Arial" w:eastAsia="Arial"/>
          <w:sz w:val="21"/>
          <w:szCs w:val="21"/>
          <w:spacing w:val="4"/>
          <w:w w:val="5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237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240" w:right="0"/>
          <w:cols w:num="2" w:equalWidth="0">
            <w:col w:w="5169" w:space="339"/>
            <w:col w:w="5512"/>
          </w:cols>
        </w:sectPr>
      </w:pPr>
      <w:rPr/>
    </w:p>
    <w:p>
      <w:pPr>
        <w:spacing w:before="79" w:after="0" w:line="240" w:lineRule="auto"/>
        <w:ind w:left="76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92.159973pt;margin-top:27.382042pt;width:461.520445pt;height:56.16pt;mso-position-horizontal-relative:page;mso-position-vertical-relative:paragraph;z-index:-4718" coordorigin="1843,548" coordsize="9230,1123">
            <v:shape style="position:absolute;left:1843;top:548;width:1930;height:1123" type="#_x0000_t75">
              <v:imagedata r:id="rId93" o:title=""/>
            </v:shape>
            <v:group style="position:absolute;left:3606;top:1515;width:7461;height:2" coordorigin="3606,1515" coordsize="7461,2">
              <v:shape style="position:absolute;left:3606;top:1515;width:7461;height:2" coordorigin="3606,1515" coordsize="7461,0" path="m3606,1515l11066,1515e" filled="f" stroked="t" strokeweight=".71121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24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42"/>
          <w:w w:val="32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11"/>
        </w:rPr>
        <w:t>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8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3" w:lineRule="exact"/>
        <w:ind w:left="2913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Muffin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44"/>
          <w:szCs w:val="4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2"/>
        </w:rPr>
        <w:t>&amp;</w:t>
      </w:r>
      <w:r>
        <w:rPr>
          <w:rFonts w:ascii="Times New Roman" w:hAnsi="Times New Roman" w:cs="Times New Roman" w:eastAsia="Times New Roman"/>
          <w:sz w:val="47"/>
          <w:szCs w:val="47"/>
          <w:spacing w:val="8"/>
          <w:w w:val="82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Quic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44"/>
          <w:szCs w:val="4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3"/>
        </w:rPr>
        <w:t>Breads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2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5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6"/>
          <w:szCs w:val="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7"/>
        </w:rPr>
        <w:t>Ingredient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spacing w:val="-20"/>
          <w:w w:val="11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2"/>
        </w:rPr>
        <w:t>Muffins/Quic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spacing w:val="-20"/>
          <w:w w:val="11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2"/>
        </w:rPr>
        <w:t>Breads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4" w:after="0" w:line="274" w:lineRule="exact"/>
        <w:ind w:left="758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6"/>
          <w:position w:val="1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736" w:right="-20"/>
        <w:jc w:val="left"/>
        <w:tabs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1.76001pt;margin-top:23.020397pt;width:27.360001pt;height:162.720001pt;mso-position-horizontal-relative:page;mso-position-vertical-relative:paragraph;z-index:-4717" type="#_x0000_t75">
            <v:imagedata r:id="rId94" o:title=""/>
          </v:shape>
        </w:pict>
      </w:r>
      <w:r>
        <w:rPr/>
        <w:pict>
          <v:group style="position:absolute;margin-left:104.548515pt;margin-top:-4.29282pt;width:459.800117pt;height:.1pt;mso-position-horizontal-relative:page;mso-position-vertical-relative:paragraph;z-index:-4716" coordorigin="2091,-86" coordsize="9196,2">
            <v:shape style="position:absolute;left:2091;top:-86;width:9196;height:2" coordorigin="2091,-86" coordsize="9196,0" path="m2091,-86l11287,-86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3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6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4.192909pt;margin-top:-5.914092pt;width:459.800116pt;height:.1pt;mso-position-horizontal-relative:page;mso-position-vertical-relative:paragraph;z-index:-4715" coordorigin="2084,-118" coordsize="9196,2">
            <v:shape style="position:absolute;left:2084;top:-118;width:9196;height:2" coordorigin="2084,-118" coordsize="9196,0" path="m2084,-118l11280,-118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7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tabs>
          <w:tab w:pos="101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3.837303pt;margin-top:-5.914095pt;width:460.155723pt;height:.1pt;mso-position-horizontal-relative:page;mso-position-vertical-relative:paragraph;z-index:-4714" coordorigin="2077,-118" coordsize="9203,2">
            <v:shape style="position:absolute;left:2077;top:-118;width:9203;height:2" coordorigin="2077,-118" coordsize="9203,0" path="m2077,-118l11280,-118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5" w:right="-20"/>
        <w:jc w:val="left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3.837303pt;margin-top:-5.914098pt;width:459.800116pt;height:.1pt;mso-position-horizontal-relative:page;mso-position-vertical-relative:paragraph;z-index:-4713" coordorigin="2077,-118" coordsize="9196,2">
            <v:shape style="position:absolute;left:2077;top:-118;width:9196;height:2" coordorigin="2077,-118" coordsize="9196,0" path="m2077,-118l11273,-118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8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3.481697pt;margin-top:-5.914102pt;width:460.155723pt;height:.1pt;mso-position-horizontal-relative:page;mso-position-vertical-relative:paragraph;z-index:-4712" coordorigin="2070,-118" coordsize="9203,2">
            <v:shape style="position:absolute;left:2070;top:-118;width:9203;height:2" coordorigin="2070,-118" coordsize="9203,0" path="m2070,-118l11273,-118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1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73" w:lineRule="exact"/>
        <w:ind w:left="715" w:right="-20"/>
        <w:jc w:val="left"/>
        <w:tabs>
          <w:tab w:pos="1016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03.481697pt;margin-top:-1.394115pt;width:459.800116pt;height:.1pt;mso-position-horizontal-relative:page;mso-position-vertical-relative:paragraph;z-index:-4711" coordorigin="2070,-28" coordsize="9196,2">
            <v:shape style="position:absolute;left:2070;top:-28;width:9196;height:2" coordorigin="2070,-28" coordsize="9196,0" path="m2070,-28l11266,-28e" filled="f" stroked="t" strokeweight=".711214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51"/>
          <w:w w:val="106"/>
          <w:position w:val="2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51"/>
          <w:w w:val="100"/>
          <w:position w:val="2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722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102.770485pt;margin-top:-14.619234pt;width:460.511331pt;height:.1pt;mso-position-horizontal-relative:page;mso-position-vertical-relative:paragraph;z-index:-4710" coordorigin="2055,-292" coordsize="9210,2">
            <v:shape style="position:absolute;left:2055;top:-292;width:9210;height:2" coordorigin="2055,-292" coordsize="9210,0" path="m2055,-292l11266,-292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Mixin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6"/>
        </w:rPr>
        <w:t>Methods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71" w:after="0" w:line="240" w:lineRule="auto"/>
        <w:ind w:left="153" w:right="-20"/>
        <w:jc w:val="left"/>
        <w:tabs>
          <w:tab w:pos="700" w:val="left"/>
          <w:tab w:pos="101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89"/>
          <w:position w:val="6"/>
        </w:rPr>
        <w:t>-d</w:t>
      </w:r>
      <w:r>
        <w:rPr>
          <w:rFonts w:ascii="Times New Roman" w:hAnsi="Times New Roman" w:cs="Times New Roman" w:eastAsia="Times New Roman"/>
          <w:sz w:val="15"/>
          <w:szCs w:val="15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w w:val="100"/>
          <w:position w:val="6"/>
        </w:rPr>
      </w:r>
      <w:r>
        <w:rPr>
          <w:rFonts w:ascii="Courier New" w:hAnsi="Courier New" w:cs="Courier New" w:eastAsia="Courier New"/>
          <w:sz w:val="25"/>
          <w:szCs w:val="25"/>
          <w:w w:val="66"/>
          <w:position w:val="0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1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8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5"/>
        </w:rPr>
        <w:t>"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26" w:lineRule="exact"/>
        <w:ind w:left="14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02.770485pt;margin-top:3.566049pt;width:459.800116pt;height:.1pt;mso-position-horizontal-relative:page;mso-position-vertical-relative:paragraph;z-index:-4709" coordorigin="2055,71" coordsize="9196,2">
            <v:shape style="position:absolute;left:2055;top:71;width:9196;height:2" coordorigin="2055,71" coordsize="9196,0" path="m2055,71l11251,71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-44"/>
          <w:w w:val="75"/>
          <w:position w:val="-4"/>
        </w:rPr>
        <w:t>:</w:t>
      </w:r>
      <w:r>
        <w:rPr>
          <w:rFonts w:ascii="Arial" w:hAnsi="Arial" w:cs="Arial" w:eastAsia="Arial"/>
          <w:sz w:val="22"/>
          <w:szCs w:val="22"/>
          <w:spacing w:val="-87"/>
          <w:w w:val="135"/>
          <w:position w:val="-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27" w:lineRule="exact"/>
        <w:ind w:left="14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102.414871pt;margin-top:13.013295pt;width:460.155723pt;height:.1pt;mso-position-horizontal-relative:page;mso-position-vertical-relative:paragraph;z-index:-4708" coordorigin="2048,260" coordsize="9203,2">
            <v:shape style="position:absolute;left:2048;top:260;width:9203;height:2" coordorigin="2048,260" coordsize="9203,0" path="m2048,260l11251,260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21"/>
          <w:position w:val="1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42" w:lineRule="exact"/>
        <w:ind w:left="146" w:right="-20"/>
        <w:jc w:val="left"/>
        <w:tabs>
          <w:tab w:pos="680" w:val="left"/>
          <w:tab w:pos="101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Arial" w:hAnsi="Arial" w:cs="Arial" w:eastAsia="Arial"/>
          <w:sz w:val="33"/>
          <w:szCs w:val="33"/>
          <w:w w:val="51"/>
          <w:position w:val="-3"/>
        </w:rPr>
        <w:t>""</w:t>
      </w:r>
      <w:r>
        <w:rPr>
          <w:rFonts w:ascii="Arial" w:hAnsi="Arial" w:cs="Arial" w:eastAsia="Arial"/>
          <w:sz w:val="33"/>
          <w:szCs w:val="33"/>
          <w:w w:val="100"/>
          <w:position w:val="-3"/>
        </w:rPr>
        <w:tab/>
      </w:r>
      <w:r>
        <w:rPr>
          <w:rFonts w:ascii="Arial" w:hAnsi="Arial" w:cs="Arial" w:eastAsia="Arial"/>
          <w:sz w:val="33"/>
          <w:szCs w:val="33"/>
          <w:w w:val="100"/>
          <w:position w:val="-3"/>
        </w:rPr>
      </w:r>
      <w:r>
        <w:rPr>
          <w:rFonts w:ascii="Courier New" w:hAnsi="Courier New" w:cs="Courier New" w:eastAsia="Courier New"/>
          <w:sz w:val="24"/>
          <w:szCs w:val="24"/>
          <w:w w:val="80"/>
          <w:position w:val="7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6"/>
          <w:w w:val="80"/>
          <w:position w:val="7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  <w:position w:val="7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7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7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7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173" w:lineRule="exact"/>
        <w:ind w:left="146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5"/>
          <w:szCs w:val="25"/>
          <w:spacing w:val="-110"/>
          <w:w w:val="126"/>
          <w:position w:val="-3"/>
        </w:rPr>
        <w:t>•</w:t>
      </w:r>
      <w:r>
        <w:rPr>
          <w:rFonts w:ascii="Arial" w:hAnsi="Arial" w:cs="Arial" w:eastAsia="Arial"/>
          <w:sz w:val="11"/>
          <w:szCs w:val="11"/>
          <w:spacing w:val="0"/>
          <w:w w:val="169"/>
          <w:position w:val="-4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65" w:lineRule="exact"/>
        <w:ind w:left="14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102.414871pt;margin-top:10.148997pt;width:459.800116pt;height:.1pt;mso-position-horizontal-relative:page;mso-position-vertical-relative:paragraph;z-index:-4707" coordorigin="2048,203" coordsize="9196,2">
            <v:shape style="position:absolute;left:2048;top:203;width:9196;height:2" coordorigin="2048,203" coordsize="9196,0" path="m2048,203l11244,203e" filled="f" stroked="t" strokeweight=".71121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spacing w:val="0"/>
          <w:w w:val="64"/>
          <w:b/>
          <w:bCs/>
          <w:position w:val="1"/>
        </w:rPr>
        <w:t>·g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13" w:lineRule="exact"/>
        <w:ind w:left="146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66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119" w:lineRule="exact"/>
        <w:ind w:left="16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59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91" w:lineRule="exact"/>
        <w:ind w:left="167" w:right="-20"/>
        <w:jc w:val="left"/>
        <w:tabs>
          <w:tab w:pos="920" w:val="left"/>
          <w:tab w:pos="101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8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</w:p>
    <w:p>
      <w:pPr>
        <w:spacing w:before="73" w:after="0" w:line="127" w:lineRule="exact"/>
        <w:ind w:left="16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3"/>
          <w:position w:val="-1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62" w:lineRule="exact"/>
        <w:ind w:left="13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4"/>
          <w:i/>
          <w:position w:val="-1"/>
        </w:rPr>
        <w:t>8: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263" w:lineRule="exact"/>
        <w:ind w:left="68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3"/>
        </w:rPr>
        <w:t>Preparing/Fillin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spacing w:val="31"/>
          <w:w w:val="11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Pan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5"/>
        </w:rPr>
        <w:t>Baking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0" w:after="0" w:line="99" w:lineRule="exact"/>
        <w:ind w:left="16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5"/>
          <w:position w:val="-4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57" w:lineRule="exact"/>
        <w:ind w:left="132" w:right="-20"/>
        <w:jc w:val="left"/>
        <w:tabs>
          <w:tab w:pos="680" w:val="left"/>
          <w:tab w:pos="100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Arial" w:hAnsi="Arial" w:cs="Arial" w:eastAsia="Arial"/>
          <w:sz w:val="15"/>
          <w:szCs w:val="15"/>
          <w:spacing w:val="-41"/>
          <w:w w:val="88"/>
          <w:position w:val="7"/>
        </w:rPr>
        <w:t>:</w:t>
      </w:r>
      <w:r>
        <w:rPr>
          <w:rFonts w:ascii="Courier New" w:hAnsi="Courier New" w:cs="Courier New" w:eastAsia="Courier New"/>
          <w:sz w:val="25"/>
          <w:szCs w:val="25"/>
          <w:spacing w:val="-87"/>
          <w:w w:val="63"/>
          <w:position w:val="2"/>
        </w:rPr>
        <w:t>·</w:t>
      </w:r>
      <w:r>
        <w:rPr>
          <w:rFonts w:ascii="Arial" w:hAnsi="Arial" w:cs="Arial" w:eastAsia="Arial"/>
          <w:sz w:val="15"/>
          <w:szCs w:val="15"/>
          <w:spacing w:val="-35"/>
          <w:w w:val="88"/>
          <w:position w:val="7"/>
        </w:rPr>
        <w:t>E</w:t>
      </w:r>
      <w:r>
        <w:rPr>
          <w:rFonts w:ascii="Courier New" w:hAnsi="Courier New" w:cs="Courier New" w:eastAsia="Courier New"/>
          <w:sz w:val="25"/>
          <w:szCs w:val="25"/>
          <w:spacing w:val="0"/>
          <w:w w:val="63"/>
          <w:position w:val="2"/>
        </w:rPr>
        <w:t>"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69"/>
          <w:position w:val="2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9"/>
          <w:position w:val="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137" w:lineRule="exact"/>
        <w:ind w:left="13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8"/>
          <w:position w:val="-1"/>
        </w:rPr>
        <w:t>:0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242" w:lineRule="exact"/>
        <w:ind w:left="16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26"/>
          <w:szCs w:val="26"/>
          <w:spacing w:val="-96"/>
          <w:w w:val="103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55"/>
          <w:position w:val="4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108" w:lineRule="exact"/>
        <w:ind w:left="16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101.348053pt;margin-top:2.918246pt;width:460.155724pt;height:.1pt;mso-position-horizontal-relative:page;mso-position-vertical-relative:paragraph;z-index:-4706" coordorigin="2027,58" coordsize="9203,2">
            <v:shape style="position:absolute;left:2027;top:58;width:9203;height:2" coordorigin="2027,58" coordsize="9203,0" path="m2027,58l11230,58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1"/>
        </w:rPr>
        <w:t>ci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92" w:lineRule="exact"/>
        <w:ind w:left="13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73"/>
          <w:position w:val="-4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246" w:lineRule="exact"/>
        <w:ind w:left="160" w:right="-20"/>
        <w:jc w:val="left"/>
        <w:tabs>
          <w:tab w:pos="660" w:val="left"/>
          <w:tab w:pos="101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009277pt;margin-top:9.441807pt;width:4.575pt;height:5pt;mso-position-horizontal-relative:page;mso-position-vertical-relative:paragraph;z-index:-4705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8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w w:val="130"/>
          <w:position w:val="1"/>
        </w:rPr>
        <w:t>2</w:t>
      </w:r>
      <w:r>
        <w:rPr>
          <w:rFonts w:ascii="Arial" w:hAnsi="Arial" w:cs="Arial" w:eastAsia="Arial"/>
          <w:sz w:val="15"/>
          <w:szCs w:val="15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w w:val="80"/>
          <w:position w:val="2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3"/>
          <w:w w:val="80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3"/>
          <w:w w:val="1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28" w:lineRule="exact"/>
        <w:ind w:left="13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88"/>
          <w:position w:val="-1"/>
        </w:rPr>
        <w:t>·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0" w:after="0" w:line="290" w:lineRule="exact"/>
        <w:ind w:left="110" w:right="-20"/>
        <w:jc w:val="left"/>
        <w:tabs>
          <w:tab w:pos="900" w:val="left"/>
          <w:tab w:pos="1010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-46"/>
          <w:w w:val="130"/>
          <w:position w:val="3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76"/>
          <w:w w:val="108"/>
          <w:position w:val="-5"/>
        </w:rPr>
        <w:t>w</w:t>
      </w:r>
      <w:r>
        <w:rPr>
          <w:rFonts w:ascii="Arial" w:hAnsi="Arial" w:cs="Arial" w:eastAsia="Arial"/>
          <w:sz w:val="27"/>
          <w:szCs w:val="27"/>
          <w:spacing w:val="-78"/>
          <w:w w:val="110"/>
          <w:position w:val="-1"/>
        </w:rPr>
        <w:t>"</w:t>
      </w:r>
      <w:r>
        <w:rPr>
          <w:rFonts w:ascii="Arial" w:hAnsi="Arial" w:cs="Arial" w:eastAsia="Arial"/>
          <w:sz w:val="10"/>
          <w:szCs w:val="10"/>
          <w:spacing w:val="0"/>
          <w:w w:val="131"/>
          <w:position w:val="3"/>
        </w:rPr>
        <w:t>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99"/>
          <w:position w:val="3"/>
        </w:rPr>
      </w:r>
      <w:r>
        <w:rPr>
          <w:rFonts w:ascii="Arial" w:hAnsi="Arial" w:cs="Arial" w:eastAsia="Arial"/>
          <w:sz w:val="10"/>
          <w:szCs w:val="10"/>
          <w:spacing w:val="0"/>
          <w:w w:val="99"/>
          <w:u w:val="single" w:color="000000"/>
          <w:position w:val="3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u w:val="single" w:color="000000"/>
          <w:position w:val="3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u w:val="single" w:color="000000"/>
          <w:position w:val="3"/>
        </w:rPr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60" w:bottom="280" w:left="1120" w:right="0"/>
        </w:sectPr>
      </w:pPr>
      <w:rPr/>
    </w:p>
    <w:p>
      <w:pPr>
        <w:spacing w:before="0" w:after="0" w:line="140" w:lineRule="exact"/>
        <w:ind w:left="153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37"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9" w:lineRule="exact"/>
        <w:ind w:left="153"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3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79" w:after="0" w:line="197" w:lineRule="exact"/>
        <w:ind w:left="146" w:right="-68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8"/>
          <w:position w:val="-2"/>
        </w:rPr>
        <w:t>ill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81" w:lineRule="exact"/>
        <w:ind w:left="125" w:right="-51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5"/>
          <w:position w:val="1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9" w:after="0" w:line="240" w:lineRule="auto"/>
        <w:ind w:left="118" w:right="-54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11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1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3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4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2"/>
          <w:i/>
        </w:rPr>
        <w:t>fJJ;,.</w:t>
      </w:r>
      <w:r>
        <w:rPr>
          <w:rFonts w:ascii="Arial" w:hAnsi="Arial" w:cs="Arial" w:eastAsia="Arial"/>
          <w:sz w:val="22"/>
          <w:szCs w:val="22"/>
          <w:spacing w:val="0"/>
          <w:w w:val="52"/>
          <w:i/>
        </w:rPr>
        <w:t>  </w:t>
      </w:r>
      <w:r>
        <w:rPr>
          <w:rFonts w:ascii="Arial" w:hAnsi="Arial" w:cs="Arial" w:eastAsia="Arial"/>
          <w:sz w:val="22"/>
          <w:szCs w:val="22"/>
          <w:spacing w:val="12"/>
          <w:w w:val="5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6"/>
        </w:rPr>
        <w:t>239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120" w:right="0"/>
          <w:cols w:num="2" w:equalWidth="0">
            <w:col w:w="245" w:space="4118"/>
            <w:col w:w="6777"/>
          </w:cols>
        </w:sectPr>
      </w:pPr>
      <w:rPr/>
    </w:p>
    <w:p>
      <w:pPr>
        <w:spacing w:before="82" w:after="0" w:line="240" w:lineRule="auto"/>
        <w:ind w:left="112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25"/>
          <w:szCs w:val="25"/>
          <w:w w:val="80"/>
        </w:rPr>
        <w:t>Study</w:t>
      </w:r>
      <w:r>
        <w:rPr>
          <w:rFonts w:ascii="Courier New" w:hAnsi="Courier New" w:cs="Courier New" w:eastAsia="Courier New"/>
          <w:sz w:val="25"/>
          <w:szCs w:val="25"/>
          <w:spacing w:val="-99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84"/>
        </w:rPr>
        <w:t>Guide</w:t>
      </w:r>
      <w:r>
        <w:rPr>
          <w:rFonts w:ascii="Courier New" w:hAnsi="Courier New" w:cs="Courier New" w:eastAsia="Courier New"/>
          <w:sz w:val="25"/>
          <w:szCs w:val="25"/>
          <w:spacing w:val="-100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66"/>
        </w:rPr>
        <w:t>18.1</w:t>
      </w:r>
      <w:r>
        <w:rPr>
          <w:rFonts w:ascii="Courier New" w:hAnsi="Courier New" w:cs="Courier New" w:eastAsia="Courier New"/>
          <w:sz w:val="25"/>
          <w:szCs w:val="25"/>
          <w:spacing w:val="-9"/>
          <w:w w:val="6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08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12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8"/>
          <w:position w:val="12"/>
        </w:rPr>
        <w:t>.</w:t>
      </w:r>
      <w:r>
        <w:rPr>
          <w:rFonts w:ascii="Courier New" w:hAnsi="Courier New" w:cs="Courier New" w:eastAsia="Courier New"/>
          <w:sz w:val="34"/>
          <w:szCs w:val="34"/>
          <w:spacing w:val="0"/>
          <w:w w:val="85"/>
          <w:position w:val="0"/>
        </w:rPr>
        <w:t>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left="1101" w:right="-20"/>
        <w:jc w:val="left"/>
        <w:tabs>
          <w:tab w:pos="10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9.901405pt;margin-top:-5.591728pt;width:464.746479pt;height:.1pt;mso-position-horizontal-relative:page;mso-position-vertical-relative:paragraph;z-index:-4702" coordorigin="2198,-112" coordsize="9295,2">
            <v:shape style="position:absolute;left:2198;top:-112;width:9295;height:2" coordorigin="2198,-112" coordsize="9295,0" path="m2198,-112l11493,-112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101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9.901405pt;margin-top:-4.387723pt;width:464.387324pt;height:.1pt;mso-position-horizontal-relative:page;mso-position-vertical-relative:paragraph;z-index:-4701" coordorigin="2198,-88" coordsize="9288,2">
            <v:shape style="position:absolute;left:2198;top:-88;width:9288;height:2" coordorigin="2198,-88" coordsize="9288,0" path="m2198,-88l11486,-88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09.542252pt;margin-top:37.495163pt;width:464.746478pt;height:.1pt;mso-position-horizontal-relative:page;mso-position-vertical-relative:paragraph;z-index:-4700" coordorigin="2191,750" coordsize="9295,2">
            <v:shape style="position:absolute;left:2191;top:750;width:9295;height:2" coordorigin="2191,750" coordsize="9295,0" path="m2191,750l11486,750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2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11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48.960022pt;margin-top:13.847401pt;width:37.439999pt;height:162.720001pt;mso-position-horizontal-relative:page;mso-position-vertical-relative:paragraph;z-index:-4704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Stir-In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Toppings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9" w:lineRule="exact"/>
        <w:ind w:left="1115" w:right="-20"/>
        <w:jc w:val="left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spacing w:val="0"/>
          <w:w w:val="112"/>
          <w:position w:val="1"/>
        </w:rPr>
        <w:t>1·----------------------------------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12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12"/>
          <w:position w:val="1"/>
        </w:rPr>
        <w:t>--------------------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0" w:after="0" w:line="234" w:lineRule="exact"/>
        <w:ind w:left="1094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  <w:position w:val="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2"/>
          <w:w w:val="81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01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87" w:right="-20"/>
        <w:jc w:val="left"/>
        <w:tabs>
          <w:tab w:pos="106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7" w:right="-20"/>
        <w:jc w:val="left"/>
        <w:tabs>
          <w:tab w:pos="10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7" w:right="-20"/>
        <w:jc w:val="left"/>
        <w:tabs>
          <w:tab w:pos="106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6.</w:t>
      </w:r>
      <w:r>
        <w:rPr>
          <w:rFonts w:ascii="Courier New" w:hAnsi="Courier New" w:cs="Courier New" w:eastAsia="Courier New"/>
          <w:sz w:val="25"/>
          <w:szCs w:val="25"/>
          <w:spacing w:val="-109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9" w:after="0" w:line="240" w:lineRule="auto"/>
        <w:ind w:left="1094" w:right="-20"/>
        <w:jc w:val="left"/>
        <w:tabs>
          <w:tab w:pos="106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4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4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8" w:lineRule="exact"/>
        <w:ind w:left="1087" w:right="-20"/>
        <w:jc w:val="left"/>
        <w:tabs>
          <w:tab w:pos="106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27"/>
          <w:position w:val="-1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7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Addin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Stir-In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Toppings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60" w:lineRule="exact"/>
        <w:ind w:left="1101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08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94.719971pt;margin-top:-1.489109pt;width:10.08pt;height:272.160004pt;mso-position-horizontal-relative:page;mso-position-vertical-relative:paragraph;z-index:-4703" type="#_x0000_t75">
            <v:imagedata r:id="rId96" o:title=""/>
          </v:shape>
        </w:pict>
      </w:r>
      <w:r>
        <w:rPr/>
        <w:pict>
          <v:group style="position:absolute;margin-left:108.823944pt;margin-top:-3.402373pt;width:464.746479pt;height:.1pt;mso-position-horizontal-relative:page;mso-position-vertical-relative:paragraph;z-index:-4699" coordorigin="2176,-68" coordsize="9295,2">
            <v:shape style="position:absolute;left:2176;top:-68;width:9295;height:2" coordorigin="2176,-68" coordsize="9295,0" path="m2176,-68l11471,-68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08.974754pt;margin-top:14.490328pt;width:463.756149pt;height:.1pt;mso-position-horizontal-relative:page;mso-position-vertical-relative:paragraph;z-index:-4694" coordorigin="2179,290" coordsize="9275,2">
            <v:shape style="position:absolute;left:2179;top:290;width:9275;height:2" coordorigin="2179,290" coordsize="9275,0" path="m2179,290l11455,29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9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7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8.823944pt;margin-top:-5.828202pt;width:464.746479pt;height:.1pt;mso-position-horizontal-relative:page;mso-position-vertical-relative:paragraph;z-index:-4698" coordorigin="2176,-117" coordsize="9295,2">
            <v:shape style="position:absolute;left:2176;top:-117;width:9295;height:2" coordorigin="2176,-117" coordsize="9295,0" path="m2176,-117l11471,-11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9" w:right="-20"/>
        <w:jc w:val="left"/>
        <w:tabs>
          <w:tab w:pos="106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8.823944pt;margin-top:-5.411953pt;width:464.746479pt;height:.1pt;mso-position-horizontal-relative:page;mso-position-vertical-relative:paragraph;z-index:-4697" coordorigin="2176,-108" coordsize="9295,2">
            <v:shape style="position:absolute;left:2176;top:-108;width:9295;height:2" coordorigin="2176,-108" coordsize="9295,0" path="m2176,-108l11471,-10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9" w:right="-20"/>
        <w:jc w:val="left"/>
        <w:tabs>
          <w:tab w:pos="106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8.46479pt;margin-top:-6.18772pt;width:464.746479pt;height:.1pt;mso-position-horizontal-relative:page;mso-position-vertical-relative:paragraph;z-index:-4696" coordorigin="2169,-124" coordsize="9295,2">
            <v:shape style="position:absolute;left:2169;top:-124;width:9295;height:2" coordorigin="2169,-124" coordsize="9295,0" path="m2169,-124l11464,-12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55" w:right="44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08.46479pt;margin-top:-11.692568pt;width:464.746479pt;height:.1pt;mso-position-horizontal-relative:page;mso-position-vertical-relative:paragraph;z-index:-4695" coordorigin="2169,-234" coordsize="9295,2">
            <v:shape style="position:absolute;left:2169;top:-234;width:9295;height:2" coordorigin="2169,-234" coordsize="9295,0" path="m2169,-234l11464,-23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7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240</w:t>
      </w:r>
      <w:r>
        <w:rPr>
          <w:rFonts w:ascii="Times New Roman" w:hAnsi="Times New Roman" w:cs="Times New Roman" w:eastAsia="Times New Roman"/>
          <w:sz w:val="25"/>
          <w:szCs w:val="25"/>
          <w:spacing w:val="46"/>
          <w:w w:val="125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0"/>
          <w:i/>
        </w:rPr>
        <w:t>/iJ,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0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9"/>
          <w:w w:val="6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00" w:bottom="280" w:left="860" w:right="40"/>
        </w:sectPr>
      </w:pPr>
      <w:rPr/>
    </w:p>
    <w:p>
      <w:pPr>
        <w:spacing w:before="74" w:after="0" w:line="226" w:lineRule="exact"/>
        <w:ind w:left="749" w:right="-20"/>
        <w:jc w:val="left"/>
        <w:tabs>
          <w:tab w:pos="6960" w:val="left"/>
          <w:tab w:pos="10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04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  <w:position w:val="-1"/>
        </w:rPr>
        <w:t>Dme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3.040009pt;height:396pt;mso-position-horizontal-relative:char;mso-position-vertical-relative:line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400" w:bottom="280" w:left="104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exact"/>
        <w:ind w:left="705" w:right="-7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77.440002pt;margin-top:-256.087219pt;width:25.919999pt;height:164.16pt;mso-position-horizontal-relative:page;mso-position-vertical-relative:paragraph;z-index:-4693" type="#_x0000_t75">
            <v:imagedata r:id="rId98" o:title=""/>
          </v:shape>
        </w:pict>
      </w:r>
      <w:r>
        <w:rPr/>
        <w:pict>
          <v:shape style="position:absolute;margin-left:57.599976pt;margin-top:8.872768pt;width:10.08pt;height:273.600006pt;mso-position-horizontal-relative:page;mso-position-vertical-relative:paragraph;z-index:-4692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74" w:after="0" w:line="240" w:lineRule="auto"/>
        <w:ind w:left="5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18.1.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909" w:right="4862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380" w:bottom="280" w:left="1040" w:right="60"/>
          <w:cols w:num="2" w:equalWidth="0">
            <w:col w:w="1376" w:space="291"/>
            <w:col w:w="9493"/>
          </w:cols>
        </w:sectPr>
      </w:pPr>
      <w:rPr/>
    </w:p>
    <w:p>
      <w:pPr>
        <w:spacing w:before="26" w:after="0" w:line="262" w:lineRule="auto"/>
        <w:ind w:left="1194" w:right="99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mixin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depressio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poure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Leavene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for.quic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2" w:lineRule="auto"/>
        <w:ind w:left="1187" w:right="320" w:firstLine="-3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sweet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brushe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gloss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85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Muffin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187" w:right="188" w:firstLine="-3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sprinkle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muffin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2" w:lineRule="auto"/>
        <w:ind w:left="1187" w:right="-61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suga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texture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muffins.O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8" w:lineRule="auto"/>
        <w:ind w:left="510" w:right="878" w:firstLine="-237"/>
        <w:jc w:val="left"/>
        <w:tabs>
          <w:tab w:pos="11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scoope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muffin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same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0" w:lineRule="exact"/>
        <w:ind w:left="24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muffin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5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5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91"/>
        </w:rPr>
        <w:t>3</w:t>
      </w:r>
      <w:r>
        <w:rPr>
          <w:rFonts w:ascii="Arial" w:hAnsi="Arial" w:cs="Arial" w:eastAsia="Arial"/>
          <w:sz w:val="21"/>
          <w:szCs w:val="21"/>
          <w:spacing w:val="0"/>
          <w:w w:val="91"/>
        </w:rPr>
        <w:t>.</w:t>
      </w:r>
      <w:r>
        <w:rPr>
          <w:rFonts w:ascii="Arial" w:hAnsi="Arial" w:cs="Arial" w:eastAsia="Arial"/>
          <w:sz w:val="21"/>
          <w:szCs w:val="21"/>
          <w:spacing w:val="3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stir-in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muffins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8" w:lineRule="auto"/>
        <w:ind w:left="496" w:right="951" w:firstLine="-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commonl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adde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muffin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63" w:lineRule="exact"/>
        <w:ind w:left="24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leavene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"double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acting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4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Mixin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suga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vigorousl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5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5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8" w:lineRule="auto"/>
        <w:ind w:left="496" w:right="1182" w:firstLine="-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flour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spices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sprinkle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muffin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-35" w:right="1350"/>
        <w:jc w:val="center"/>
        <w:tabs>
          <w:tab w:pos="300" w:val="left"/>
          <w:tab w:pos="4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31.140839pt;margin-top:-2.168388pt;width:207.591549pt;height:.1pt;mso-position-horizontal-relative:page;mso-position-vertical-relative:paragraph;z-index:-4691" coordorigin="6623,-43" coordsize="4152,2">
            <v:shape style="position:absolute;left:6623;top:-43;width:4152;height:2" coordorigin="6623,-43" coordsize="4152,0" path="m6623,-43l10775,-43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</w:rPr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w w:val="87"/>
          <w:b/>
          <w:bCs/>
          <w:i/>
          <w:u w:val="thick" w:color="000000"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w w:val="87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w w:val="88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3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b/>
          <w:bCs/>
          <w:i/>
          <w:u w:val="thick" w:color="000000"/>
        </w:rPr>
        <w:t>Solutio11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9"/>
          <w:b/>
          <w:bCs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9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5" w:right="-20"/>
        <w:jc w:val="left"/>
        <w:tabs>
          <w:tab w:pos="420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6"/>
          <w:w w:val="13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6"/>
          <w:position w:val="1"/>
        </w:rPr>
        <w:t>241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40" w:right="60"/>
          <w:cols w:num="2" w:equalWidth="0">
            <w:col w:w="5355" w:space="214"/>
            <w:col w:w="559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.880001pt;height:162.72pt;mso-position-horizontal-relative:char;mso-position-vertical-relative:line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11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0.320007pt;margin-top:-260.233124pt;width:8.64pt;height:272.160004pt;mso-position-horizontal-relative:page;mso-position-vertical-relative:paragraph;z-index:-4690" type="#_x0000_t75">
            <v:imagedata r:id="rId101" o:title=""/>
          </v:shape>
        </w:pic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  <w:i/>
        </w:rPr>
        <w:t>242</w:t>
      </w:r>
      <w:r>
        <w:rPr>
          <w:rFonts w:ascii="Arial" w:hAnsi="Arial" w:cs="Arial" w:eastAsia="Arial"/>
          <w:sz w:val="23"/>
          <w:szCs w:val="2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23"/>
          <w:szCs w:val="23"/>
          <w:spacing w:val="13"/>
          <w:w w:val="100"/>
          <w:b/>
          <w:bCs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i/>
        </w:rPr>
        <w:t>fl.,</w:t>
      </w:r>
      <w:r>
        <w:rPr>
          <w:rFonts w:ascii="Arial" w:hAnsi="Arial" w:cs="Arial" w:eastAsia="Arial"/>
          <w:sz w:val="23"/>
          <w:szCs w:val="23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520" w:right="360"/>
        </w:sectPr>
      </w:pPr>
      <w:rPr/>
    </w:p>
    <w:p>
      <w:pPr>
        <w:spacing w:before="63" w:after="0" w:line="237" w:lineRule="exact"/>
        <w:ind w:left="75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7.840027pt;margin-top:24.661634pt;width:463.031468pt;height:57.599998pt;mso-position-horizontal-relative:page;mso-position-vertical-relative:paragraph;z-index:-4689" coordorigin="1757,493" coordsize="9261,1152">
            <v:shape style="position:absolute;left:1757;top:493;width:1728;height:1152" type="#_x0000_t75">
              <v:imagedata r:id="rId102" o:title=""/>
            </v:shape>
            <v:group style="position:absolute;left:3460;top:539;width:2917;height:2" coordorigin="3460,539" coordsize="2917,2">
              <v:shape style="position:absolute;left:3460;top:539;width:2917;height:2" coordorigin="3460,539" coordsize="2917,0" path="m3460,539l6377,539e" filled="f" stroked="t" strokeweight=".357477pt" strokecolor="#000000">
                <v:path arrowok="t"/>
              </v:shape>
            </v:group>
            <v:group style="position:absolute;left:3518;top:1495;width:7493;height:2" coordorigin="3518,1495" coordsize="7493,2">
              <v:shape style="position:absolute;left:3518;top:1495;width:7493;height:2" coordorigin="3518,1495" coordsize="7493,0" path="m3518,1495l11010,1495e" filled="f" stroked="t" strokeweight=".71495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282"/>
          <w:position w:val="-1"/>
        </w:rPr>
        <w:t>-------------------------Date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282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12"/>
          <w:position w:val="-1"/>
        </w:rPr>
        <w:t>---------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60" w:h="15860"/>
          <w:pgMar w:top="500" w:bottom="280" w:left="1040" w:right="0"/>
        </w:sectPr>
      </w:pPr>
      <w:rPr/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08" w:lineRule="exact"/>
        <w:ind w:left="2907" w:right="-108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Biscuit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45"/>
          <w:szCs w:val="45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44"/>
          <w:szCs w:val="44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4"/>
          <w:position w:val="-1"/>
        </w:rPr>
        <w:t>Scones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40" w:right="0"/>
          <w:cols w:num="2" w:equalWidth="0">
            <w:col w:w="6206" w:space="1083"/>
            <w:col w:w="3931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2921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exact"/>
        <w:ind w:left="73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6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6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6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6"/>
        </w:rPr>
        <w:t>Biscuits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529" w:lineRule="exact"/>
        <w:ind w:left="755" w:right="-20"/>
        <w:jc w:val="left"/>
        <w:tabs>
          <w:tab w:pos="1020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w w:val="64"/>
          <w:position w:val="1"/>
        </w:rPr>
        <w:t>,</w:t>
      </w:r>
      <w:r>
        <w:rPr>
          <w:rFonts w:ascii="Times New Roman" w:hAnsi="Times New Roman" w:cs="Times New Roman" w:eastAsia="Times New Roman"/>
          <w:sz w:val="60"/>
          <w:szCs w:val="60"/>
          <w:spacing w:val="22"/>
          <w:w w:val="64"/>
          <w:position w:val="1"/>
        </w:rPr>
        <w:t>.</w:t>
      </w:r>
      <w:r>
        <w:rPr>
          <w:rFonts w:ascii="Times New Roman" w:hAnsi="Times New Roman" w:cs="Times New Roman" w:eastAsia="Times New Roman"/>
          <w:sz w:val="60"/>
          <w:szCs w:val="60"/>
          <w:spacing w:val="22"/>
          <w:w w:val="100"/>
          <w:position w:val="1"/>
        </w:rPr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0"/>
          <w:u w:val="thick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0"/>
          <w:u w:val="thick" w:color="000000"/>
          <w:position w:val="1"/>
        </w:rPr>
        <w:tab/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0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40" w:lineRule="auto"/>
        <w:ind w:left="733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6pt;margin-top:20.29991pt;width:30.24pt;height:162.720001pt;mso-position-horizontal-relative:page;mso-position-vertical-relative:paragraph;z-index:-4687" type="#_x0000_t75">
            <v:imagedata r:id="rId103" o:title=""/>
          </v:shape>
        </w:pict>
      </w:r>
      <w:r>
        <w:rPr/>
        <w:pict>
          <v:group style="position:absolute;margin-left:100.09346pt;margin-top:-4.336444pt;width:461.502336pt;height:.1pt;mso-position-horizontal-relative:page;mso-position-vertical-relative:paragraph;z-index:-4686" coordorigin="2002,-87" coordsize="9230,2">
            <v:shape style="position:absolute;left:2002;top:-87;width:9230;height:2" coordorigin="2002,-87" coordsize="9230,0" path="m2002,-87l11232,-87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left="733" w:right="-20"/>
        <w:jc w:val="left"/>
        <w:tabs>
          <w:tab w:pos="101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0.09346pt;margin-top:-5.540988pt;width:461.502336pt;height:.1pt;mso-position-horizontal-relative:page;mso-position-vertical-relative:paragraph;z-index:-4685" coordorigin="2002,-111" coordsize="9230,2">
            <v:shape style="position:absolute;left:2002;top:-111;width:9230;height:2" coordorigin="2002,-111" coordsize="9230,0" path="m2002,-111l11232,-111e" filled="f" stroked="t" strokeweight=".714953pt" strokecolor="#000000">
              <v:path arrowok="t"/>
            </v:shape>
          </v:group>
          <w10:wrap type="none"/>
        </w:pict>
      </w:r>
      <w:r>
        <w:rPr/>
        <w:pict>
          <v:group style="position:absolute;margin-left:99.735985pt;margin-top:34.238197pt;width:461.502337pt;height:.1pt;mso-position-horizontal-relative:page;mso-position-vertical-relative:paragraph;z-index:-4684" coordorigin="1995,685" coordsize="9230,2">
            <v:shape style="position:absolute;left:1995;top:685;width:9230;height:2" coordorigin="1995,685" coordsize="9230,0" path="m1995,685l11225,685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1"/>
          <w:position w:val="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4"/>
          <w:w w:val="71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4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1" w:right="-5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34"/>
          <w:w w:val="80"/>
        </w:rPr>
        <w:t>-</w:t>
      </w:r>
      <w:r>
        <w:rPr>
          <w:rFonts w:ascii="Arial" w:hAnsi="Arial" w:cs="Arial" w:eastAsia="Arial"/>
          <w:sz w:val="25"/>
          <w:szCs w:val="25"/>
          <w:spacing w:val="-94"/>
          <w:w w:val="127"/>
          <w:position w:val="-14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80"/>
          <w:position w:val="0"/>
        </w:rPr>
        <w:t>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4" w:right="-6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57.599976pt;margin-top:19.088329pt;width:10.08pt;height:217.440002pt;mso-position-horizontal-relative:page;mso-position-vertical-relative:paragraph;z-index:-4688" type="#_x0000_t75">
            <v:imagedata r:id="rId104" o:title=""/>
          </v:shape>
        </w:pict>
      </w:r>
      <w:r>
        <w:rPr>
          <w:rFonts w:ascii="Arial" w:hAnsi="Arial" w:cs="Arial" w:eastAsia="Arial"/>
          <w:sz w:val="21"/>
          <w:szCs w:val="21"/>
          <w:spacing w:val="0"/>
          <w:w w:val="80"/>
          <w:b/>
          <w:bCs/>
        </w:rPr>
        <w:t>.g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0" w:after="0" w:line="745" w:lineRule="exact"/>
        <w:ind w:left="2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-150"/>
          <w:w w:val="107"/>
          <w:position w:val="31"/>
        </w:rPr>
        <w:t>T</w:t>
      </w:r>
      <w:r>
        <w:rPr>
          <w:rFonts w:ascii="Arial" w:hAnsi="Arial" w:cs="Arial" w:eastAsia="Arial"/>
          <w:sz w:val="66"/>
          <w:szCs w:val="66"/>
          <w:spacing w:val="0"/>
          <w:w w:val="56"/>
          <w:position w:val="0"/>
        </w:rPr>
        <w:t>,</w:t>
      </w:r>
      <w:r>
        <w:rPr>
          <w:rFonts w:ascii="Arial" w:hAnsi="Arial" w:cs="Arial" w:eastAsia="Arial"/>
          <w:sz w:val="66"/>
          <w:szCs w:val="66"/>
          <w:spacing w:val="-65"/>
          <w:w w:val="56"/>
          <w:position w:val="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31"/>
        </w:rPr>
        <w:t>ypes/Shape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  <w:position w:val="3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1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  <w:position w:val="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b/>
          <w:bCs/>
          <w:position w:val="31"/>
        </w:rPr>
        <w:t>Scones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78" w:after="0" w:line="240" w:lineRule="auto"/>
        <w:ind w:left="36" w:right="-20"/>
        <w:jc w:val="left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9.378479pt;margin-top:-1.042906pt;width:463.07004pt;height:.1pt;mso-position-horizontal-relative:page;mso-position-vertical-relative:paragraph;z-index:-4679" coordorigin="1988,-21" coordsize="9261,2">
            <v:shape style="position:absolute;left:1988;top:-21;width:9261;height:2" coordorigin="1988,-21" coordsize="9261,0" path="m1988,-21l11249,-21e" filled="f" stroked="t" strokeweight="1.0045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" w:right="-20"/>
        <w:jc w:val="left"/>
        <w:tabs>
          <w:tab w:pos="94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4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9" w:right="-20"/>
        <w:jc w:val="left"/>
        <w:tabs>
          <w:tab w:pos="94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9.021057pt;margin-top:35.407772pt;width:462.441947pt;height:.1pt;mso-position-horizontal-relative:page;mso-position-vertical-relative:paragraph;z-index:-4678" coordorigin="1980,708" coordsize="9249,2">
            <v:shape style="position:absolute;left:1980;top:708;width:9249;height:2" coordorigin="1980,708" coordsize="9249,0" path="m1980,708l11229,708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-89"/>
          <w:w w:val="111"/>
        </w:rPr>
        <w:t>I</w:t>
      </w:r>
      <w:r>
        <w:rPr>
          <w:rFonts w:ascii="Times New Roman" w:hAnsi="Times New Roman" w:cs="Times New Roman" w:eastAsia="Times New Roman"/>
          <w:sz w:val="58"/>
          <w:szCs w:val="58"/>
          <w:spacing w:val="0"/>
          <w:w w:val="66"/>
          <w:position w:val="-32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spacing w:val="-138"/>
          <w:w w:val="66"/>
          <w:position w:val="-3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0"/>
        </w:rPr>
        <w:t>ngredients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in</w:t>
      </w:r>
      <w:r>
        <w:rPr>
          <w:rFonts w:ascii="Arial" w:hAnsi="Arial" w:cs="Arial" w:eastAsia="Arial"/>
          <w:sz w:val="24"/>
          <w:szCs w:val="24"/>
          <w:spacing w:val="25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Sod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Bread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" w:right="-20"/>
        <w:jc w:val="left"/>
        <w:tabs>
          <w:tab w:pos="94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12" w:lineRule="exact"/>
        <w:ind w:left="2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3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13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23"/>
          <w:position w:val="-2"/>
        </w:rPr>
        <w:t>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0" w:after="0" w:line="213" w:lineRule="exact"/>
        <w:ind w:left="21" w:right="-20"/>
        <w:jc w:val="left"/>
        <w:tabs>
          <w:tab w:pos="9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  <w:position w:val="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2"/>
          <w:position w:val="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3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98.306091pt;margin-top:35.407757pt;width:463.323947pt;height:.1pt;mso-position-horizontal-relative:page;mso-position-vertical-relative:paragraph;z-index:-4677" coordorigin="1966,708" coordsize="9266,2">
            <v:shape style="position:absolute;left:1966;top:708;width:9266;height:2" coordorigin="1966,708" coordsize="9266,0" path="m1966,708l11233,708e" filled="f" stroked="t" strokeweight="1.004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178"/>
          <w:w w:val="103"/>
          <w:b/>
          <w:bCs/>
        </w:rPr>
        <w:t>B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64"/>
          <w:position w:val="-32"/>
        </w:rPr>
        <w:t>,</w:t>
      </w:r>
      <w:r>
        <w:rPr>
          <w:rFonts w:ascii="Times New Roman" w:hAnsi="Times New Roman" w:cs="Times New Roman" w:eastAsia="Times New Roman"/>
          <w:sz w:val="60"/>
          <w:szCs w:val="60"/>
          <w:spacing w:val="-18"/>
          <w:w w:val="64"/>
          <w:position w:val="-32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2"/>
          <w:b/>
          <w:bCs/>
          <w:position w:val="0"/>
        </w:rPr>
        <w:t>aking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  <w:position w:val="0"/>
        </w:rPr>
        <w:t>Temperature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5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5"/>
          <w:b/>
          <w:bCs/>
          <w:position w:val="0"/>
        </w:rPr>
        <w:t>Tips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" w:right="-20"/>
        <w:jc w:val="left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306076pt;margin-top:-5.95725pt;width:461.859813pt;height:.1pt;mso-position-horizontal-relative:page;mso-position-vertical-relative:paragraph;z-index:-4683" coordorigin="1966,-119" coordsize="9237,2">
            <v:shape style="position:absolute;left:1966;top:-119;width:9237;height:2" coordorigin="1966,-119" coordsize="9237,0" path="m1966,-119l11203,-119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6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tabs>
          <w:tab w:pos="95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7.948601pt;margin-top:-5.540992pt;width:461.859813pt;height:.1pt;mso-position-horizontal-relative:page;mso-position-vertical-relative:paragraph;z-index:-4682" coordorigin="1959,-111" coordsize="9237,2">
            <v:shape style="position:absolute;left:1959;top:-111;width:9237;height:2" coordorigin="1959,-111" coordsize="9237,0" path="m1959,-111l11196,-111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1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35"/>
          <w:w w:val="7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5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4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591118pt;margin-top:-5.95725pt;width:462.21729pt;height:.1pt;mso-position-horizontal-relative:page;mso-position-vertical-relative:paragraph;z-index:-4681" coordorigin="1952,-119" coordsize="9244,2">
            <v:shape style="position:absolute;left:1952;top:-119;width:9244;height:2" coordorigin="1952,-119" coordsize="9244,0" path="m1952,-119l11196,-119e" filled="f" stroked="t" strokeweight=".714953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26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672" w:right="468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7.948601pt;margin-top:-2.494856pt;width:461.859813pt;height:.1pt;mso-position-horizontal-relative:page;mso-position-vertical-relative:paragraph;z-index:-4680" coordorigin="1959,-50" coordsize="9237,2">
            <v:shape style="position:absolute;left:1959;top:-50;width:9237;height:2" coordorigin="1959,-50" coordsize="9237,0" path="m1959,-50l11196,-50e" filled="f" stroked="t" strokeweight=".7149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28" w:after="0" w:line="240" w:lineRule="auto"/>
        <w:ind w:left="5734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2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9"/>
          <w:i/>
        </w:rPr>
        <w:t>&amp;</w:t>
      </w:r>
      <w:r>
        <w:rPr>
          <w:rFonts w:ascii="Arial" w:hAnsi="Arial" w:cs="Arial" w:eastAsia="Arial"/>
          <w:sz w:val="22"/>
          <w:szCs w:val="22"/>
          <w:spacing w:val="-18"/>
          <w:w w:val="12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6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256"/>
        </w:rPr>
        <w:t>..</w:t>
      </w:r>
      <w:r>
        <w:rPr>
          <w:rFonts w:ascii="Times New Roman" w:hAnsi="Times New Roman" w:cs="Times New Roman" w:eastAsia="Times New Roman"/>
          <w:sz w:val="25"/>
          <w:szCs w:val="25"/>
          <w:spacing w:val="-110"/>
          <w:w w:val="25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243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40" w:right="0"/>
          <w:cols w:num="2" w:equalWidth="0">
            <w:col w:w="314" w:space="369"/>
            <w:col w:w="10537"/>
          </w:cols>
        </w:sectPr>
      </w:pPr>
      <w:rPr/>
    </w:p>
    <w:p>
      <w:pPr>
        <w:spacing w:before="61" w:after="0" w:line="240" w:lineRule="auto"/>
        <w:ind w:left="115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18.2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7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16"/>
        </w:rPr>
        <w:t>continued</w:t>
      </w:r>
      <w:r>
        <w:rPr>
          <w:rFonts w:ascii="Arial" w:hAnsi="Arial" w:cs="Arial" w:eastAsia="Arial"/>
          <w:sz w:val="18"/>
          <w:szCs w:val="18"/>
          <w:spacing w:val="0"/>
          <w:w w:val="117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5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Shapin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53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Tips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74" w:lineRule="exact"/>
        <w:ind w:left="1165" w:right="-20"/>
        <w:jc w:val="left"/>
        <w:tabs>
          <w:tab w:pos="106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5.040001pt;margin-top:39.356522pt;width:465.48pt;height:.1pt;mso-position-horizontal-relative:page;mso-position-vertical-relative:paragraph;z-index:-4675" coordorigin="1901,787" coordsize="9310,2">
            <v:shape style="position:absolute;left:1901;top:787;width:9310;height:2" coordorigin="1901,787" coordsize="9310,0" path="m1901,787l11210,78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7"/>
          <w:position w:val="1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143" w:right="-20"/>
        <w:jc w:val="left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040001pt;margin-top:-4.049739pt;width:465.12pt;height:.1pt;mso-position-horizontal-relative:page;mso-position-vertical-relative:paragraph;z-index:-4674" coordorigin="1901,-81" coordsize="9302,2">
            <v:shape style="position:absolute;left:1901;top:-81;width:9302;height:2" coordorigin="1901,-81" coordsize="9302,0" path="m1901,-81l11203,-81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68pt;margin-top:37.890263pt;width:465.84pt;height:.1pt;mso-position-horizontal-relative:page;mso-position-vertical-relative:paragraph;z-index:-4673" coordorigin="1894,758" coordsize="9317,2">
            <v:shape style="position:absolute;left:1894;top:758;width:9317;height:2" coordorigin="1894,758" coordsize="9317,0" path="m1894,758l11210,758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43" w:right="-20"/>
        <w:jc w:val="left"/>
        <w:tabs>
          <w:tab w:pos="107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1.679993pt;margin-top:17.190258pt;width:40.32pt;height:164.160004pt;mso-position-horizontal-relative:page;mso-position-vertical-relative:paragraph;z-index:-4676" type="#_x0000_t75">
            <v:imagedata r:id="rId105" o:title=""/>
          </v:shape>
        </w:pict>
      </w:r>
      <w:r>
        <w:rPr/>
        <w:pict>
          <v:group style="position:absolute;margin-left:94.68pt;margin-top:-4.049739pt;width:465.84pt;height:.1pt;mso-position-horizontal-relative:page;mso-position-vertical-relative:paragraph;z-index:-4672" coordorigin="1894,-81" coordsize="9317,2">
            <v:shape style="position:absolute;left:1894;top:-81;width:9317;height:2" coordorigin="1894,-81" coordsize="9317,0" path="m1894,-81l11210,-81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68pt;margin-top:38.070263pt;width:465.84pt;height:.1pt;mso-position-horizontal-relative:page;mso-position-vertical-relative:paragraph;z-index:-4671" coordorigin="1894,761" coordsize="9317,2">
            <v:shape style="position:absolute;left:1894;top:761;width:9317;height:2" coordorigin="1894,761" coordsize="9317,0" path="m1894,761l11210,76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6" w:right="-20"/>
        <w:jc w:val="left"/>
        <w:tabs>
          <w:tab w:pos="107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4.68pt;margin-top:-5.253479pt;width:465.84pt;height:.1pt;mso-position-horizontal-relative:page;mso-position-vertical-relative:paragraph;z-index:-4670" coordorigin="1894,-105" coordsize="9317,2">
            <v:shape style="position:absolute;left:1894;top:-105;width:9317;height:2" coordorigin="1894,-105" coordsize="9317,0" path="m1894,-105l11210,-105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68pt;margin-top:36.68652pt;width:465.84pt;height:.1pt;mso-position-horizontal-relative:page;mso-position-vertical-relative:paragraph;z-index:-4669" coordorigin="1894,734" coordsize="9317,2">
            <v:shape style="position:absolute;left:1894;top:734;width:9317;height:2" coordorigin="1894,734" coordsize="9317,0" path="m1894,734l11210,73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6" w:right="-20"/>
        <w:jc w:val="left"/>
        <w:tabs>
          <w:tab w:pos="10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68pt;margin-top:-5.669769pt;width:465.84pt;height:.1pt;mso-position-horizontal-relative:page;mso-position-vertical-relative:paragraph;z-index:-4668" coordorigin="1894,-113" coordsize="9317,2">
            <v:shape style="position:absolute;left:1894;top:-113;width:9317;height:2" coordorigin="1894,-113" coordsize="9317,0" path="m1894,-113l11210,-113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68pt;margin-top:36.270229pt;width:465.84pt;height:.1pt;mso-position-horizontal-relative:page;mso-position-vertical-relative:paragraph;z-index:-4667" coordorigin="1894,725" coordsize="9317,2">
            <v:shape style="position:absolute;left:1894;top:725;width:9317;height:2" coordorigin="1894,725" coordsize="9317,0" path="m1894,725l11210,72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exact"/>
        <w:ind w:left="1136" w:right="-20"/>
        <w:jc w:val="left"/>
        <w:tabs>
          <w:tab w:pos="10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68pt;margin-top:-7.829773pt;width:466.2pt;height:.1pt;mso-position-horizontal-relative:page;mso-position-vertical-relative:paragraph;z-index:-4666" coordorigin="1894,-157" coordsize="9324,2">
            <v:shape style="position:absolute;left:1894;top:-157;width:9324;height:2" coordorigin="1894,-157" coordsize="9324,0" path="m1894,-157l11218,-15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6"/>
          <w:position w:val="1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1"/>
          <w:w w:val="86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80" w:bottom="280" w:left="520" w:right="320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3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Servin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3"/>
        </w:rPr>
        <w:t>Options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40" w:lineRule="auto"/>
        <w:ind w:left="1150" w:right="-78"/>
        <w:jc w:val="left"/>
        <w:tabs>
          <w:tab w:pos="107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1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4.68pt;margin-top:-5.103674pt;width:465.84pt;height:.1pt;mso-position-horizontal-relative:page;mso-position-vertical-relative:paragraph;z-index:-4664" coordorigin="1894,-102" coordsize="9317,2">
            <v:shape style="position:absolute;left:1894;top:-102;width:9317;height:2" coordorigin="1894,-102" coordsize="9317,0" path="m1894,-102l11210,-10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525986pt;margin-top:12.990328pt;width:466.842522pt;height:.1pt;mso-position-horizontal-relative:page;mso-position-vertical-relative:paragraph;z-index:-4659" coordorigin="1891,260" coordsize="9337,2">
            <v:shape style="position:absolute;left:1891;top:260;width:9337;height:2" coordorigin="1891,260" coordsize="9337,0" path="m1891,260l11227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3" w:right="-51"/>
        <w:jc w:val="left"/>
        <w:tabs>
          <w:tab w:pos="107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32pt;margin-top:-5.849763pt;width:466.2pt;height:.1pt;mso-position-horizontal-relative:page;mso-position-vertical-relative:paragraph;z-index:-4663" coordorigin="1886,-117" coordsize="9324,2">
            <v:shape style="position:absolute;left:1886;top:-117;width:9324;height:2" coordorigin="1886,-117" coordsize="9324,0" path="m1886,-117l11210,-11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9" w:right="-77"/>
        <w:jc w:val="left"/>
        <w:tabs>
          <w:tab w:pos="107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4.32pt;margin-top:-5.433498pt;width:466.2pt;height:.1pt;mso-position-horizontal-relative:page;mso-position-vertical-relative:paragraph;z-index:-4662" coordorigin="1886,-109" coordsize="9324,2">
            <v:shape style="position:absolute;left:1886;top:-109;width:9324;height:2" coordorigin="1886,-109" coordsize="9324,0" path="m1886,-109l11210,-109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4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4.32pt;margin-top:-5.103675pt;width:466.2pt;height:.1pt;mso-position-horizontal-relative:page;mso-position-vertical-relative:paragraph;z-index:-4661" coordorigin="1886,-102" coordsize="9324,2">
            <v:shape style="position:absolute;left:1886;top:-102;width:9324;height:2" coordorigin="1886,-102" coordsize="9324,0" path="m1886,-102l11210,-10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4.886002pt;margin-top:12.990328pt;width:465.345022pt;height:.1pt;mso-position-horizontal-relative:page;mso-position-vertical-relative:paragraph;z-index:-4658" coordorigin="1898,260" coordsize="9307,2">
            <v:shape style="position:absolute;left:1898;top:260;width:9307;height:2" coordorigin="1898,260" coordsize="9307,0" path="m1898,260l11205,260e" filled="f" stroked="t" strokeweight=".4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21" w:right="375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4.32pt;margin-top:-12.154085pt;width:466.2pt;height:.1pt;mso-position-horizontal-relative:page;mso-position-vertical-relative:paragraph;z-index:-4660" coordorigin="1886,-243" coordsize="9324,2">
            <v:shape style="position:absolute;left:1886;top:-243;width:9324;height:2" coordorigin="1886,-243" coordsize="9324,0" path="m1886,-243l11210,-243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NEXT</w:t>
      </w:r>
      <w:r>
        <w:rPr>
          <w:rFonts w:ascii="Arial" w:hAnsi="Arial" w:cs="Arial" w:eastAsia="Arial"/>
          <w:sz w:val="14"/>
          <w:szCs w:val="14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8"/>
        </w:rPr>
        <w:t>244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12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fli,</w:t>
      </w:r>
      <w:r>
        <w:rPr>
          <w:rFonts w:ascii="Arial" w:hAnsi="Arial" w:cs="Arial" w:eastAsia="Arial"/>
          <w:sz w:val="24"/>
          <w:szCs w:val="24"/>
          <w:spacing w:val="6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4.32pt;margin-top:-52.200001pt;width:466.2pt;height:.1pt;mso-position-horizontal-relative:page;mso-position-vertical-relative:paragraph;z-index:-4665" coordorigin="1886,-1044" coordsize="9324,2">
            <v:shape style="position:absolute;left:1886;top:-1044;width:9324;height:2" coordorigin="1886,-1044" coordsize="9324,0" path="m1886,-1044l11210,-1044e" filled="f" stroked="t" strokeweight=".72pt" strokecolor="#000000">
              <v:path arrowok="t"/>
            </v:shape>
          </v:group>
          <w10:wrap type="none"/>
        </w:pict>
      </w:r>
      <w:r>
        <w:rPr/>
        <w:pict>
          <v:shape style="width:10.08pt;height:198.72pt;mso-position-horizontal-relative:char;mso-position-vertical-relative:line" type="#_x0000_t75">
            <v:imagedata r:id="rId1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 w:after="0" w:line="240" w:lineRule="auto"/>
        <w:ind w:left="65" w:right="100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559998pt;margin-top:9.298584pt;width:4.625pt;height:5pt;mso-position-horizontal-relative:page;mso-position-vertical-relative:paragraph;z-index:-4657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8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3"/>
        </w:rPr>
        <w:t>c'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91" w:lineRule="exact"/>
        <w:ind w:left="36" w:right="84"/>
        <w:jc w:val="both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spacing w:val="0"/>
          <w:w w:val="148"/>
        </w:rPr>
        <w:t>·</w:t>
      </w:r>
      <w:r>
        <w:rPr>
          <w:rFonts w:ascii="Arial" w:hAnsi="Arial" w:cs="Arial" w:eastAsia="Arial"/>
          <w:sz w:val="27"/>
          <w:szCs w:val="27"/>
          <w:spacing w:val="0"/>
          <w:w w:val="100"/>
        </w:rPr>
      </w:r>
    </w:p>
    <w:p>
      <w:pPr>
        <w:spacing w:before="11" w:after="0" w:line="193" w:lineRule="auto"/>
        <w:ind w:left="21" w:right="104" w:firstLine="44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9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89"/>
        </w:rPr>
        <w:t> </w:t>
      </w:r>
      <w:r>
        <w:rPr>
          <w:rFonts w:ascii="Arial" w:hAnsi="Arial" w:cs="Arial" w:eastAsia="Arial"/>
          <w:sz w:val="10"/>
          <w:szCs w:val="10"/>
          <w:spacing w:val="-47"/>
          <w:w w:val="13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spacing w:val="-58"/>
          <w:w w:val="109"/>
          <w:position w:val="-8"/>
        </w:rPr>
        <w:t>w</w:t>
      </w:r>
      <w:r>
        <w:rPr>
          <w:rFonts w:ascii="Arial" w:hAnsi="Arial" w:cs="Arial" w:eastAsia="Arial"/>
          <w:sz w:val="10"/>
          <w:szCs w:val="10"/>
          <w:spacing w:val="0"/>
          <w:w w:val="132"/>
          <w:position w:val="0"/>
        </w:rPr>
        <w:t>0</w:t>
      </w:r>
      <w:r>
        <w:rPr>
          <w:rFonts w:ascii="Arial" w:hAnsi="Arial" w:cs="Arial" w:eastAsia="Arial"/>
          <w:sz w:val="10"/>
          <w:szCs w:val="10"/>
          <w:spacing w:val="0"/>
          <w:w w:val="132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31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82" w:lineRule="exact"/>
        <w:ind w:left="65" w:right="121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4" w:lineRule="exact"/>
        <w:ind w:left="36" w:right="88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53"/>
          <w:position w:val="-1"/>
        </w:rPr>
        <w:t>81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109" w:lineRule="exact"/>
        <w:ind w:left="36" w:right="123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6"/>
        </w:rPr>
        <w:t>@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both"/>
        <w:spacing w:after="0"/>
        <w:sectPr>
          <w:type w:val="continuous"/>
          <w:pgSz w:w="12260" w:h="15860"/>
          <w:pgMar w:top="380" w:bottom="280" w:left="520" w:right="320"/>
          <w:cols w:num="2" w:equalWidth="0">
            <w:col w:w="10757" w:space="329"/>
            <w:col w:w="334"/>
          </w:cols>
        </w:sectPr>
      </w:pPr>
      <w:rPr/>
    </w:p>
    <w:p>
      <w:pPr>
        <w:spacing w:before="69" w:after="0" w:line="240" w:lineRule="auto"/>
        <w:ind w:left="750" w:right="-20"/>
        <w:jc w:val="left"/>
        <w:tabs>
          <w:tab w:pos="6980" w:val="left"/>
          <w:tab w:pos="101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09"/>
        </w:rPr>
        <w:t>Name</w:t>
      </w:r>
      <w:r>
        <w:rPr>
          <w:rFonts w:ascii="Times New Roman" w:hAnsi="Times New Roman" w:cs="Times New Roman" w:eastAsia="Times New Roman"/>
          <w:sz w:val="19"/>
          <w:szCs w:val="19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Dru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5" w:lineRule="exact"/>
        <w:ind w:left="399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shape style="position:absolute;margin-left:129.600006pt;margin-top:3.2435pt;width:383.040009pt;height:394.559998pt;mso-position-horizontal-relative:page;mso-position-vertical-relative:paragraph;z-index:-4656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b/>
          <w:bCs/>
          <w:position w:val="-1"/>
        </w:rPr>
        <w:t>Crosswor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-1"/>
        </w:rPr>
        <w:t>18.2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6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b/>
          <w:bCs/>
          <w:position w:val="-1"/>
        </w:rPr>
        <w:t>Biscuit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spacing w:val="2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&amp;</w:t>
      </w:r>
      <w:r>
        <w:rPr>
          <w:rFonts w:ascii="Arial" w:hAnsi="Arial" w:cs="Arial" w:eastAsia="Arial"/>
          <w:sz w:val="24"/>
          <w:szCs w:val="24"/>
          <w:spacing w:val="3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11"/>
          <w:b/>
          <w:bCs/>
          <w:position w:val="-1"/>
        </w:rPr>
        <w:t>Scones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4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.119998pt;height:164.16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380" w:bottom="280" w:left="92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exact"/>
        <w:ind w:left="714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1.840027pt;margin-top:12.643111pt;width:10.08pt;height:273.600006pt;mso-position-horizontal-relative:page;mso-position-vertical-relative:paragraph;z-index:-4655" type="#_x0000_t75">
            <v:imagedata r:id="rId10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  <w:i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18.2.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643" w:right="4963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380" w:bottom="280" w:left="920" w:right="60"/>
          <w:cols w:num="2" w:equalWidth="0">
            <w:col w:w="1387" w:space="559"/>
            <w:col w:w="9334"/>
          </w:cols>
        </w:sectPr>
      </w:pPr>
      <w:rPr/>
    </w:p>
    <w:p>
      <w:pPr>
        <w:spacing w:before="24" w:after="0" w:line="240" w:lineRule="auto"/>
        <w:ind w:left="95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1204" w:right="66" w:firstLine="-2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Add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scone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regula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scones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1204" w:right="-61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Biscuit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foundatio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toppe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whippe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1197" w:right="254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biscuit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liquid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spoon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bakin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1197" w:right="422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Shar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neede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portio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6" w:lineRule="auto"/>
        <w:ind w:left="1190" w:right="466" w:firstLine="-3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biscuit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worke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63" w:lineRule="auto"/>
        <w:ind w:left="259" w:right="1091" w:firstLine="-230"/>
        <w:jc w:val="left"/>
        <w:tabs>
          <w:tab w:pos="2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kee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biscuit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9" w:lineRule="auto"/>
        <w:ind w:left="259" w:right="1286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Britis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traditio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servin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light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meal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sandwiches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scones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dinne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56" w:lineRule="auto"/>
        <w:ind w:left="259" w:right="1064" w:firstLine="-2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mixin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flou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biscuit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56" w:lineRule="auto"/>
        <w:ind w:left="259" w:right="1096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Roun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item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buttermil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raisin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63" w:lineRule="auto"/>
        <w:ind w:left="259" w:right="1642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Sweet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individual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quic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5.799988pt;margin-top:-2.004064pt;width:208.08pt;height:.1pt;mso-position-horizontal-relative:page;mso-position-vertical-relative:paragraph;z-index:-4654" coordorigin="6516,-40" coordsize="4162,2">
            <v:shape style="position:absolute;left:6516;top:-40;width:4162;height:2" coordorigin="6516,-40" coordsize="4162,0" path="m6516,-40l10678,-40e" filled="f" stroked="t" strokeweight="1.08pt" strokecolor="#000000">
              <v:path arrowok="t"/>
            </v:shape>
          </v:group>
          <w10:wrap type="none"/>
        </w:pict>
      </w:r>
      <w:r>
        <w:rPr/>
        <w:pict>
          <v:group style="position:absolute;margin-left:325.799988pt;margin-top:13.115936pt;width:207.72pt;height:.1pt;mso-position-horizontal-relative:page;mso-position-vertical-relative:paragraph;z-index:-4653" coordorigin="6516,262" coordsize="4154,2">
            <v:shape style="position:absolute;left:6516;top:262;width:4154;height:2" coordorigin="6516,262" coordsize="4154,0" path="m6516,262l10670,262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8" w:right="-20"/>
        <w:jc w:val="left"/>
        <w:tabs>
          <w:tab w:pos="394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  <w:position w:val="1"/>
        </w:rPr>
        <w:t>245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20" w:right="60"/>
          <w:cols w:num="2" w:equalWidth="0">
            <w:col w:w="5372" w:space="461"/>
            <w:col w:w="5447"/>
          </w:cols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1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0.320007pt;margin-top:-261.306885pt;width:8.64pt;height:272.160004pt;mso-position-horizontal-relative:page;mso-position-vertical-relative:paragraph;z-index:-4652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1720" w:right="360"/>
        </w:sectPr>
      </w:pPr>
      <w:rPr/>
    </w:p>
    <w:p>
      <w:pPr>
        <w:spacing w:before="63" w:after="0" w:line="277" w:lineRule="exact"/>
        <w:ind w:left="73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2.080017pt;margin-top:28.272715pt;width:467.999983pt;height:56.16pt;mso-position-horizontal-relative:page;mso-position-vertical-relative:paragraph;z-index:-4651" coordorigin="1642,565" coordsize="9360,1123">
            <v:shape style="position:absolute;left:1642;top:565;width:1757;height:1123" type="#_x0000_t75">
              <v:imagedata r:id="rId111" o:title=""/>
            </v:shape>
            <v:group style="position:absolute;left:3442;top:1545;width:7553;height:2" coordorigin="3442,1545" coordsize="7553,2">
              <v:shape style="position:absolute;left:3442;top:1545;width:7553;height:2" coordorigin="3442,1545" coordsize="7553,0" path="m3442,1545l10994,1545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7.679993pt;margin-top:13.152713pt;width:127.8pt;height:.1pt;mso-position-horizontal-relative:page;mso-position-vertical-relative:paragraph;z-index:-4647" coordorigin="8554,263" coordsize="2556,2">
            <v:shape style="position:absolute;left:8554;top:263;width:2556;height:2" coordorigin="8554,263" coordsize="2556,0" path="m8554,263l11110,263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2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16"/>
          <w:position w:val="-1"/>
        </w:rPr>
        <w:t>----------------------Date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187" w:right="-20"/>
        <w:jc w:val="left"/>
        <w:rPr>
          <w:rFonts w:ascii="Times New Roman" w:hAnsi="Times New Roman" w:cs="Times New Roman" w:eastAsia="Times New Roman"/>
          <w:sz w:val="14.398438"/>
          <w:szCs w:val="14.398438"/>
        </w:rPr>
      </w:pPr>
      <w:rPr/>
      <w:r>
        <w:rPr/>
        <w:pict>
          <v:shape style="width:93.600001pt;height:7.2pt;mso-position-horizontal-relative:char;mso-position-vertical-relative:line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14.398438"/>
          <w:szCs w:val="14.398438"/>
        </w:rPr>
      </w:r>
    </w:p>
    <w:p>
      <w:pPr>
        <w:jc w:val="left"/>
        <w:spacing w:after="0"/>
        <w:sectPr>
          <w:pgSz w:w="12260" w:h="15860"/>
          <w:pgMar w:top="500" w:bottom="280" w:left="960" w:right="6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42" w:lineRule="exact"/>
        <w:ind w:left="2921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Chocolate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</w:r>
    </w:p>
    <w:p>
      <w:pPr>
        <w:spacing w:before="13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Desserts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5060" w:space="2772"/>
            <w:col w:w="3408"/>
          </w:cols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292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4" w:after="0" w:line="240" w:lineRule="auto"/>
        <w:ind w:left="3158" w:right="-20"/>
        <w:jc w:val="left"/>
        <w:rPr>
          <w:rFonts w:ascii="Times New Roman" w:hAnsi="Times New Roman" w:cs="Times New Roman" w:eastAsia="Times New Roman"/>
          <w:sz w:val="14.398438"/>
          <w:szCs w:val="14.398438"/>
        </w:rPr>
      </w:pPr>
      <w:rPr/>
      <w:r>
        <w:rPr/>
        <w:pict>
          <v:shape style="width:142.560001pt;height:7.2pt;mso-position-horizontal-relative:char;mso-position-vertical-relative:line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14.398438"/>
          <w:szCs w:val="14.398438"/>
        </w:rPr>
      </w:r>
    </w:p>
    <w:p>
      <w:pPr>
        <w:spacing w:before="98" w:after="0" w:line="240" w:lineRule="auto"/>
        <w:ind w:left="74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6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Chocolate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6" w:after="0" w:line="271" w:lineRule="exact"/>
        <w:ind w:left="746" w:right="-20"/>
        <w:jc w:val="left"/>
        <w:tabs>
          <w:tab w:pos="10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7"/>
          <w:position w:val="-1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725" w:right="-20"/>
        <w:jc w:val="left"/>
        <w:tabs>
          <w:tab w:pos="103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71.679993pt;margin-top:21.876465pt;width:31.68pt;height:162.720001pt;mso-position-horizontal-relative:page;mso-position-vertical-relative:paragraph;z-index:-4648" type="#_x0000_t75">
            <v:imagedata r:id="rId114" o:title=""/>
          </v:shape>
        </w:pict>
      </w:r>
      <w:r>
        <w:rPr/>
        <w:pict>
          <v:group style="position:absolute;margin-left:96.120003pt;margin-top:-4.043535pt;width:465.12pt;height:.1pt;mso-position-horizontal-relative:page;mso-position-vertical-relative:paragraph;z-index:-4646" coordorigin="1922,-81" coordsize="9302,2">
            <v:shape style="position:absolute;left:1922;top:-81;width:9302;height:2" coordorigin="1922,-81" coordsize="9302,0" path="m1922,-81l11225,-8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8"/>
        </w:rPr>
        <w:t>2</w:t>
      </w:r>
      <w:r>
        <w:rPr>
          <w:rFonts w:ascii="Courier New" w:hAnsi="Courier New" w:cs="Courier New" w:eastAsia="Courier New"/>
          <w:sz w:val="25"/>
          <w:szCs w:val="25"/>
          <w:spacing w:val="27"/>
          <w:w w:val="78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7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5" w:right="-20"/>
        <w:jc w:val="left"/>
        <w:tabs>
          <w:tab w:pos="102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5.760002pt;margin-top:-5.433484pt;width:465.12pt;height:.1pt;mso-position-horizontal-relative:page;mso-position-vertical-relative:paragraph;z-index:-4645" coordorigin="1915,-109" coordsize="9302,2">
            <v:shape style="position:absolute;left:1915;top:-109;width:9302;height:2" coordorigin="1915,-109" coordsize="9302,0" path="m1915,-109l11218,-109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5.760002pt;margin-top:-15.729683pt;width:465.12pt;height:.1pt;mso-position-horizontal-relative:page;mso-position-vertical-relative:paragraph;z-index:-4644" coordorigin="1915,-315" coordsize="9302,2">
            <v:shape style="position:absolute;left:1915;top:-315;width:9302;height:2" coordorigin="1915,-315" coordsize="9302,0" path="m1915,-315l11218,-315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Variation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5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Chocolate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725" w:right="-20"/>
        <w:jc w:val="left"/>
        <w:tabs>
          <w:tab w:pos="102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7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0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400002pt;margin-top:-5.849768pt;width:465.12pt;height:.1pt;mso-position-horizontal-relative:page;mso-position-vertical-relative:paragraph;z-index:-4643" coordorigin="1908,-117" coordsize="9302,2">
            <v:shape style="position:absolute;left:1908;top:-117;width:9302;height:2" coordorigin="1908,-117" coordsize="9302,0" path="m1908,-117l11210,-11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10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040001pt;margin-top:-5.849763pt;width:465.12pt;height:.1pt;mso-position-horizontal-relative:page;mso-position-vertical-relative:paragraph;z-index:-4642" coordorigin="1901,-117" coordsize="9302,2">
            <v:shape style="position:absolute;left:1901;top:-117;width:9302;height:2" coordorigin="1901,-117" coordsize="9302,0" path="m1901,-117l11203,-117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4" w:lineRule="exact"/>
        <w:ind w:left="703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5.040001pt;margin-top:-3.683499pt;width:465.12pt;height:.1pt;mso-position-horizontal-relative:page;mso-position-vertical-relative:paragraph;z-index:-4641" coordorigin="1901,-74" coordsize="9302,2">
            <v:shape style="position:absolute;left:1901;top:-74;width:9302;height:2" coordorigin="1901,-74" coordsize="9302,0" path="m1901,-74l11203,-7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3"/>
          <w:w w:val="79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0" w:lineRule="exact"/>
        <w:ind w:left="133" w:right="-7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shape style="position:absolute;margin-left:54.719971pt;margin-top:-60.028122pt;width:8.64pt;height:63.360001pt;mso-position-horizontal-relative:page;mso-position-vertical-relative:paragraph;z-index:-4650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40"/>
          <w:szCs w:val="40"/>
          <w:spacing w:val="-154"/>
          <w:w w:val="110"/>
          <w:position w:val="-4"/>
        </w:rPr>
        <w:t>•</w:t>
      </w:r>
      <w:r>
        <w:rPr>
          <w:rFonts w:ascii="Arial" w:hAnsi="Arial" w:cs="Arial" w:eastAsia="Arial"/>
          <w:sz w:val="11"/>
          <w:szCs w:val="11"/>
          <w:spacing w:val="0"/>
          <w:w w:val="139"/>
          <w:position w:val="-6"/>
        </w:rPr>
        <w:t>:I: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210" w:lineRule="exact"/>
        <w:ind w:left="146" w:right="-4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25"/>
          <w:szCs w:val="25"/>
          <w:spacing w:val="-112"/>
          <w:w w:val="128"/>
          <w:position w:val="2"/>
        </w:rPr>
        <w:t>•</w:t>
      </w:r>
      <w:r>
        <w:rPr>
          <w:rFonts w:ascii="Arial" w:hAnsi="Arial" w:cs="Arial" w:eastAsia="Arial"/>
          <w:sz w:val="8"/>
          <w:szCs w:val="8"/>
          <w:spacing w:val="0"/>
          <w:w w:val="212"/>
          <w:position w:val="0"/>
        </w:rPr>
        <w:t>0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77" w:after="0" w:line="296" w:lineRule="exact"/>
        <w:ind w:left="14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2"/>
        </w:rPr>
        <w:t>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101" w:lineRule="exact"/>
        <w:ind w:left="17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26"/>
          <w:position w:val="-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" w:right="-20"/>
        <w:jc w:val="left"/>
        <w:tabs>
          <w:tab w:pos="95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040001pt;margin-top:-6.209769pt;width:464.76pt;height:.1pt;mso-position-horizontal-relative:page;mso-position-vertical-relative:paragraph;z-index:-4640" coordorigin="1901,-124" coordsize="9295,2">
            <v:shape style="position:absolute;left:1901;top:-124;width:9295;height:2" coordorigin="1901,-124" coordsize="9295,0" path="m1901,-124l11196,-12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5.</w:t>
      </w:r>
      <w:r>
        <w:rPr>
          <w:rFonts w:ascii="Courier New" w:hAnsi="Courier New" w:cs="Courier New" w:eastAsia="Courier New"/>
          <w:sz w:val="24"/>
          <w:szCs w:val="24"/>
          <w:spacing w:val="-104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9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68pt;margin-top:-8.189768pt;width:465.12pt;height:.1pt;mso-position-horizontal-relative:page;mso-position-vertical-relative:paragraph;z-index:-4639" coordorigin="1894,-164" coordsize="9302,2">
            <v:shape style="position:absolute;left:1894;top:-164;width:9302;height:2" coordorigin="1894,-164" coordsize="9302,0" path="m1894,-164l11196,-164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6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2"/>
          <w:w w:val="8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4.68pt;margin-top:-13.923665pt;width:464.76pt;height:.1pt;mso-position-horizontal-relative:page;mso-position-vertical-relative:paragraph;z-index:-4638" coordorigin="1894,-278" coordsize="9295,2">
            <v:shape style="position:absolute;left:1894;top:-278;width:9295;height:2" coordorigin="1894,-278" coordsize="9295,0" path="m1894,-278l11189,-278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18"/>
        </w:rPr>
        <w:t>--------------------------------------------------------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308" w:space="388"/>
            <w:col w:w="10544"/>
          </w:cols>
        </w:sectPr>
      </w:pPr>
      <w:rPr/>
    </w:p>
    <w:p>
      <w:pPr>
        <w:spacing w:before="0" w:after="0" w:line="100" w:lineRule="exact"/>
        <w:ind w:left="170" w:right="-20"/>
        <w:jc w:val="left"/>
        <w:tabs>
          <w:tab w:pos="920" w:val="left"/>
          <w:tab w:pos="102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0"/>
          <w:szCs w:val="1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82" w:lineRule="exact"/>
        <w:ind w:left="17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89"/>
          <w:position w:val="-2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101" w:lineRule="exact"/>
        <w:ind w:left="17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1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278" w:lineRule="exact"/>
        <w:ind w:left="170" w:right="-8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080017pt;margin-top:9.587110pt;width:6.0606pt;height:7.5pt;mso-position-horizontal-relative:page;mso-position-vertical-relative:paragraph;z-index:-4637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3"/>
                    </w:rPr>
                    <w:t>:2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92"/>
          <w:w w:val="81"/>
          <w:position w:val="-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spacing w:val="-3"/>
          <w:w w:val="146"/>
          <w:position w:val="4"/>
        </w:rPr>
        <w:t>c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-1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356" w:lineRule="exact"/>
        <w:ind w:left="134" w:right="-88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02"/>
          <w:w w:val="61"/>
          <w:position w:val="1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7"/>
          <w:position w:val="2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spacing w:val="-51"/>
          <w:w w:val="118"/>
          <w:position w:val="2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60"/>
          <w:position w:val="1"/>
        </w:rPr>
        <w:t>"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101" w:lineRule="exact"/>
        <w:ind w:left="170" w:right="-53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shape style="position:absolute;margin-left:53.280029pt;margin-top:7.705552pt;width:8.64pt;height:86.400002pt;mso-position-horizontal-relative:page;mso-position-vertical-relative:paragraph;z-index:-4649" type="#_x0000_t75">
            <v:imagedata r:id="rId116" o:title=""/>
          </v:shape>
        </w:pict>
      </w:r>
      <w:r>
        <w:rPr>
          <w:rFonts w:ascii="Arial" w:hAnsi="Arial" w:cs="Arial" w:eastAsia="Arial"/>
          <w:sz w:val="9"/>
          <w:szCs w:val="9"/>
          <w:spacing w:val="0"/>
          <w:w w:val="240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24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Meltin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Chocolate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4" w:after="0" w:line="240" w:lineRule="auto"/>
        <w:ind w:left="-18" w:right="890"/>
        <w:jc w:val="center"/>
        <w:tabs>
          <w:tab w:pos="95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-30" w:right="960"/>
        <w:jc w:val="center"/>
        <w:tabs>
          <w:tab w:pos="94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-31" w:right="927"/>
        <w:jc w:val="center"/>
        <w:tabs>
          <w:tab w:pos="9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50" w:right="831"/>
        <w:jc w:val="center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12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1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2"/>
          <w:position w:val="0"/>
        </w:rPr>
        <w:t>----------------------------------------------------------------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25" w:after="0" w:line="240" w:lineRule="auto"/>
        <w:ind w:left="3699" w:right="466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6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77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0"/>
          <w:w w:val="13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i/>
        </w:rPr>
        <w:t>fi;.</w:t>
      </w:r>
      <w:r>
        <w:rPr>
          <w:rFonts w:ascii="Arial" w:hAnsi="Arial" w:cs="Arial" w:eastAsia="Arial"/>
          <w:sz w:val="23"/>
          <w:szCs w:val="23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247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291" w:space="390"/>
            <w:col w:w="10559"/>
          </w:cols>
        </w:sectPr>
      </w:pPr>
      <w:rPr/>
    </w:p>
    <w:p>
      <w:pPr>
        <w:spacing w:before="65" w:after="0" w:line="240" w:lineRule="auto"/>
        <w:ind w:left="109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26"/>
          <w:szCs w:val="26"/>
          <w:w w:val="76"/>
        </w:rPr>
        <w:t>Study</w:t>
      </w:r>
      <w:r>
        <w:rPr>
          <w:rFonts w:ascii="Courier New" w:hAnsi="Courier New" w:cs="Courier New" w:eastAsia="Courier New"/>
          <w:sz w:val="26"/>
          <w:szCs w:val="26"/>
          <w:spacing w:val="-106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80"/>
        </w:rPr>
        <w:t>Guide</w:t>
      </w:r>
      <w:r>
        <w:rPr>
          <w:rFonts w:ascii="Courier New" w:hAnsi="Courier New" w:cs="Courier New" w:eastAsia="Courier New"/>
          <w:sz w:val="26"/>
          <w:szCs w:val="26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60"/>
        </w:rPr>
        <w:t>19.1</w:t>
      </w:r>
      <w:r>
        <w:rPr>
          <w:rFonts w:ascii="Courier New" w:hAnsi="Courier New" w:cs="Courier New" w:eastAsia="Courier New"/>
          <w:sz w:val="26"/>
          <w:szCs w:val="26"/>
          <w:spacing w:val="-7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7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20" w:lineRule="exact"/>
        <w:ind w:left="1086" w:right="-20"/>
        <w:jc w:val="left"/>
        <w:tabs>
          <w:tab w:pos="1042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w w:val="94"/>
          <w:position w:val="1"/>
        </w:rPr>
        <w:t>$</w:t>
      </w:r>
      <w:r>
        <w:rPr>
          <w:rFonts w:ascii="Courier New" w:hAnsi="Courier New" w:cs="Courier New" w:eastAsia="Courier New"/>
          <w:sz w:val="20"/>
          <w:szCs w:val="20"/>
          <w:spacing w:val="2"/>
          <w:w w:val="94"/>
          <w:position w:val="1"/>
        </w:rPr>
        <w:t>.</w:t>
      </w:r>
      <w:r>
        <w:rPr>
          <w:rFonts w:ascii="Courier New" w:hAnsi="Courier New" w:cs="Courier New" w:eastAsia="Courier New"/>
          <w:sz w:val="20"/>
          <w:szCs w:val="20"/>
          <w:spacing w:val="2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position w:val="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24" w:lineRule="auto"/>
        <w:ind w:left="1093" w:right="751" w:firstLine="-7"/>
        <w:jc w:val="left"/>
        <w:tabs>
          <w:tab w:pos="104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0"/>
        </w:rPr>
        <w:t>6·----------------------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0"/>
        </w:rPr>
        <w:t>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5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-153"/>
          <w:w w:val="1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3" w:lineRule="exact"/>
        <w:ind w:left="1086" w:right="-20"/>
        <w:jc w:val="left"/>
        <w:tabs>
          <w:tab w:pos="10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  <w:position w:val="1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5"/>
          <w:w w:val="82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7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Temperin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Chocolate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0" w:after="0" w:line="240" w:lineRule="auto"/>
        <w:ind w:left="1093" w:right="-20"/>
        <w:jc w:val="left"/>
        <w:tabs>
          <w:tab w:pos="104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79" w:right="-20"/>
        <w:jc w:val="left"/>
        <w:tabs>
          <w:tab w:pos="104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5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6" w:right="-20"/>
        <w:jc w:val="left"/>
        <w:tabs>
          <w:tab w:pos="105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46.080017pt;margin-top:-.124054pt;width:38.880001pt;height:164.160004pt;mso-position-horizontal-relative:page;mso-position-vertical-relative:paragraph;z-index:-4636" type="#_x0000_t75">
            <v:imagedata r:id="rId117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74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3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2" w:right="-20"/>
        <w:jc w:val="left"/>
        <w:tabs>
          <w:tab w:pos="104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6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79" w:right="-20"/>
        <w:jc w:val="left"/>
        <w:tabs>
          <w:tab w:pos="1042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w w:val="94"/>
        </w:rPr>
        <w:t>$</w:t>
      </w:r>
      <w:r>
        <w:rPr>
          <w:rFonts w:ascii="Courier New" w:hAnsi="Courier New" w:cs="Courier New" w:eastAsia="Courier New"/>
          <w:sz w:val="20"/>
          <w:szCs w:val="20"/>
          <w:spacing w:val="2"/>
          <w:w w:val="94"/>
        </w:rPr>
        <w:t>.</w:t>
      </w:r>
      <w:r>
        <w:rPr>
          <w:rFonts w:ascii="Courier New" w:hAnsi="Courier New" w:cs="Courier New" w:eastAsia="Courier New"/>
          <w:sz w:val="20"/>
          <w:szCs w:val="20"/>
          <w:spacing w:val="2"/>
          <w:w w:val="100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79" w:right="-20"/>
        <w:jc w:val="left"/>
        <w:tabs>
          <w:tab w:pos="104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7"/>
        </w:rPr>
        <w:t>6</w:t>
      </w:r>
      <w:r>
        <w:rPr>
          <w:rFonts w:ascii="Courier New" w:hAnsi="Courier New" w:cs="Courier New" w:eastAsia="Courier New"/>
          <w:sz w:val="25"/>
          <w:szCs w:val="25"/>
          <w:spacing w:val="36"/>
          <w:w w:val="7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7" w:after="0" w:line="240" w:lineRule="auto"/>
        <w:ind w:left="1086" w:right="-20"/>
        <w:jc w:val="left"/>
        <w:tabs>
          <w:tab w:pos="1052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44"/>
          <w:w w:val="105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4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96" w:after="0" w:line="240" w:lineRule="auto"/>
        <w:ind w:left="1079" w:right="-20"/>
        <w:jc w:val="left"/>
        <w:tabs>
          <w:tab w:pos="104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12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Storin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Chocolate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1" w:after="0" w:line="240" w:lineRule="auto"/>
        <w:ind w:left="1093" w:right="-20"/>
        <w:jc w:val="left"/>
        <w:tabs>
          <w:tab w:pos="105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5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0"/>
          <w:w w:val="1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9" w:right="-20"/>
        <w:jc w:val="left"/>
        <w:tabs>
          <w:tab w:pos="104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7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6" w:right="-20"/>
        <w:jc w:val="left"/>
        <w:tabs>
          <w:tab w:pos="104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4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2"/>
          <w:w w:val="7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4" w:lineRule="exact"/>
        <w:ind w:left="1079" w:right="-20"/>
        <w:jc w:val="left"/>
        <w:tabs>
          <w:tab w:pos="104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8"/>
          <w:position w:val="1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7"/>
          <w:w w:val="78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7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9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94.719971pt;margin-top:-5.096292pt;width:10.08pt;height:272.160004pt;mso-position-horizontal-relative:page;mso-position-vertical-relative:paragraph;z-index:-4635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Ganache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93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106.588234pt;margin-top:27.004202pt;width:456.352941pt;height:.1pt;mso-position-horizontal-relative:page;mso-position-vertical-relative:paragraph;z-index:-4634" coordorigin="2132,540" coordsize="9127,2">
            <v:shape style="position:absolute;left:2132;top:540;width:9127;height:2" coordorigin="2132,540" coordsize="9127,0" path="m2132,540l11259,540e" filled="f" stroked="t" strokeweight=".70588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spacing w:val="0"/>
          <w:w w:val="96"/>
        </w:rPr>
        <w:t>1·--------------------------------------------------------</w:t>
      </w:r>
      <w:r>
        <w:rPr>
          <w:rFonts w:ascii="Courier New" w:hAnsi="Courier New" w:cs="Courier New" w:eastAsia="Courier New"/>
          <w:sz w:val="26"/>
          <w:szCs w:val="26"/>
          <w:spacing w:val="0"/>
          <w:w w:val="96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  <w:t>----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7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06.235291pt;margin-top:30.156456pt;width:456.705882pt;height:.1pt;mso-position-horizontal-relative:page;mso-position-vertical-relative:paragraph;z-index:-4633" coordorigin="2125,603" coordsize="9134,2">
            <v:shape style="position:absolute;left:2125;top:603;width:9134;height:2" coordorigin="2125,603" coordsize="9134,0" path="m2125,603l11259,603e" filled="f" stroked="t" strokeweight=".70588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6"/>
        </w:rPr>
        <w:t>2·------------------------------------------------------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7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73"/>
        </w:rPr>
        <w:t>3·--------------------------------------------------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3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3"/>
        </w:rPr>
        <w:t>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2" w:right="-20"/>
        <w:jc w:val="left"/>
        <w:tabs>
          <w:tab w:pos="104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106.235291pt;margin-top:-5.597073pt;width:456.352941pt;height:.1pt;mso-position-horizontal-relative:page;mso-position-vertical-relative:paragraph;z-index:-4632" coordorigin="2125,-112" coordsize="9127,2">
            <v:shape style="position:absolute;left:2125;top:-112;width:9127;height:2" coordorigin="2125,-112" coordsize="9127,0" path="m2125,-112l11252,-112e" filled="f" stroked="t" strokeweight=".70588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8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14"/>
          <w:w w:val="78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4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2" w:right="-20"/>
        <w:jc w:val="left"/>
        <w:tabs>
          <w:tab w:pos="1046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pict>
          <v:group style="position:absolute;margin-left:105.882355pt;margin-top:-7.500551pt;width:456.705882pt;height:.1pt;mso-position-horizontal-relative:page;mso-position-vertical-relative:paragraph;z-index:-4631" coordorigin="2118,-150" coordsize="9134,2">
            <v:shape style="position:absolute;left:2118;top:-150;width:9134;height:2" coordorigin="2118,-150" coordsize="9134,0" path="m2118,-150l11252,-150e" filled="f" stroked="t" strokeweight=".70588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0"/>
          <w:szCs w:val="20"/>
          <w:w w:val="94"/>
        </w:rPr>
        <w:t>$</w:t>
      </w:r>
      <w:r>
        <w:rPr>
          <w:rFonts w:ascii="Courier New" w:hAnsi="Courier New" w:cs="Courier New" w:eastAsia="Courier New"/>
          <w:sz w:val="20"/>
          <w:szCs w:val="20"/>
          <w:spacing w:val="2"/>
          <w:w w:val="94"/>
        </w:rPr>
        <w:t>.</w:t>
      </w:r>
      <w:r>
        <w:rPr>
          <w:rFonts w:ascii="Courier New" w:hAnsi="Courier New" w:cs="Courier New" w:eastAsia="Courier New"/>
          <w:sz w:val="20"/>
          <w:szCs w:val="20"/>
          <w:spacing w:val="2"/>
          <w:w w:val="100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84" w:right="455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05.882355pt;margin-top:-11.749274pt;width:457.058823pt;height:.1pt;mso-position-horizontal-relative:page;mso-position-vertical-relative:paragraph;z-index:-4630" coordorigin="2118,-235" coordsize="9141,2">
            <v:shape style="position:absolute;left:2118;top:-235;width:9141;height:2" coordorigin="2118,-235" coordsize="9141,0" path="m2118,-235l11259,-235e" filled="f" stroked="t" strokeweight=".70588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CONTINUES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NEXT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  <w:b/>
          <w:bCs/>
        </w:rPr>
        <w:t>PAGE</w:t>
      </w:r>
      <w:r>
        <w:rPr>
          <w:rFonts w:ascii="Arial" w:hAnsi="Arial" w:cs="Arial" w:eastAsia="Arial"/>
          <w:sz w:val="14"/>
          <w:szCs w:val="14"/>
          <w:spacing w:val="0"/>
          <w:w w:val="95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1" w:after="0" w:line="240" w:lineRule="auto"/>
        <w:ind w:left="107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248</w:t>
      </w:r>
      <w:r>
        <w:rPr>
          <w:rFonts w:ascii="Times New Roman" w:hAnsi="Times New Roman" w:cs="Times New Roman" w:eastAsia="Times New Roman"/>
          <w:sz w:val="25"/>
          <w:szCs w:val="25"/>
          <w:spacing w:val="63"/>
          <w:w w:val="12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8"/>
          <w:i/>
        </w:rPr>
        <w:t>fll&gt;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8"/>
          <w:i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5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20" w:bottom="280" w:left="820" w:right="40"/>
        </w:sectPr>
      </w:pPr>
      <w:rPr/>
    </w:p>
    <w:p>
      <w:pPr>
        <w:spacing w:before="75" w:after="0" w:line="226" w:lineRule="exact"/>
        <w:ind w:left="7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30.200012pt;margin-top:11.645943pt;width:127.44pt;height:.1pt;mso-position-horizontal-relative:page;mso-position-vertical-relative:paragraph;z-index:-4627" coordorigin="8604,233" coordsize="2549,2">
            <v:shape style="position:absolute;left:8604;top:233;width:2549;height:2" coordorigin="8604,233" coordsize="2549,0" path="m8604,233l11153,233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69"/>
          <w:position w:val="-1"/>
        </w:rPr>
        <w:t>-----------------------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51"/>
          <w:w w:val="36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4.480011pt;height:396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580" w:bottom="280" w:left="98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726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4.719971pt;margin-top:9.043129pt;width:11.52pt;height:273.600006pt;mso-position-horizontal-relative:page;mso-position-vertical-relative:paragraph;z-index:-4629" type="#_x0000_t75">
            <v:imagedata r:id="rId120" o:title=""/>
          </v:shape>
        </w:pict>
      </w:r>
      <w:r>
        <w:rPr/>
        <w:pict>
          <v:shape style="position:absolute;margin-left:574.559998pt;margin-top:-255.91687pt;width:28.799999pt;height:164.16pt;mso-position-horizontal-relative:page;mso-position-vertical-relative:paragraph;z-index:-4628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7" w:after="0" w:line="240" w:lineRule="auto"/>
        <w:ind w:left="53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clue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below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puzzle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vocabulary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19.1.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939" w:right="4884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7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60" w:h="15860"/>
          <w:pgMar w:top="380" w:bottom="280" w:left="980" w:right="60"/>
          <w:cols w:num="2" w:equalWidth="0">
            <w:col w:w="1399" w:space="271"/>
            <w:col w:w="9550"/>
          </w:cols>
        </w:sectPr>
      </w:pPr>
      <w:rPr/>
    </w:p>
    <w:p>
      <w:pPr>
        <w:spacing w:before="31" w:after="0" w:line="240" w:lineRule="auto"/>
        <w:ind w:left="95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vegetable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95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957" w:right="-20"/>
        <w:jc w:val="left"/>
        <w:tabs>
          <w:tab w:pos="2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Cocoa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cocoa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40" w:lineRule="auto"/>
        <w:ind w:left="971" w:right="-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Proces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properl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crystallizin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1209" w:right="31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suga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semisweet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878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avoi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storin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left="856" w:right="-20"/>
        <w:jc w:val="left"/>
        <w:tabs>
          <w:tab w:pos="3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cocoa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powde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Emulsio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6" w:after="0" w:line="263" w:lineRule="auto"/>
        <w:ind w:left="338" w:right="1444" w:firstLine="-2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coolin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marble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slab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338" w:right="1381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Liqui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adde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truffle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center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cand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cake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fillings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3" w:lineRule="auto"/>
        <w:ind w:left="338" w:right="2345" w:firstLine="-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Baker'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Cleane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cocoa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kernels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3" w:after="0" w:line="263" w:lineRule="auto"/>
        <w:ind w:left="331" w:right="1716" w:firstLine="-324"/>
        <w:jc w:val="left"/>
        <w:tabs>
          <w:tab w:pos="9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sweete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chocolate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73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29.760010pt;margin-top:-2.004062pt;width:208.08pt;height:.1pt;mso-position-horizontal-relative:page;mso-position-vertical-relative:paragraph;z-index:-4626" coordorigin="6595,-40" coordsize="4162,2">
            <v:shape style="position:absolute;left:6595;top:-40;width:4162;height:2" coordorigin="6595,-40" coordsize="4162,0" path="m6595,-40l10757,-40e" filled="f" stroked="t" strokeweight="1.08pt" strokecolor="#000000">
              <v:path arrowok="t"/>
            </v:shape>
          </v:group>
          <w10:wrap type="none"/>
        </w:pict>
      </w:r>
      <w:r>
        <w:rPr/>
        <w:pict>
          <v:group style="position:absolute;margin-left:329.760010pt;margin-top:13.475938pt;width:208.08pt;height:.1pt;mso-position-horizontal-relative:page;mso-position-vertical-relative:paragraph;z-index:-4625" coordorigin="6595,270" coordsize="4162,2">
            <v:shape style="position:absolute;left:6595;top:270;width:4162;height:2" coordorigin="6595,270" coordsize="4162,0" path="m6595,270l10757,270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4"/>
          <w:b/>
          <w:bCs/>
          <w:i/>
        </w:rPr>
        <w:t>sectio11.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0" w:right="-20"/>
        <w:jc w:val="left"/>
        <w:tabs>
          <w:tab w:pos="4020" w:val="left"/>
        </w:tabs>
        <w:rPr>
          <w:rFonts w:ascii="Courier New" w:hAnsi="Courier New" w:cs="Courier New" w:eastAsia="Courier New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2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</w:r>
      <w:r>
        <w:rPr>
          <w:rFonts w:ascii="Courier New" w:hAnsi="Courier New" w:cs="Courier New" w:eastAsia="Courier New"/>
          <w:sz w:val="27"/>
          <w:szCs w:val="27"/>
          <w:spacing w:val="0"/>
          <w:w w:val="102"/>
          <w:position w:val="1"/>
        </w:rPr>
        <w:t>249</w:t>
      </w:r>
      <w:r>
        <w:rPr>
          <w:rFonts w:ascii="Courier New" w:hAnsi="Courier New" w:cs="Courier New" w:eastAsia="Courier New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80" w:right="60"/>
          <w:cols w:num="2" w:equalWidth="0">
            <w:col w:w="4975" w:space="792"/>
            <w:col w:w="545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19999pt;height:164.16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4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0.320007pt;margin-top:-258.546082pt;width:10.08pt;height:273.600006pt;mso-position-horizontal-relative:page;mso-position-vertical-relative:paragraph;z-index:-4624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  <w:b/>
          <w:bCs/>
        </w:rPr>
        <w:t>250</w:t>
      </w:r>
      <w:r>
        <w:rPr>
          <w:rFonts w:ascii="Times New Roman" w:hAnsi="Times New Roman" w:cs="Times New Roman" w:eastAsia="Times New Roman"/>
          <w:sz w:val="25"/>
          <w:szCs w:val="25"/>
          <w:spacing w:val="34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3"/>
          <w:i/>
        </w:rPr>
        <w:t>/1&gt;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3"/>
          <w:i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38"/>
          <w:w w:val="5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500" w:right="320"/>
        </w:sectPr>
      </w:pPr>
      <w:rPr/>
    </w:p>
    <w:p>
      <w:pPr>
        <w:spacing w:before="74" w:after="0" w:line="240" w:lineRule="auto"/>
        <w:ind w:left="7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9.200012pt;margin-top:26.715965pt;width:473.759988pt;height:56.16pt;mso-position-horizontal-relative:page;mso-position-vertical-relative:paragraph;z-index:-4623" coordorigin="1584,534" coordsize="9475,1123">
            <v:shape style="position:absolute;left:1584;top:534;width:2304;height:1123" type="#_x0000_t75">
              <v:imagedata r:id="rId124" o:title=""/>
            </v:shape>
            <v:group style="position:absolute;left:3506;top:1524;width:7546;height:2" coordorigin="3506,1524" coordsize="7546,2">
              <v:shape style="position:absolute;left:3506;top:1524;width:7546;height:2" coordorigin="3506,1524" coordsize="7546,0" path="m3506,1524l11052,1524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0.920013pt;margin-top:11.775959pt;width:127.44pt;height:.1pt;mso-position-horizontal-relative:page;mso-position-vertical-relative:paragraph;z-index:-4620" coordorigin="8618,236" coordsize="2549,2">
            <v:shape style="position:absolute;left:8618;top:236;width:2549;height:2" coordorigin="8618,236" coordsize="2549,0" path="m8618,236l11167,236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69"/>
        </w:rPr>
        <w:t>-----------------------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32"/>
          <w:w w:val="36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103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16pt;margin-top:-4.456904pt;width:341.28pt;height:.1pt;mso-position-horizontal-relative:page;mso-position-vertical-relative:paragraph;z-index:-4619" coordorigin="4320,-89" coordsize="6826,2">
            <v:shape style="position:absolute;left:4320;top:-89;width:6826;height:2" coordorigin="4320,-89" coordsize="6826,0" path="m4320,-89l11146,-89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Desserts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496" w:lineRule="exact"/>
        <w:ind w:left="2926" w:right="-2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89"/>
        </w:rPr>
        <w:t>Custards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47"/>
          <w:szCs w:val="47"/>
          <w:spacing w:val="-23"/>
          <w:w w:val="89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9"/>
        </w:rPr>
        <w:t>Mousses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47"/>
          <w:szCs w:val="47"/>
          <w:spacing w:val="-9"/>
          <w:w w:val="89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&amp;</w:t>
      </w:r>
      <w:r>
        <w:rPr>
          <w:rFonts w:ascii="Arial" w:hAnsi="Arial" w:cs="Arial" w:eastAsia="Arial"/>
          <w:sz w:val="44"/>
          <w:szCs w:val="44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0"/>
        </w:rPr>
        <w:t>Froze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47"/>
          <w:szCs w:val="47"/>
          <w:spacing w:val="-32"/>
          <w:w w:val="90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  <w:t>Desserts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3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377.279999pt;margin-top:19.162764pt;width:100.8pt;height:.1pt;mso-position-horizontal-relative:page;mso-position-vertical-relative:paragraph;z-index:-4618" coordorigin="7546,383" coordsize="2016,2">
            <v:shape style="position:absolute;left:7546;top:383;width:2016;height:2" coordorigin="7546,383" coordsize="2016,0" path="m7546,383l9562,383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Custard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9" w:after="0" w:line="240" w:lineRule="auto"/>
        <w:ind w:left="744" w:right="-20"/>
        <w:jc w:val="left"/>
        <w:tabs>
          <w:tab w:pos="10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209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4.559998pt;margin-top:19.35022pt;width:28.799999pt;height:164.160004pt;mso-position-horizontal-relative:page;mso-position-vertical-relative:paragraph;z-index:-4622" type="#_x0000_t75">
            <v:imagedata r:id="rId125" o:title=""/>
          </v:shape>
        </w:pict>
      </w:r>
      <w:r>
        <w:rPr/>
        <w:pict>
          <v:group style="position:absolute;margin-left:99pt;margin-top:-6.029783pt;width:465.12pt;height:.1pt;mso-position-horizontal-relative:page;mso-position-vertical-relative:paragraph;z-index:-4617" coordorigin="1980,-121" coordsize="9302,2">
            <v:shape style="position:absolute;left:1980;top:-121;width:9302;height:2" coordorigin="1980,-121" coordsize="9302,0" path="m1980,-121l11282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8.639999pt;margin-top:-6.029778pt;width:465.48pt;height:.1pt;mso-position-horizontal-relative:page;mso-position-vertical-relative:paragraph;z-index:-4616" coordorigin="1973,-121" coordsize="9310,2">
            <v:shape style="position:absolute;left:1973;top:-121;width:9310;height:2" coordorigin="1973,-121" coordsize="9310,0" path="m1973,-121l11282,-121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8.639999pt;margin-top:36.090221pt;width:465.12pt;height:.1pt;mso-position-horizontal-relative:page;mso-position-vertical-relative:paragraph;z-index:-4615" coordorigin="1973,722" coordsize="9302,2">
            <v:shape style="position:absolute;left:1973;top:722;width:9302;height:2" coordorigin="1973,722" coordsize="9302,0" path="m1973,722l11275,722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6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Custard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Descriptions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722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8.279999pt;margin-top:39.256508pt;width:465.12pt;height:.1pt;mso-position-horizontal-relative:page;mso-position-vertical-relative:paragraph;z-index:-4614" coordorigin="1966,785" coordsize="9302,2">
            <v:shape style="position:absolute;left:1966;top:785;width:9302;height:2" coordorigin="1966,785" coordsize="9302,0" path="m1966,785l11268,78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exact"/>
        <w:ind w:left="708" w:right="-20"/>
        <w:jc w:val="left"/>
        <w:tabs>
          <w:tab w:pos="102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97.919998pt;margin-top:-5.377247pt;width:465.48pt;height:.1pt;mso-position-horizontal-relative:page;mso-position-vertical-relative:paragraph;z-index:-4613" coordorigin="1958,-108" coordsize="9310,2">
            <v:shape style="position:absolute;left:1958;top:-108;width:9310;height:2" coordorigin="1958,-108" coordsize="9310,0" path="m1958,-108l11268,-108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7.919998pt;margin-top:36.742752pt;width:465.12pt;height:.1pt;mso-position-horizontal-relative:page;mso-position-vertical-relative:paragraph;z-index:-4612" coordorigin="1958,735" coordsize="9302,2">
            <v:shape style="position:absolute;left:1958;top:735;width:9302;height:2" coordorigin="1958,735" coordsize="9302,0" path="m1958,735l11261,73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5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16"/>
          <w:w w:val="75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16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8" w:lineRule="exact"/>
        <w:ind w:left="708" w:right="-20"/>
        <w:jc w:val="left"/>
        <w:tabs>
          <w:tab w:pos="99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97.919998pt;margin-top:-4.20047pt;width:465.12pt;height:.1pt;mso-position-horizontal-relative:page;mso-position-vertical-relative:paragraph;z-index:-4611" coordorigin="1958,-84" coordsize="9302,2">
            <v:shape style="position:absolute;left:1958;top:-84;width:9302;height:2" coordorigin="1958,-84" coordsize="9302,0" path="m1958,-84l11261,-84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7.559998pt;margin-top:38.099529pt;width:465.48pt;height:.1pt;mso-position-horizontal-relative:page;mso-position-vertical-relative:paragraph;z-index:-4610" coordorigin="1951,762" coordsize="9310,2">
            <v:shape style="position:absolute;left:1951;top:762;width:9310;height:2" coordorigin="1951,762" coordsize="9310,0" path="m1951,762l11261,762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7.944023pt;margin-top:13.975532pt;width:452.100021pt;height:.1pt;mso-position-horizontal-relative:page;mso-position-vertical-relative:paragraph;z-index:-4606" coordorigin="1959,280" coordsize="9042,2">
            <v:shape style="position:absolute;left:1959;top:280;width:9042;height:2" coordorigin="1959,280" coordsize="9042,0" path="m1959,280l11001,280e" filled="f" stroked="t" strokeweight="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22"/>
          <w:position w:val="-1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7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6.159973pt;margin-top:-52.689678pt;width:10.08pt;height:146.880005pt;mso-position-horizontal-relative:page;mso-position-vertical-relative:paragraph;z-index:-4621" type="#_x0000_t75">
            <v:imagedata r:id="rId126" o:title=""/>
          </v:shape>
        </w:pict>
      </w:r>
      <w:r>
        <w:rPr/>
        <w:pict>
          <v:group style="position:absolute;margin-left:97.559998pt;margin-top:-26.589685pt;width:465.12pt;height:.1pt;mso-position-horizontal-relative:page;mso-position-vertical-relative:paragraph;z-index:-4609" coordorigin="1951,-532" coordsize="9302,2">
            <v:shape style="position:absolute;left:1951;top:-532;width:9302;height:2" coordorigin="1951,-532" coordsize="9302,0" path="m1951,-532l11254,-532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Component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Mousse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708" w:right="-20"/>
        <w:jc w:val="left"/>
        <w:tabs>
          <w:tab w:pos="102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6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694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7.199997pt;margin-top:-6.029772pt;width:465.12pt;height:.1pt;mso-position-horizontal-relative:page;mso-position-vertical-relative:paragraph;z-index:-4608" coordorigin="1944,-121" coordsize="9302,2">
            <v:shape style="position:absolute;left:1944;top:-121;width:9302;height:2" coordorigin="1944,-121" coordsize="9302,0" path="m1944,-121l11246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8" w:after="0" w:line="91" w:lineRule="exact"/>
        <w:ind w:left="16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97.199997pt;margin-top:.860948pt;width:465.12pt;height:.1pt;mso-position-horizontal-relative:page;mso-position-vertical-relative:paragraph;z-index:-4607" coordorigin="1944,17" coordsize="9302,2">
            <v:shape style="position:absolute;left:1944;top:17;width:9302;height:2" coordorigin="1944,17" coordsize="9302,0" path="m1944,17l11246,17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spacing w:val="0"/>
          <w:w w:val="189"/>
          <w:position w:val="-1"/>
        </w:rPr>
        <w:t>0</w:t>
      </w:r>
      <w:r>
        <w:rPr>
          <w:rFonts w:ascii="Arial" w:hAnsi="Arial" w:cs="Arial" w:eastAsia="Arial"/>
          <w:sz w:val="9"/>
          <w:szCs w:val="9"/>
          <w:spacing w:val="0"/>
          <w:w w:val="100"/>
          <w:position w:val="0"/>
        </w:rPr>
      </w:r>
    </w:p>
    <w:p>
      <w:pPr>
        <w:spacing w:before="0" w:after="0" w:line="375" w:lineRule="exact"/>
        <w:ind w:left="132" w:right="-20"/>
        <w:jc w:val="left"/>
        <w:tabs>
          <w:tab w:pos="680" w:val="left"/>
          <w:tab w:pos="99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38"/>
          <w:szCs w:val="38"/>
          <w:spacing w:val="0"/>
          <w:w w:val="62"/>
        </w:rPr>
        <w:t>"'</w:t>
      </w:r>
      <w:r>
        <w:rPr>
          <w:rFonts w:ascii="Arial" w:hAnsi="Arial" w:cs="Arial" w:eastAsia="Arial"/>
          <w:sz w:val="38"/>
          <w:szCs w:val="38"/>
          <w:spacing w:val="0"/>
          <w:w w:val="100"/>
        </w:rPr>
        <w:tab/>
      </w:r>
      <w:r>
        <w:rPr>
          <w:rFonts w:ascii="Arial" w:hAnsi="Arial" w:cs="Arial" w:eastAsia="Arial"/>
          <w:sz w:val="38"/>
          <w:szCs w:val="38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3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u w:val="single" w:color="0000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  <w:position w:val="3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u w:val="single" w:color="000000"/>
          <w:position w:val="3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3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02"/>
          <w:b/>
          <w:bCs/>
          <w:position w:val="3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58" w:after="0" w:line="240" w:lineRule="auto"/>
        <w:ind w:left="16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57"/>
        </w:rPr>
        <w:t>0.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51" w:after="0" w:line="133" w:lineRule="exact"/>
        <w:ind w:left="161" w:right="-20"/>
        <w:jc w:val="left"/>
        <w:tabs>
          <w:tab w:pos="900" w:val="left"/>
          <w:tab w:pos="102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99"/>
          <w:position w:val="-2"/>
        </w:rPr>
        <w:t>ci</w:t>
      </w:r>
      <w:r>
        <w:rPr>
          <w:rFonts w:ascii="Arial" w:hAnsi="Arial" w:cs="Arial" w:eastAsia="Arial"/>
          <w:sz w:val="13"/>
          <w:szCs w:val="13"/>
          <w:w w:val="100"/>
          <w:position w:val="-2"/>
        </w:rPr>
        <w:tab/>
      </w:r>
      <w:r>
        <w:rPr>
          <w:rFonts w:ascii="Arial" w:hAnsi="Arial" w:cs="Arial" w:eastAsia="Arial"/>
          <w:sz w:val="13"/>
          <w:szCs w:val="13"/>
          <w:w w:val="99"/>
          <w:position w:val="-2"/>
        </w:rPr>
      </w:r>
      <w:r>
        <w:rPr>
          <w:rFonts w:ascii="Arial" w:hAnsi="Arial" w:cs="Arial" w:eastAsia="Arial"/>
          <w:sz w:val="13"/>
          <w:szCs w:val="13"/>
          <w:w w:val="99"/>
          <w:u w:val="single" w:color="000000"/>
          <w:position w:val="-2"/>
        </w:rPr>
        <w:t> </w:t>
      </w:r>
      <w:r>
        <w:rPr>
          <w:rFonts w:ascii="Arial" w:hAnsi="Arial" w:cs="Arial" w:eastAsia="Arial"/>
          <w:sz w:val="13"/>
          <w:szCs w:val="13"/>
          <w:w w:val="100"/>
          <w:u w:val="single" w:color="000000"/>
          <w:position w:val="-2"/>
        </w:rPr>
        <w:tab/>
      </w:r>
      <w:r>
        <w:rPr>
          <w:rFonts w:ascii="Arial" w:hAnsi="Arial" w:cs="Arial" w:eastAsia="Arial"/>
          <w:sz w:val="13"/>
          <w:szCs w:val="13"/>
          <w:w w:val="100"/>
          <w:u w:val="single" w:color="000000"/>
          <w:position w:val="-2"/>
        </w:rPr>
      </w:r>
      <w:r>
        <w:rPr>
          <w:rFonts w:ascii="Arial" w:hAnsi="Arial" w:cs="Arial" w:eastAsia="Arial"/>
          <w:sz w:val="13"/>
          <w:szCs w:val="13"/>
          <w:w w:val="100"/>
          <w:position w:val="0"/>
        </w:rPr>
      </w:r>
    </w:p>
    <w:p>
      <w:pPr>
        <w:spacing w:before="0" w:after="0" w:line="129" w:lineRule="exact"/>
        <w:ind w:left="13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9"/>
          <w:i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60" w:bottom="280" w:left="1020" w:right="60"/>
        </w:sectPr>
      </w:pPr>
      <w:rPr/>
    </w:p>
    <w:p>
      <w:pPr>
        <w:spacing w:before="13" w:after="0" w:line="240" w:lineRule="auto"/>
        <w:ind w:left="161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6"/>
        </w:rPr>
        <w:t>o'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92" w:lineRule="exact"/>
        <w:ind w:left="161" w:right="-74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  <w:position w:val="-1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251" w:lineRule="exact"/>
        <w:ind w:left="132" w:right="-67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39978pt;margin-top:6.592121pt;width:4.77048pt;height:5.5pt;mso-position-horizontal-relative:page;mso-position-vertical-relative:paragraph;z-index:-4605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6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56"/>
                    </w:rPr>
                    <w:t>u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-58"/>
          <w:w w:val="81"/>
          <w:position w:val="-1"/>
        </w:rPr>
        <w:t>"</w:t>
      </w:r>
      <w:r>
        <w:rPr>
          <w:rFonts w:ascii="Arial" w:hAnsi="Arial" w:cs="Arial" w:eastAsia="Arial"/>
          <w:sz w:val="10"/>
          <w:szCs w:val="10"/>
          <w:spacing w:val="0"/>
          <w:w w:val="91"/>
          <w:position w:val="5"/>
        </w:rPr>
        <w:t>r</w:t>
      </w:r>
      <w:r>
        <w:rPr>
          <w:rFonts w:ascii="Arial" w:hAnsi="Arial" w:cs="Arial" w:eastAsia="Arial"/>
          <w:sz w:val="10"/>
          <w:szCs w:val="10"/>
          <w:spacing w:val="-34"/>
          <w:w w:val="91"/>
          <w:position w:val="5"/>
        </w:rPr>
        <w:t>o</w:t>
      </w:r>
      <w:r>
        <w:rPr>
          <w:rFonts w:ascii="Arial" w:hAnsi="Arial" w:cs="Arial" w:eastAsia="Arial"/>
          <w:sz w:val="27"/>
          <w:szCs w:val="27"/>
          <w:spacing w:val="0"/>
          <w:w w:val="81"/>
          <w:position w:val="-1"/>
        </w:rPr>
        <w:t>'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0" w:after="0" w:line="70" w:lineRule="exact"/>
        <w:ind w:left="161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55" w:lineRule="exact"/>
        <w:ind w:left="12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79"/>
          <w:position w:val="-3"/>
        </w:rPr>
        <w:t>'0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0"/>
        </w:rPr>
      </w:r>
    </w:p>
    <w:p>
      <w:pPr>
        <w:spacing w:before="0" w:after="0" w:line="259" w:lineRule="exact"/>
        <w:ind w:right="-20"/>
        <w:jc w:val="left"/>
        <w:tabs>
          <w:tab w:pos="95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5"/>
          <w:szCs w:val="25"/>
          <w:w w:val="79"/>
          <w:position w:val="2"/>
        </w:rPr>
        <w:t>4.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60"/>
          <w:cols w:num="2" w:equalWidth="0">
            <w:col w:w="266" w:space="413"/>
            <w:col w:w="10501"/>
          </w:cols>
        </w:sectPr>
      </w:pPr>
      <w:rPr/>
    </w:p>
    <w:p>
      <w:pPr>
        <w:spacing w:before="0" w:after="0" w:line="133" w:lineRule="exact"/>
        <w:ind w:left="125" w:right="-20"/>
        <w:jc w:val="left"/>
        <w:tabs>
          <w:tab w:pos="900" w:val="left"/>
          <w:tab w:pos="102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117"/>
        </w:rPr>
        <w:t>w</w:t>
      </w:r>
      <w:r>
        <w:rPr>
          <w:rFonts w:ascii="Arial" w:hAnsi="Arial" w:cs="Arial" w:eastAsia="Arial"/>
          <w:sz w:val="13"/>
          <w:szCs w:val="13"/>
          <w:w w:val="100"/>
        </w:rPr>
        <w:tab/>
      </w:r>
      <w:r>
        <w:rPr>
          <w:rFonts w:ascii="Arial" w:hAnsi="Arial" w:cs="Arial" w:eastAsia="Arial"/>
          <w:sz w:val="13"/>
          <w:szCs w:val="13"/>
          <w:w w:val="99"/>
        </w:rPr>
      </w:r>
      <w:r>
        <w:rPr>
          <w:rFonts w:ascii="Arial" w:hAnsi="Arial" w:cs="Arial" w:eastAsia="Arial"/>
          <w:sz w:val="13"/>
          <w:szCs w:val="13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w w:val="100"/>
          <w:u w:val="single" w:color="000000"/>
        </w:rPr>
        <w:tab/>
      </w:r>
      <w:r>
        <w:rPr>
          <w:rFonts w:ascii="Arial" w:hAnsi="Arial" w:cs="Arial" w:eastAsia="Arial"/>
          <w:sz w:val="13"/>
          <w:szCs w:val="13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w w:val="100"/>
        </w:rPr>
      </w:r>
    </w:p>
    <w:p>
      <w:pPr>
        <w:spacing w:before="11" w:after="0" w:line="97" w:lineRule="exact"/>
        <w:ind w:left="161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  <w:position w:val="-1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93" w:lineRule="exact"/>
        <w:ind w:left="15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60"/>
        </w:sectPr>
      </w:pPr>
      <w:rPr/>
    </w:p>
    <w:p>
      <w:pPr>
        <w:spacing w:before="76" w:after="0" w:line="240" w:lineRule="auto"/>
        <w:ind w:left="152" w:right="-79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2"/>
          <w:szCs w:val="22"/>
          <w:spacing w:val="-78"/>
          <w:w w:val="145"/>
          <w:position w:val="-12"/>
        </w:rPr>
        <w:t>•</w:t>
      </w:r>
      <w:r>
        <w:rPr>
          <w:rFonts w:ascii="Arial" w:hAnsi="Arial" w:cs="Arial" w:eastAsia="Arial"/>
          <w:sz w:val="12"/>
          <w:szCs w:val="12"/>
          <w:spacing w:val="-5"/>
          <w:w w:val="84"/>
          <w:position w:val="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84"/>
          <w:position w:val="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9" w:after="0" w:line="240" w:lineRule="auto"/>
        <w:ind w:left="125" w:right="-52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64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05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87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251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60"/>
          <w:cols w:num="2" w:equalWidth="0">
            <w:col w:w="244" w:space="4165"/>
            <w:col w:w="6771"/>
          </w:cols>
        </w:sectPr>
      </w:pPr>
      <w:rPr/>
    </w:p>
    <w:p>
      <w:pPr>
        <w:spacing w:before="73" w:after="0" w:line="240" w:lineRule="auto"/>
        <w:ind w:left="115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19.2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Froze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Desserts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274" w:lineRule="exact"/>
        <w:ind w:left="1166" w:right="-20"/>
        <w:jc w:val="left"/>
        <w:tabs>
          <w:tab w:pos="106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4.098595pt;margin-top:38.820961pt;width:464.387323pt;height:.1pt;mso-position-horizontal-relative:page;mso-position-vertical-relative:paragraph;z-index:-4602" coordorigin="1882,776" coordsize="9288,2">
            <v:shape style="position:absolute;left:1882;top:776;width:9288;height:2" coordorigin="1882,776" coordsize="9288,0" path="m1882,776l11170,776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7"/>
          <w:position w:val="1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  <w:position w:val="1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152" w:right="-20"/>
        <w:jc w:val="left"/>
        <w:tabs>
          <w:tab w:pos="107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4.098595pt;margin-top:-4.028224pt;width:464.387323pt;height:.1pt;mso-position-horizontal-relative:page;mso-position-vertical-relative:paragraph;z-index:-4601" coordorigin="1882,-81" coordsize="9288,2">
            <v:shape style="position:absolute;left:1882;top:-81;width:9288;height:2" coordorigin="1882,-81" coordsize="9288,0" path="m1882,-81l11170,-8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457748pt;margin-top:37.854664pt;width:464.387324pt;height:.1pt;mso-position-horizontal-relative:page;mso-position-vertical-relative:paragraph;z-index:-4600" coordorigin="1889,757" coordsize="9288,2">
            <v:shape style="position:absolute;left:1889;top:757;width:9288;height:2" coordorigin="1889,757" coordsize="9288,0" path="m1889,757l11177,75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52" w:right="-20"/>
        <w:jc w:val="left"/>
        <w:tabs>
          <w:tab w:pos="107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30.23999pt;margin-top:17.482922pt;width:40.32pt;height:164.160004pt;mso-position-horizontal-relative:page;mso-position-vertical-relative:paragraph;z-index:-4604" type="#_x0000_t75">
            <v:imagedata r:id="rId127" o:title=""/>
          </v:shape>
        </w:pict>
      </w:r>
      <w:r>
        <w:rPr/>
        <w:pict>
          <v:group style="position:absolute;margin-left:94.098595pt;margin-top:-4.207943pt;width:464.387323pt;height:.1pt;mso-position-horizontal-relative:page;mso-position-vertical-relative:paragraph;z-index:-4599" coordorigin="1882,-84" coordsize="9288,2">
            <v:shape style="position:absolute;left:1882;top:-84;width:9288;height:2" coordorigin="1882,-84" coordsize="9288,0" path="m1882,-84l11170,-8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098595pt;margin-top:37.854698pt;width:464.387323pt;height:.1pt;mso-position-horizontal-relative:page;mso-position-vertical-relative:paragraph;z-index:-4598" coordorigin="1882,757" coordsize="9288,2">
            <v:shape style="position:absolute;left:1882;top:757;width:9288;height:2" coordorigin="1882,757" coordsize="9288,0" path="m1882,757l11170,757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5" w:right="-20"/>
        <w:jc w:val="left"/>
        <w:tabs>
          <w:tab w:pos="106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4.098595pt;margin-top:-5.591721pt;width:464.387323pt;height:.1pt;mso-position-horizontal-relative:page;mso-position-vertical-relative:paragraph;z-index:-4597" coordorigin="1882,-112" coordsize="9288,2">
            <v:shape style="position:absolute;left:1882;top:-112;width:9288;height:2" coordorigin="1882,-112" coordsize="9288,0" path="m1882,-112l11170,-11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098595pt;margin-top:36.470921pt;width:464.746478pt;height:.1pt;mso-position-horizontal-relative:page;mso-position-vertical-relative:paragraph;z-index:-4596" coordorigin="1882,729" coordsize="9295,2">
            <v:shape style="position:absolute;left:1882;top:729;width:9295;height:2" coordorigin="1882,729" coordsize="9295,0" path="m1882,729l11177,72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83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6"/>
          <w:w w:val="83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2" w:right="-20"/>
        <w:jc w:val="left"/>
        <w:tabs>
          <w:tab w:pos="107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94.457748pt;margin-top:-8.089256pt;width:464.387324pt;height:.1pt;mso-position-horizontal-relative:page;mso-position-vertical-relative:paragraph;z-index:-4595" coordorigin="1889,-162" coordsize="9288,2">
            <v:shape style="position:absolute;left:1889;top:-162;width:9288;height:2" coordorigin="1889,-162" coordsize="9288,0" path="m1889,-162l11177,-162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457748pt;margin-top:33.973385pt;width:464.387324pt;height:.1pt;mso-position-horizontal-relative:page;mso-position-vertical-relative:paragraph;z-index:-4594" coordorigin="1889,679" coordsize="9288,2">
            <v:shape style="position:absolute;left:1889;top:679;width:9288;height:2" coordorigin="1889,679" coordsize="9288,0" path="m1889,679l11177,679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9"/>
          <w:szCs w:val="19"/>
          <w:w w:val="105"/>
        </w:rPr>
        <w:t>$.</w:t>
      </w:r>
      <w:r>
        <w:rPr>
          <w:rFonts w:ascii="Courier New" w:hAnsi="Courier New" w:cs="Courier New" w:eastAsia="Courier New"/>
          <w:sz w:val="19"/>
          <w:szCs w:val="19"/>
          <w:w w:val="100"/>
        </w:rPr>
      </w:r>
      <w:r>
        <w:rPr>
          <w:rFonts w:ascii="Courier New" w:hAnsi="Courier New" w:cs="Courier New" w:eastAsia="Courier New"/>
          <w:sz w:val="19"/>
          <w:szCs w:val="19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19"/>
          <w:szCs w:val="19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19"/>
          <w:szCs w:val="19"/>
          <w:w w:val="100"/>
          <w:u w:val="single" w:color="000000"/>
        </w:rPr>
      </w:r>
      <w:r>
        <w:rPr>
          <w:rFonts w:ascii="Courier New" w:hAnsi="Courier New" w:cs="Courier New" w:eastAsia="Courier New"/>
          <w:sz w:val="19"/>
          <w:szCs w:val="19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4.098595pt;margin-top:-37.440826pt;width:464.387323pt;height:.1pt;mso-position-horizontal-relative:page;mso-position-vertical-relative:paragraph;z-index:-4593" coordorigin="1882,-749" coordsize="9288,2">
            <v:shape style="position:absolute;left:1882;top:-749;width:9288;height:2" coordorigin="1882,-749" coordsize="9288,0" path="m1882,-749l11170,-749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Factor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Hardnes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Froze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Dessert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74" w:lineRule="exact"/>
        <w:ind w:left="1166" w:right="-20"/>
        <w:jc w:val="left"/>
        <w:tabs>
          <w:tab w:pos="107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group style="position:absolute;margin-left:94.457748pt;margin-top:39.391186pt;width:464.387324pt;height:.1pt;mso-position-horizontal-relative:page;mso-position-vertical-relative:paragraph;z-index:-4592" coordorigin="1889,788" coordsize="9288,2">
            <v:shape style="position:absolute;left:1889;top:788;width:9288;height:2" coordorigin="1889,788" coordsize="9288,0" path="m1889,788l11177,788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67"/>
          <w:position w:val="1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21" w:right="636"/>
        <w:jc w:val="center"/>
        <w:tabs>
          <w:tab w:pos="106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80.320007pt;margin-top:-43.995876pt;width:10.08pt;height:273.600006pt;mso-position-horizontal-relative:page;mso-position-vertical-relative:paragraph;z-index:-4603" type="#_x0000_t75">
            <v:imagedata r:id="rId128" o:title=""/>
          </v:shape>
        </w:pict>
      </w:r>
      <w:r>
        <w:rPr/>
        <w:pict>
          <v:group style="position:absolute;margin-left:94.457748pt;margin-top:-25.059532pt;width:464.387324pt;height:.1pt;mso-position-horizontal-relative:page;mso-position-vertical-relative:paragraph;z-index:-4591" coordorigin="1889,-501" coordsize="9288,2">
            <v:shape style="position:absolute;left:1889;top:-501;width:9288;height:2" coordorigin="1889,-501" coordsize="9288,0" path="m1889,-501l11177,-50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457748pt;margin-top:-4.028212pt;width:464.387324pt;height:.1pt;mso-position-horizontal-relative:page;mso-position-vertical-relative:paragraph;z-index:-4590" coordorigin="1889,-81" coordsize="9288,2">
            <v:shape style="position:absolute;left:1889;top:-81;width:9288;height:2" coordorigin="1889,-81" coordsize="9288,0" path="m1889,-81l11177,-81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098595pt;margin-top:38.034431pt;width:464.387323pt;height:.1pt;mso-position-horizontal-relative:page;mso-position-vertical-relative:paragraph;z-index:-4589" coordorigin="1882,761" coordsize="9288,2">
            <v:shape style="position:absolute;left:1882;top:761;width:9288;height:2" coordorigin="1882,761" coordsize="9288,0" path="m1882,761l11170,761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27" w:right="441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94.098595pt;margin-top:-32.723888pt;width:464.387323pt;height:.1pt;mso-position-horizontal-relative:page;mso-position-vertical-relative:paragraph;z-index:-4588" coordorigin="1882,-654" coordsize="9288,2">
            <v:shape style="position:absolute;left:1882;top:-654;width:9288;height:2" coordorigin="1882,-654" coordsize="9288,0" path="m1882,-654l11170,-654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94.098595pt;margin-top:-11.692568pt;width:464.387323pt;height:.1pt;mso-position-horizontal-relative:page;mso-position-vertical-relative:paragraph;z-index:-4587" coordorigin="1882,-234" coordsize="9288,2">
            <v:shape style="position:absolute;left:1882;top:-234;width:9288;height:2" coordorigin="1882,-234" coordsize="9288,0" path="m1882,-234l11170,-234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252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3"/>
          <w:i/>
        </w:rPr>
        <w:t>/JIJ:&gt;</w:t>
      </w:r>
      <w:r>
        <w:rPr>
          <w:rFonts w:ascii="Arial" w:hAnsi="Arial" w:cs="Arial" w:eastAsia="Arial"/>
          <w:sz w:val="17"/>
          <w:szCs w:val="17"/>
          <w:spacing w:val="0"/>
          <w:w w:val="53"/>
          <w:i/>
        </w:rPr>
        <w:t>   </w:t>
      </w:r>
      <w:r>
        <w:rPr>
          <w:rFonts w:ascii="Arial" w:hAnsi="Arial" w:cs="Arial" w:eastAsia="Arial"/>
          <w:sz w:val="17"/>
          <w:szCs w:val="17"/>
          <w:spacing w:val="15"/>
          <w:w w:val="53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560" w:bottom="280" w:left="500" w:right="32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44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8" w:after="0" w:line="240" w:lineRule="auto"/>
        <w:ind w:left="5281" w:right="379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8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3.920013pt;margin-top:-165.600006pt;width:388.799988pt;height:377.279999pt;mso-position-horizontal-relative:page;mso-position-vertical-relative:paragraph;z-index:-4586" type="#_x0000_t75">
            <v:imagedata r:id="rId129" o:title=""/>
          </v:shape>
        </w:pict>
      </w:r>
      <w:r>
        <w:rPr/>
        <w:pict>
          <v:group style="position:absolute;margin-left:427.795471pt;margin-top:-178.136322pt;width:125.529343pt;height:.1pt;mso-position-horizontal-relative:page;mso-position-vertical-relative:paragraph;z-index:-4584" coordorigin="8556,-3563" coordsize="2511,2">
            <v:shape style="position:absolute;left:8556;top:-3563;width:2511;height:2" coordorigin="8556,-3563" coordsize="2511,0" path="m8556,-3563l11066,-3563e" filled="f" stroked="t" strokeweight=".711214pt" strokecolor="#000000">
              <v:path arrowok="t"/>
            </v:shape>
          </v:group>
          <w10:wrap type="none"/>
        </w:pict>
      </w:r>
      <w:r>
        <w:rPr/>
        <w:pict>
          <v:group style="position:absolute;margin-left:119.484009pt;margin-top:-181.89473pt;width:276.000013pt;height:.1pt;mso-position-horizontal-relative:page;mso-position-vertical-relative:paragraph;z-index:-4582" coordorigin="2390,-3638" coordsize="5520,2">
            <v:shape style="position:absolute;left:2390;top:-3638;width:5520;height:2" coordorigin="2390,-3638" coordsize="5520,0" path="m2390,-3638l7910,-3638e" filled="f" stroked="t" strokeweight=".4pt" strokecolor="#000000">
              <v:path arrowok="t"/>
            </v:shape>
          </v:group>
          <w10:wrap type="none"/>
        </w:pict>
      </w:r>
      <w:r>
        <w:rPr/>
        <w:pict>
          <v:shape style="width:30.24pt;height:162.72pt;mso-position-horizontal-relative:char;mso-position-vertical-relative:line" type="#_x0000_t75">
            <v:imagedata r:id="rId1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4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89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w w:val="88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7"/>
          <w:i/>
          <w:position w:val="-1"/>
        </w:rPr>
        <w:t>wlzic/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7"/>
          <w:i/>
          <w:position w:val="-1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7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19.2.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320" w:bottom="280" w:left="1020" w:right="0"/>
          <w:cols w:num="2" w:equalWidth="0">
            <w:col w:w="1245" w:space="413"/>
            <w:col w:w="9582"/>
          </w:cols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0"/>
        </w:sectPr>
      </w:pPr>
      <w:rPr/>
    </w:p>
    <w:p>
      <w:pPr>
        <w:spacing w:before="31" w:after="0" w:line="240" w:lineRule="auto"/>
        <w:ind w:left="68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6.159973pt;margin-top:12.432954pt;width:10.08pt;height:273.600006pt;mso-position-horizontal-relative:page;mso-position-vertical-relative:paragraph;z-index:-4585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b/>
          <w:bCs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8" w:after="0" w:line="240" w:lineRule="auto"/>
        <w:ind w:left="929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addin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flavore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61" w:lineRule="auto"/>
        <w:ind w:left="1163" w:right="19" w:firstLine="-263"/>
        <w:jc w:val="left"/>
        <w:tabs>
          <w:tab w:pos="2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concentrate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solutio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0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Proces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addin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61" w:lineRule="auto"/>
        <w:ind w:left="1156" w:right="150" w:firstLine="-23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custar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pastr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pie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fillings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4" w:lineRule="auto"/>
        <w:ind w:left="1149" w:right="199" w:firstLine="-25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custar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61" w:lineRule="auto"/>
        <w:ind w:left="1149" w:right="162" w:firstLine="-2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Froze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relie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foam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whippe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5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1" w:after="0" w:line="261" w:lineRule="auto"/>
        <w:ind w:left="462" w:right="1133" w:firstLine="-25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foam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whippin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yolk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heate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1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foam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left="1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Froze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meringue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folde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54" w:lineRule="auto"/>
        <w:ind w:left="455" w:right="1223" w:firstLine="-2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flavore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stirre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freezes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custar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61" w:lineRule="auto"/>
        <w:ind w:left="448" w:right="1071" w:firstLine="-2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Frozen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fruit-base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dessert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cream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1" w:lineRule="exact"/>
        <w:ind w:left="11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Sweetene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custar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coate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  <w:position w:val="-1"/>
        </w:rPr>
        <w:t>caramel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sauce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0"/>
          <w:cols w:num="2" w:equalWidth="0">
            <w:col w:w="5152" w:space="385"/>
            <w:col w:w="5703"/>
          </w:cols>
        </w:sectPr>
      </w:pPr>
      <w:rPr/>
    </w:p>
    <w:p>
      <w:pPr>
        <w:spacing w:before="1" w:after="0" w:line="240" w:lineRule="auto"/>
        <w:ind w:left="822" w:right="-20"/>
        <w:jc w:val="left"/>
        <w:tabs>
          <w:tab w:pos="58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5.736206pt;margin-top:20.36684pt;width:205.540964pt;height:.1pt;mso-position-horizontal-relative:page;mso-position-vertical-relative:paragraph;z-index:-4583" coordorigin="6515,407" coordsize="4111,2">
            <v:shape style="position:absolute;left:6515;top:407;width:4111;height:2" coordorigin="6515,407" coordsize="4111,0" path="m6515,407l10626,407e" filled="f" stroked="t" strokeweight=".7112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11.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Mixture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stiffl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beate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white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84"/>
          <w:b/>
          <w:bCs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4"/>
          <w:b/>
          <w:bCs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84"/>
          <w:b/>
          <w:bCs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84"/>
          <w:b/>
          <w:bCs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4"/>
          <w:b/>
          <w:bCs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4"/>
          <w:b/>
          <w:bCs/>
          <w:i/>
          <w:position w:val="-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84"/>
          <w:b/>
          <w:bCs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position w:val="-11"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7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4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68"/>
          <w:i/>
        </w:rPr>
        <w:t>ft;,.</w:t>
      </w:r>
      <w:r>
        <w:rPr>
          <w:rFonts w:ascii="Arial" w:hAnsi="Arial" w:cs="Arial" w:eastAsia="Arial"/>
          <w:sz w:val="25"/>
          <w:szCs w:val="25"/>
          <w:spacing w:val="0"/>
          <w:w w:val="68"/>
          <w:i/>
        </w:rPr>
        <w:t> </w:t>
      </w:r>
      <w:r>
        <w:rPr>
          <w:rFonts w:ascii="Arial" w:hAnsi="Arial" w:cs="Arial" w:eastAsia="Arial"/>
          <w:sz w:val="25"/>
          <w:szCs w:val="25"/>
          <w:spacing w:val="13"/>
          <w:w w:val="6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253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020" w:right="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.880001pt;height:162.72pt;mso-position-horizontal-relative:char;mso-position-vertical-relative:line" type="#_x0000_t75">
            <v:imagedata r:id="rId1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105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7.520020pt;margin-top:-251.665085pt;width:10.08pt;height:273.600006pt;mso-position-horizontal-relative:page;mso-position-vertical-relative:paragraph;z-index:-4581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  <w:b/>
          <w:bCs/>
        </w:rPr>
        <w:t>254</w:t>
      </w:r>
      <w:r>
        <w:rPr>
          <w:rFonts w:ascii="Times New Roman" w:hAnsi="Times New Roman" w:cs="Times New Roman" w:eastAsia="Times New Roman"/>
          <w:sz w:val="25"/>
          <w:szCs w:val="25"/>
          <w:spacing w:val="49"/>
          <w:w w:val="122"/>
          <w:b/>
          <w:bCs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7"/>
          <w:i/>
        </w:rPr>
        <w:t>/IJ;.</w:t>
      </w:r>
      <w:r>
        <w:rPr>
          <w:rFonts w:ascii="Arial" w:hAnsi="Arial" w:cs="Arial" w:eastAsia="Arial"/>
          <w:sz w:val="25"/>
          <w:szCs w:val="25"/>
          <w:spacing w:val="0"/>
          <w:w w:val="57"/>
          <w:i/>
        </w:rPr>
        <w:t> </w:t>
      </w:r>
      <w:r>
        <w:rPr>
          <w:rFonts w:ascii="Arial" w:hAnsi="Arial" w:cs="Arial" w:eastAsia="Arial"/>
          <w:sz w:val="25"/>
          <w:szCs w:val="25"/>
          <w:spacing w:val="21"/>
          <w:w w:val="57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1480" w:bottom="280" w:left="660" w:right="180"/>
        </w:sectPr>
      </w:pPr>
      <w:rPr/>
    </w:p>
    <w:p>
      <w:pPr>
        <w:spacing w:before="67" w:after="0" w:line="226" w:lineRule="exact"/>
        <w:ind w:left="775" w:right="-20"/>
        <w:jc w:val="left"/>
        <w:tabs>
          <w:tab w:pos="9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27.085947pt;width:480.24pt;height:63.360001pt;mso-position-horizontal-relative:page;mso-position-vertical-relative:paragraph;z-index:-4580" coordorigin="1440,542" coordsize="9605,1267">
            <v:shape style="position:absolute;left:1440;top:542;width:2419;height:1267" type="#_x0000_t75">
              <v:imagedata r:id="rId134" o:title=""/>
            </v:shape>
            <v:group style="position:absolute;left:3830;top:1528;width:7207;height:2" coordorigin="3830,1528" coordsize="7207,2">
              <v:shape style="position:absolute;left:3830;top:1528;width:7207;height:2" coordorigin="3830,1528" coordsize="7207,0" path="m3830,1528l11038,1528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3.039993pt;margin-top:27.805944pt;width:54.72pt;height:.1pt;mso-position-horizontal-relative:page;mso-position-vertical-relative:paragraph;z-index:-4577" coordorigin="4061,556" coordsize="1094,2">
            <v:shape style="position:absolute;left:4061;top:556;width:1094;height:2" coordorigin="4061,556" coordsize="1094,0" path="m4061,556l5155,556e" filled="f" stroked="t" strokeweight=".36pt" strokecolor="#000000">
              <v:path arrowok="t"/>
            </v:shape>
          </v:group>
          <w10:wrap type="none"/>
        </w:pict>
      </w:r>
      <w:r>
        <w:rPr/>
        <w:pict>
          <v:group style="position:absolute;margin-left:407.519989pt;margin-top:28.165945pt;width:49.68pt;height:.1pt;mso-position-horizontal-relative:page;mso-position-vertical-relative:paragraph;z-index:-4576" coordorigin="8150,563" coordsize="994,2">
            <v:shape style="position:absolute;left:8150;top:563;width:994;height:2" coordorigin="8150,563" coordsize="994,0" path="m8150,563l9144,563e" filled="f" stroked="t" strokeweight=".36pt" strokecolor="#000000">
              <v:path arrowok="t"/>
            </v:shape>
          </v:group>
          <w10:wrap type="none"/>
        </w:pict>
      </w:r>
      <w:r>
        <w:rPr/>
        <w:pict>
          <v:group style="position:absolute;margin-left:318.239990pt;margin-top:28.165945pt;width:85.68pt;height:.1pt;mso-position-horizontal-relative:page;mso-position-vertical-relative:paragraph;z-index:-4575" coordorigin="6365,563" coordsize="1714,2">
            <v:shape style="position:absolute;left:6365;top:563;width:1714;height:2" coordorigin="6365,563" coordsize="1714,0" path="m6365,563l8078,563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426"/>
          <w:position w:val="-1"/>
        </w:rPr>
        <w:t>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150"/>
          <w:w w:val="426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58"/>
          <w:position w:val="-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380" w:bottom="280" w:left="960" w:right="60"/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08" w:lineRule="exact"/>
        <w:ind w:left="2957" w:right="-108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Cookie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45"/>
          <w:szCs w:val="4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44"/>
          <w:szCs w:val="4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2"/>
          <w:position w:val="-1"/>
        </w:rPr>
        <w:t>Cakes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Desserts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6106" w:space="1769"/>
            <w:col w:w="3365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3" w:after="0" w:line="240" w:lineRule="auto"/>
        <w:ind w:left="295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Basic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Cookies/Cakes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6" w:after="0" w:line="240" w:lineRule="auto"/>
        <w:ind w:left="775" w:right="-20"/>
        <w:jc w:val="left"/>
        <w:tabs>
          <w:tab w:pos="103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7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54" w:right="-20"/>
        <w:jc w:val="left"/>
        <w:tabs>
          <w:tab w:pos="10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61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46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3.119995pt;margin-top:-1.529786pt;width:30.24pt;height:164.160004pt;mso-position-horizontal-relative:page;mso-position-vertical-relative:paragraph;z-index:-4578" type="#_x0000_t75">
            <v:imagedata r:id="rId135" o:title=""/>
          </v:shape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Cookies/Cakes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54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39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39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Examples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46" w:right="-20"/>
        <w:jc w:val="left"/>
        <w:tabs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67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67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725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120003pt;margin-top:-6.02978pt;width:465.12pt;height:.1pt;mso-position-horizontal-relative:page;mso-position-vertical-relative:paragraph;z-index:-4574" coordorigin="1922,-121" coordsize="9302,2">
            <v:shape style="position:absolute;left:1922;top:-121;width:9302;height:2" coordorigin="1922,-121" coordsize="9302,0" path="m1922,-121l11225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25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5.760002pt;margin-top:-4.229775pt;width:465.12pt;height:.1pt;mso-position-horizontal-relative:page;mso-position-vertical-relative:paragraph;z-index:-4573" coordorigin="1915,-85" coordsize="9302,2">
            <v:shape style="position:absolute;left:1915;top:-85;width:9302;height:2" coordorigin="1915,-85" coordsize="9302,0" path="m1915,-85l11218,-85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58" w:lineRule="exact"/>
        <w:ind w:left="16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95.400002pt;margin-top:3.445931pt;width:465.48pt;height:.1pt;mso-position-horizontal-relative:page;mso-position-vertical-relative:paragraph;z-index:-4572" coordorigin="1908,69" coordsize="9310,2">
            <v:shape style="position:absolute;left:1908;top:69;width:9310;height:2" coordorigin="1908,69" coordsize="9310,0" path="m1908,69l11218,69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"/>
        </w:rPr>
        <w:t>'ci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5" w:right="-46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102"/>
        </w:rPr>
        <w:t>ID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1" w:lineRule="exact"/>
        <w:ind w:left="170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5"/>
          <w:position w:val="-6"/>
        </w:rPr>
        <w:t>l!l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Workin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Ingredients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  <w:cols w:num="2" w:equalWidth="0">
            <w:col w:w="286" w:space="425"/>
            <w:col w:w="10529"/>
          </w:cols>
        </w:sectPr>
      </w:pPr>
      <w:rPr/>
    </w:p>
    <w:p>
      <w:pPr>
        <w:spacing w:before="0" w:after="0" w:line="259" w:lineRule="exact"/>
        <w:ind w:left="156" w:right="-20"/>
        <w:jc w:val="left"/>
        <w:tabs>
          <w:tab w:pos="720" w:val="left"/>
          <w:tab w:pos="1026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  <w:position w:val="2"/>
        </w:rPr>
        <w:t>·</w:t>
      </w:r>
      <w:r>
        <w:rPr>
          <w:rFonts w:ascii="Courier New" w:hAnsi="Courier New" w:cs="Courier New" w:eastAsia="Courier New"/>
          <w:sz w:val="25"/>
          <w:szCs w:val="25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w w:val="67"/>
          <w:position w:val="2"/>
        </w:rPr>
        <w:t>1.</w:t>
      </w:r>
      <w:r>
        <w:rPr>
          <w:rFonts w:ascii="Courier New" w:hAnsi="Courier New" w:cs="Courier New" w:eastAsia="Courier New"/>
          <w:sz w:val="25"/>
          <w:szCs w:val="25"/>
          <w:spacing w:val="-10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position w:val="0"/>
        </w:rPr>
      </w:r>
    </w:p>
    <w:p>
      <w:pPr>
        <w:spacing w:before="94" w:after="0" w:line="240" w:lineRule="auto"/>
        <w:ind w:left="156" w:right="-20"/>
        <w:jc w:val="left"/>
        <w:tabs>
          <w:tab w:pos="700" w:val="left"/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3.280029pt;margin-top:18.181904pt;width:10.08pt;height:204.479996pt;mso-position-horizontal-relative:page;mso-position-vertical-relative:paragraph;z-index:-4579" type="#_x0000_t75">
            <v:imagedata r:id="rId136" o:title=""/>
          </v:shape>
        </w:pict>
      </w:r>
      <w:r>
        <w:rPr>
          <w:rFonts w:ascii="Arial" w:hAnsi="Arial" w:cs="Arial" w:eastAsia="Arial"/>
          <w:sz w:val="18"/>
          <w:szCs w:val="18"/>
          <w:w w:val="62"/>
        </w:rPr>
        <w:t>&lt;i'</w:t>
      </w:r>
      <w:r>
        <w:rPr>
          <w:rFonts w:ascii="Arial" w:hAnsi="Arial" w:cs="Arial" w:eastAsia="Arial"/>
          <w:sz w:val="18"/>
          <w:szCs w:val="18"/>
          <w:w w:val="100"/>
        </w:rPr>
        <w:tab/>
      </w:r>
      <w:r>
        <w:rPr>
          <w:rFonts w:ascii="Arial" w:hAnsi="Arial" w:cs="Arial" w:eastAsia="Arial"/>
          <w:sz w:val="18"/>
          <w:szCs w:val="18"/>
          <w:w w:val="100"/>
        </w:rPr>
      </w:r>
      <w:r>
        <w:rPr>
          <w:rFonts w:ascii="Courier New" w:hAnsi="Courier New" w:cs="Courier New" w:eastAsia="Courier New"/>
          <w:sz w:val="24"/>
          <w:szCs w:val="24"/>
          <w:w w:val="81"/>
          <w:position w:val="-9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  <w:position w:val="-9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  <w:position w:val="-9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9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9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-9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72" w:right="894"/>
        <w:jc w:val="center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3.</w:t>
      </w:r>
      <w:r>
        <w:rPr>
          <w:rFonts w:ascii="Courier New" w:hAnsi="Courier New" w:cs="Courier New" w:eastAsia="Courier New"/>
          <w:sz w:val="24"/>
          <w:szCs w:val="24"/>
          <w:spacing w:val="-104"/>
          <w:w w:val="1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65" w:right="884"/>
        <w:jc w:val="center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4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65" w:right="901"/>
        <w:jc w:val="center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Preparin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Pans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5" w:after="0" w:line="240" w:lineRule="auto"/>
        <w:ind w:left="674" w:right="927"/>
        <w:jc w:val="center"/>
        <w:tabs>
          <w:tab w:pos="102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6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58" w:right="912"/>
        <w:jc w:val="center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59" w:right="960"/>
        <w:jc w:val="center"/>
        <w:tabs>
          <w:tab w:pos="101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13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380" w:right="466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6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0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5"/>
          <w:w w:val="13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10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74"/>
          <w:i/>
        </w:rPr>
        <w:t>fit,.</w:t>
      </w:r>
      <w:r>
        <w:rPr>
          <w:rFonts w:ascii="Arial" w:hAnsi="Arial" w:cs="Arial" w:eastAsia="Arial"/>
          <w:sz w:val="25"/>
          <w:szCs w:val="25"/>
          <w:spacing w:val="0"/>
          <w:w w:val="74"/>
          <w:i/>
        </w:rPr>
        <w:t> </w:t>
      </w:r>
      <w:r>
        <w:rPr>
          <w:rFonts w:ascii="Arial" w:hAnsi="Arial" w:cs="Arial" w:eastAsia="Arial"/>
          <w:sz w:val="25"/>
          <w:szCs w:val="25"/>
          <w:spacing w:val="7"/>
          <w:w w:val="74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  <w:i/>
        </w:rPr>
        <w:t>255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960" w:right="60"/>
        </w:sectPr>
      </w:pPr>
      <w:rPr/>
    </w:p>
    <w:p>
      <w:pPr>
        <w:spacing w:before="61" w:after="0" w:line="240" w:lineRule="auto"/>
        <w:ind w:left="112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19.3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continued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Mixin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3"/>
        </w:rPr>
        <w:t>Method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5"/>
        </w:rPr>
        <w:t>Cookies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0" w:after="0" w:line="260" w:lineRule="exact"/>
        <w:ind w:left="1134" w:right="-20"/>
        <w:jc w:val="left"/>
        <w:tabs>
          <w:tab w:pos="106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  <w:position w:val="-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1120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2.444962pt;margin-top:-3.827161pt;width:463.658079pt;height:.1pt;mso-position-horizontal-relative:page;mso-position-vertical-relative:paragraph;z-index:-4569" coordorigin="1849,-77" coordsize="9273,2">
            <v:shape style="position:absolute;left:1849;top:-77;width:9273;height:2" coordorigin="1849,-77" coordsize="9273,0" path="m1849,-77l11122,-77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0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3"/>
          <w:w w:val="8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11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92.444962pt;margin-top:-15.047637pt;width:463.658079pt;height:.1pt;mso-position-horizontal-relative:page;mso-position-vertical-relative:paragraph;z-index:-4568" coordorigin="1849,-301" coordsize="9273,2">
            <v:shape style="position:absolute;left:1849;top:-301;width:9273;height:2" coordorigin="1849,-301" coordsize="9273,0" path="m1849,-301l11122,-301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1"/>
        </w:rPr>
        <w:t>Shapin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29"/>
          <w:w w:val="11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Cookies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8" w:after="0" w:line="240" w:lineRule="auto"/>
        <w:ind w:left="1127" w:right="-20"/>
        <w:jc w:val="left"/>
        <w:tabs>
          <w:tab w:pos="1060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0.23999pt;margin-top:-11.190643pt;width:38.880001pt;height:162.720001pt;mso-position-horizontal-relative:page;mso-position-vertical-relative:paragraph;z-index:-4571" type="#_x0000_t75">
            <v:imagedata r:id="rId137" o:title=""/>
          </v:shape>
        </w:pict>
      </w:r>
      <w:r>
        <w:rPr/>
        <w:pict>
          <v:group style="position:absolute;margin-left:92.444962pt;margin-top:-4.773275pt;width:463.658079pt;height:.1pt;mso-position-horizontal-relative:page;mso-position-vertical-relative:paragraph;z-index:-4567" coordorigin="1849,-95" coordsize="9273,2">
            <v:shape style="position:absolute;left:1849;top:-95;width:9273;height:2" coordorigin="1849,-95" coordsize="9273,0" path="m1849,-95l11122,-95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92.25502pt;margin-top:13.555125pt;width:463.242457pt;height:.1pt;mso-position-horizontal-relative:page;mso-position-vertical-relative:paragraph;z-index:-4559" coordorigin="1845,271" coordsize="9265,2">
            <v:shape style="position:absolute;left:1845;top:271;width:9265;height:2" coordorigin="1845,271" coordsize="9265,0" path="m1845,271l11110,271e" filled="f" stroked="t" strokeweight=".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0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2.444962pt;margin-top:-5.80666pt;width:463.658079pt;height:.1pt;mso-position-horizontal-relative:page;mso-position-vertical-relative:paragraph;z-index:-4566" coordorigin="1849,-116" coordsize="9273,2">
            <v:shape style="position:absolute;left:1849;top:-116;width:9273;height:2" coordorigin="1849,-116" coordsize="9273,0" path="m1849,-116l11122,-11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2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2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2.444962pt;margin-top:-5.806652pt;width:463.299766pt;height:.1pt;mso-position-horizontal-relative:page;mso-position-vertical-relative:paragraph;z-index:-4565" coordorigin="1849,-116" coordsize="9266,2">
            <v:shape style="position:absolute;left:1849;top:-116;width:9266;height:2" coordorigin="1849,-116" coordsize="9266,0" path="m1849,-116l11115,-11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0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2.444962pt;margin-top:-12.235179pt;width:463.299766pt;height:.1pt;mso-position-horizontal-relative:page;mso-position-vertical-relative:paragraph;z-index:-4564" coordorigin="1849,-245" coordsize="9266,2">
            <v:shape style="position:absolute;left:1849;top:-245;width:9266;height:2" coordorigin="1849,-245" coordsize="9266,0" path="m1849,-245l11115,-245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5·--------------------------------------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exact"/>
        <w:ind w:left="1112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2.444962pt;margin-top:-5.80665pt;width:463.299766pt;height:.1pt;mso-position-horizontal-relative:page;mso-position-vertical-relative:paragraph;z-index:-4563" coordorigin="1849,-116" coordsize="9266,2">
            <v:shape style="position:absolute;left:1849;top:-116;width:9266;height:2" coordorigin="1849,-116" coordsize="9266,0" path="m1849,-116l11115,-11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5"/>
          <w:position w:val="1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0"/>
          <w:w w:val="85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373" w:lineRule="exact"/>
        <w:ind w:left="1127" w:right="-20"/>
        <w:jc w:val="left"/>
        <w:tabs>
          <w:tab w:pos="1068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2.444962pt;margin-top:-.294044pt;width:463.658079pt;height:.1pt;mso-position-horizontal-relative:page;mso-position-vertical-relative:paragraph;z-index:-4562" coordorigin="1849,-6" coordsize="9273,2">
            <v:shape style="position:absolute;left:1849;top:-6;width:9273;height:2" coordorigin="1849,-6" coordsize="9273,0" path="m1849,-6l11122,-6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43"/>
          <w:w w:val="107"/>
          <w:position w:val="2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3"/>
          <w:w w:val="100"/>
          <w:position w:val="2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  <w:position w:val="2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12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7.440002pt;margin-top:.161866pt;width:11.52pt;height:272.160004pt;mso-position-horizontal-relative:page;mso-position-vertical-relative:paragraph;z-index:-4570" type="#_x0000_t75">
            <v:imagedata r:id="rId138" o:title=""/>
          </v:shape>
        </w:pict>
      </w:r>
      <w:r>
        <w:rPr/>
        <w:pict>
          <v:group style="position:absolute;margin-left:92.086655pt;margin-top:-4.186175pt;width:463.65808pt;height:.1pt;mso-position-horizontal-relative:page;mso-position-vertical-relative:paragraph;z-index:-4561" coordorigin="1842,-84" coordsize="9273,2">
            <v:shape style="position:absolute;left:1842;top:-84;width:9273;height:2" coordorigin="1842,-84" coordsize="9273,0" path="m1842,-84l11115,-84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8</w:t>
      </w:r>
      <w:r>
        <w:rPr>
          <w:rFonts w:ascii="Courier New" w:hAnsi="Courier New" w:cs="Courier New" w:eastAsia="Courier New"/>
          <w:sz w:val="24"/>
          <w:szCs w:val="24"/>
          <w:spacing w:val="3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92.444962pt;margin-top:-15.759111pt;width:463.299766pt;height:.1pt;mso-position-horizontal-relative:page;mso-position-vertical-relative:paragraph;z-index:-4560" coordorigin="1849,-315" coordsize="9266,2">
            <v:shape style="position:absolute;left:1849;top:-315;width:9266;height:2" coordorigin="1849,-315" coordsize="9266,0" path="m1849,-315l11115,-315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</w:rPr>
        <w:t>Cookie-Bakin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17"/>
          <w:w w:val="10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</w:rPr>
        <w:t>Factors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40" w:lineRule="auto"/>
        <w:ind w:left="1120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6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12" w:right="-20"/>
        <w:jc w:val="left"/>
        <w:tabs>
          <w:tab w:pos="106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12" w:right="-20"/>
        <w:jc w:val="left"/>
        <w:tabs>
          <w:tab w:pos="105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2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12" w:right="-20"/>
        <w:jc w:val="left"/>
        <w:tabs>
          <w:tab w:pos="105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2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12" w:right="-20"/>
        <w:jc w:val="left"/>
        <w:tabs>
          <w:tab w:pos="1058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w w:val="91"/>
        </w:rPr>
        <w:t>$</w:t>
      </w:r>
      <w:r>
        <w:rPr>
          <w:rFonts w:ascii="Courier New" w:hAnsi="Courier New" w:cs="Courier New" w:eastAsia="Courier New"/>
          <w:sz w:val="20"/>
          <w:szCs w:val="20"/>
          <w:spacing w:val="23"/>
          <w:w w:val="91"/>
        </w:rPr>
        <w:t>.</w:t>
      </w:r>
      <w:r>
        <w:rPr>
          <w:rFonts w:ascii="Courier New" w:hAnsi="Courier New" w:cs="Courier New" w:eastAsia="Courier New"/>
          <w:sz w:val="20"/>
          <w:szCs w:val="20"/>
          <w:spacing w:val="23"/>
          <w:w w:val="100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0"/>
          <w:szCs w:val="2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</w:rPr>
        <w:t>Option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Finishin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</w:rPr>
        <w:t>Cookies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40" w:lineRule="auto"/>
        <w:ind w:left="1127" w:right="-20"/>
        <w:jc w:val="left"/>
        <w:tabs>
          <w:tab w:pos="106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1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91"/>
        </w:rPr>
        <w:t>2·------------------</w:t>
      </w:r>
      <w:r>
        <w:rPr>
          <w:rFonts w:ascii="Courier New" w:hAnsi="Courier New" w:cs="Courier New" w:eastAsia="Courier New"/>
          <w:sz w:val="34"/>
          <w:szCs w:val="34"/>
          <w:spacing w:val="-158"/>
          <w:w w:val="91"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  <w:position w:val="-8"/>
        </w:rPr>
        <w:t>(</w:t>
      </w:r>
      <w:r>
        <w:rPr>
          <w:rFonts w:ascii="Arial" w:hAnsi="Arial" w:cs="Arial" w:eastAsia="Arial"/>
          <w:sz w:val="14"/>
          <w:szCs w:val="14"/>
          <w:spacing w:val="-3"/>
          <w:w w:val="91"/>
          <w:b/>
          <w:bCs/>
          <w:position w:val="-8"/>
        </w:rPr>
        <w:t>C</w:t>
      </w:r>
      <w:r>
        <w:rPr>
          <w:rFonts w:ascii="Arial" w:hAnsi="Arial" w:cs="Arial" w:eastAsia="Arial"/>
          <w:sz w:val="14"/>
          <w:szCs w:val="14"/>
          <w:spacing w:val="-99"/>
          <w:w w:val="91"/>
          <w:b/>
          <w:bCs/>
          <w:position w:val="-8"/>
        </w:rPr>
        <w:t>O</w:t>
      </w:r>
      <w:r>
        <w:rPr>
          <w:rFonts w:ascii="Courier New" w:hAnsi="Courier New" w:cs="Courier New" w:eastAsia="Courier New"/>
          <w:sz w:val="34"/>
          <w:szCs w:val="34"/>
          <w:spacing w:val="-72"/>
          <w:w w:val="91"/>
          <w:position w:val="0"/>
        </w:rPr>
        <w:t>-</w:t>
      </w:r>
      <w:r>
        <w:rPr>
          <w:rFonts w:ascii="Arial" w:hAnsi="Arial" w:cs="Arial" w:eastAsia="Arial"/>
          <w:sz w:val="14"/>
          <w:szCs w:val="14"/>
          <w:spacing w:val="-29"/>
          <w:w w:val="91"/>
          <w:b/>
          <w:bCs/>
          <w:position w:val="-8"/>
        </w:rPr>
        <w:t>N</w:t>
      </w:r>
      <w:r>
        <w:rPr>
          <w:rFonts w:ascii="Courier New" w:hAnsi="Courier New" w:cs="Courier New" w:eastAsia="Courier New"/>
          <w:sz w:val="34"/>
          <w:szCs w:val="34"/>
          <w:spacing w:val="-150"/>
          <w:w w:val="91"/>
          <w:position w:val="0"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  <w:position w:val="-8"/>
        </w:rPr>
        <w:t>TI</w:t>
      </w:r>
      <w:r>
        <w:rPr>
          <w:rFonts w:ascii="Arial" w:hAnsi="Arial" w:cs="Arial" w:eastAsia="Arial"/>
          <w:sz w:val="14"/>
          <w:szCs w:val="14"/>
          <w:spacing w:val="-76"/>
          <w:w w:val="91"/>
          <w:b/>
          <w:bCs/>
          <w:position w:val="-8"/>
        </w:rPr>
        <w:t>N</w:t>
      </w:r>
      <w:r>
        <w:rPr>
          <w:rFonts w:ascii="Courier New" w:hAnsi="Courier New" w:cs="Courier New" w:eastAsia="Courier New"/>
          <w:sz w:val="34"/>
          <w:szCs w:val="34"/>
          <w:spacing w:val="-96"/>
          <w:w w:val="91"/>
          <w:position w:val="0"/>
        </w:rPr>
        <w:t>=</w:t>
      </w:r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  <w:position w:val="-8"/>
        </w:rPr>
        <w:t>UES</w:t>
      </w:r>
      <w:r>
        <w:rPr>
          <w:rFonts w:ascii="Arial" w:hAnsi="Arial" w:cs="Arial" w:eastAsia="Arial"/>
          <w:sz w:val="14"/>
          <w:szCs w:val="14"/>
          <w:spacing w:val="12"/>
          <w:w w:val="91"/>
          <w:b/>
          <w:bCs/>
          <w:position w:val="-8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8"/>
        </w:rPr>
        <w:t>O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8"/>
        </w:rPr>
        <w:t>N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  <w:position w:val="-8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8"/>
        </w:rPr>
        <w:t>NEXT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  <w:position w:val="-8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6"/>
          <w:b/>
          <w:bCs/>
          <w:position w:val="-8"/>
        </w:rPr>
        <w:t>P</w:t>
      </w:r>
      <w:r>
        <w:rPr>
          <w:rFonts w:ascii="Arial" w:hAnsi="Arial" w:cs="Arial" w:eastAsia="Arial"/>
          <w:sz w:val="14"/>
          <w:szCs w:val="14"/>
          <w:spacing w:val="-46"/>
          <w:w w:val="86"/>
          <w:b/>
          <w:bCs/>
          <w:position w:val="-8"/>
        </w:rPr>
        <w:t>A</w:t>
      </w:r>
      <w:r>
        <w:rPr>
          <w:rFonts w:ascii="Courier New" w:hAnsi="Courier New" w:cs="Courier New" w:eastAsia="Courier New"/>
          <w:sz w:val="34"/>
          <w:szCs w:val="34"/>
          <w:spacing w:val="-126"/>
          <w:w w:val="86"/>
          <w:position w:val="0"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86"/>
          <w:b/>
          <w:bCs/>
          <w:position w:val="-8"/>
        </w:rPr>
        <w:t>G</w:t>
      </w:r>
      <w:r>
        <w:rPr>
          <w:rFonts w:ascii="Arial" w:hAnsi="Arial" w:cs="Arial" w:eastAsia="Arial"/>
          <w:sz w:val="14"/>
          <w:szCs w:val="14"/>
          <w:spacing w:val="-55"/>
          <w:w w:val="86"/>
          <w:b/>
          <w:bCs/>
          <w:position w:val="-8"/>
        </w:rPr>
        <w:t>E</w:t>
      </w:r>
      <w:r>
        <w:rPr>
          <w:rFonts w:ascii="Courier New" w:hAnsi="Courier New" w:cs="Courier New" w:eastAsia="Courier New"/>
          <w:sz w:val="34"/>
          <w:szCs w:val="34"/>
          <w:spacing w:val="-115"/>
          <w:w w:val="86"/>
          <w:position w:val="0"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86"/>
          <w:b/>
          <w:bCs/>
          <w:position w:val="-8"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86"/>
          <w:b/>
          <w:bCs/>
          <w:position w:val="-8"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86"/>
          <w:b/>
          <w:bCs/>
          <w:position w:val="-8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  <w:t>-------------------­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position w:val="0"/>
        </w:rPr>
      </w:r>
    </w:p>
    <w:p>
      <w:pPr>
        <w:spacing w:before="85" w:after="0" w:line="240" w:lineRule="auto"/>
        <w:ind w:left="111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256</w:t>
      </w:r>
      <w:r>
        <w:rPr>
          <w:rFonts w:ascii="Times New Roman" w:hAnsi="Times New Roman" w:cs="Times New Roman" w:eastAsia="Times New Roman"/>
          <w:sz w:val="25"/>
          <w:szCs w:val="25"/>
          <w:spacing w:val="22"/>
          <w:w w:val="12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58"/>
          <w:i/>
        </w:rPr>
        <w:t>1/;t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58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58"/>
          <w:i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spacing w:val="11"/>
          <w:w w:val="58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20" w:bottom="280" w:left="500" w:right="360"/>
        </w:sectPr>
      </w:pPr>
      <w:rPr/>
    </w:p>
    <w:p>
      <w:pPr>
        <w:spacing w:before="83" w:after="0" w:line="240" w:lineRule="auto"/>
        <w:ind w:left="7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Stud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19.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7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16"/>
        </w:rPr>
        <w:t>continued</w:t>
      </w:r>
      <w:r>
        <w:rPr>
          <w:rFonts w:ascii="Arial" w:hAnsi="Arial" w:cs="Arial" w:eastAsia="Arial"/>
          <w:sz w:val="18"/>
          <w:szCs w:val="18"/>
          <w:spacing w:val="0"/>
          <w:w w:val="117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9" w:after="0" w:line="240" w:lineRule="auto"/>
        <w:ind w:left="735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28" w:right="-20"/>
        <w:jc w:val="left"/>
        <w:tabs>
          <w:tab w:pos="103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11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2.52002pt;margin-top:36.084084pt;width:472.410022pt;height:.1pt;mso-position-horizontal-relative:page;mso-position-vertical-relative:paragraph;z-index:-4553" coordorigin="1850,722" coordsize="9448,2">
            <v:shape style="position:absolute;left:1850;top:722;width:9448;height:2" coordorigin="1850,722" coordsize="9448,0" path="m1850,722l11299,722e" filled="f" stroked="t" strokeweight="1.02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-157"/>
          <w:w w:val="100"/>
        </w:rPr>
        <w:t>T</w:t>
      </w:r>
      <w:r>
        <w:rPr>
          <w:rFonts w:ascii="Arial" w:hAnsi="Arial" w:cs="Arial" w:eastAsia="Arial"/>
          <w:sz w:val="63"/>
          <w:szCs w:val="63"/>
          <w:spacing w:val="-26"/>
          <w:w w:val="100"/>
          <w:position w:val="-32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Servin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Storin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  <w:position w:val="0"/>
        </w:rPr>
        <w:t>Cookies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95" w:after="0" w:line="240" w:lineRule="auto"/>
        <w:ind w:left="721" w:right="-20"/>
        <w:jc w:val="left"/>
        <w:tabs>
          <w:tab w:pos="10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8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3" w:lineRule="exact"/>
        <w:ind w:left="714" w:right="-20"/>
        <w:jc w:val="left"/>
        <w:tabs>
          <w:tab w:pos="103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  <w:position w:val="1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3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70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73.119995pt;margin-top:6.710315pt;width:30.24pt;height:164.160004pt;mso-position-horizontal-relative:page;mso-position-vertical-relative:paragraph;z-index:-4558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Preparin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Cake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Pans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8" w:after="0" w:line="240" w:lineRule="auto"/>
        <w:ind w:left="728" w:right="-20"/>
        <w:jc w:val="left"/>
        <w:tabs>
          <w:tab w:pos="102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06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14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Mixin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Method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Cakes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14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1·----------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9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96.480003pt;margin-top:-6.029755pt;width:465.84pt;height:.1pt;mso-position-horizontal-relative:page;mso-position-vertical-relative:paragraph;z-index:-4556" coordorigin="1930,-121" coordsize="9317,2">
            <v:shape style="position:absolute;left:1930;top:-121;width:9317;height:2" coordorigin="1930,-121" coordsize="9317,0" path="m1930,-121l11246,-121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4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99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96.480003pt;margin-top:-12.307155pt;width:465.48pt;height:.1pt;mso-position-horizontal-relative:page;mso-position-vertical-relative:paragraph;z-index:-4555" coordorigin="1930,-246" coordsize="9310,2">
            <v:shape style="position:absolute;left:1930;top:-246;width:9310;height:2" coordorigin="1930,-246" coordsize="9310,0" path="m1930,-246l11239,-246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96.120003pt;margin-top:29.812845pt;width:465.84pt;height:.1pt;mso-position-horizontal-relative:page;mso-position-vertical-relative:paragraph;z-index:-4554" coordorigin="1922,596" coordsize="9317,2">
            <v:shape style="position:absolute;left:1922;top:596;width:9317;height:2" coordorigin="1922,596" coordsize="9317,0" path="m1922,596l11239,596e" filled="f" stroked="t" strokeweight=".72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3·--------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75"/>
        </w:rPr>
        <w:t>----------------------------------------------------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Cake-Bakin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Factors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699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51.840027pt;margin-top:5.586496pt;width:12.96pt;height:198.720001pt;mso-position-horizontal-relative:page;mso-position-vertical-relative:paragraph;z-index:-4557" type="#_x0000_t75">
            <v:imagedata r:id="rId140" o:title=""/>
          </v:shape>
        </w:pict>
      </w:r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5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92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5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78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3" w:lineRule="exact"/>
        <w:ind w:left="678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32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7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Option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Icing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Finishin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2"/>
        </w:rPr>
        <w:t>Cakes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685" w:right="-20"/>
        <w:jc w:val="left"/>
        <w:tabs>
          <w:tab w:pos="102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20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20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70" w:right="-20"/>
        <w:jc w:val="left"/>
        <w:tabs>
          <w:tab w:pos="102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70" w:right="-20"/>
        <w:jc w:val="left"/>
        <w:tabs>
          <w:tab w:pos="10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78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07" w:lineRule="exact"/>
        <w:ind w:left="145" w:right="-20"/>
        <w:jc w:val="left"/>
        <w:tabs>
          <w:tab w:pos="660" w:val="left"/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Arial" w:hAnsi="Arial" w:cs="Arial" w:eastAsia="Arial"/>
          <w:sz w:val="26"/>
          <w:szCs w:val="26"/>
          <w:w w:val="79"/>
        </w:rPr>
        <w:t>g</w:t>
      </w:r>
      <w:r>
        <w:rPr>
          <w:rFonts w:ascii="Arial" w:hAnsi="Arial" w:cs="Arial" w:eastAsia="Arial"/>
          <w:sz w:val="26"/>
          <w:szCs w:val="26"/>
          <w:w w:val="100"/>
        </w:rPr>
        <w:tab/>
      </w:r>
      <w:r>
        <w:rPr>
          <w:rFonts w:ascii="Arial" w:hAnsi="Arial" w:cs="Arial" w:eastAsia="Arial"/>
          <w:sz w:val="26"/>
          <w:szCs w:val="26"/>
          <w:w w:val="100"/>
        </w:rPr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168" w:lineRule="exact"/>
        <w:ind w:left="145"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87"/>
          <w:position w:val="4"/>
        </w:rPr>
        <w:t>0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  <w:position w:val="-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  <w:position w:val="-1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96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  <w:position w:val="-1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1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-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24" w:lineRule="exact"/>
        <w:ind w:left="10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17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28" w:lineRule="exact"/>
        <w:ind w:left="13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27" w:lineRule="exact"/>
        <w:ind w:left="138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3"/>
          <w:position w:val="-1"/>
        </w:rPr>
        <w:t>ro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51" w:lineRule="exact"/>
        <w:ind w:left="10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5"/>
          <w:i/>
          <w:position w:val="-2"/>
        </w:rPr>
        <w:t>8: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233" w:lineRule="exact"/>
        <w:ind w:left="102" w:right="-20"/>
        <w:jc w:val="left"/>
        <w:tabs>
          <w:tab w:pos="6440" w:val="left"/>
          <w:tab w:pos="97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6"/>
        </w:rPr>
        <w:t>@</w:t>
      </w:r>
      <w:r>
        <w:rPr>
          <w:rFonts w:ascii="Times New Roman" w:hAnsi="Times New Roman" w:cs="Times New Roman" w:eastAsia="Times New Roman"/>
          <w:sz w:val="12"/>
          <w:szCs w:val="12"/>
          <w:spacing w:val="-17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  <w:position w:val="2"/>
        </w:rPr>
        <w:t>Resource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3"/>
          <w:i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  <w:position w:val="2"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>Guide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2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6"/>
          <w:position w:val="3"/>
        </w:rPr>
        <w:t>257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jc w:val="left"/>
        <w:spacing w:after="0"/>
        <w:sectPr>
          <w:pgSz w:w="12260" w:h="15860"/>
          <w:pgMar w:top="440" w:bottom="280" w:left="1000" w:right="60"/>
        </w:sectPr>
      </w:pPr>
      <w:rPr/>
    </w:p>
    <w:p>
      <w:pPr>
        <w:spacing w:before="76" w:after="0" w:line="240" w:lineRule="auto"/>
        <w:ind w:left="2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22.900879pt;margin-top:12.388045pt;width:125.593043pt;height:.1pt;mso-position-horizontal-relative:page;mso-position-vertical-relative:paragraph;z-index:-4550" coordorigin="8458,248" coordsize="2512,2">
            <v:shape style="position:absolute;left:8458;top:248;width:2512;height:2" coordorigin="8458,248" coordsize="2512,0" path="m8458,248l10970,248e" filled="f" stroked="t" strokeweight=".7095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8"/>
        </w:rPr>
        <w:t>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81"/>
          <w:position w:val="0"/>
        </w:rPr>
        <w:t>----------------------------------------------</w:t>
      </w:r>
      <w:r>
        <w:rPr>
          <w:rFonts w:ascii="Times New Roman" w:hAnsi="Times New Roman" w:cs="Times New Roman" w:eastAsia="Times New Roman"/>
          <w:sz w:val="20"/>
          <w:szCs w:val="20"/>
          <w:spacing w:val="-24"/>
          <w:w w:val="181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position w:val="0"/>
        </w:rPr>
        <w:t>Dare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81" w:after="0" w:line="240" w:lineRule="auto"/>
        <w:ind w:left="321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32.480011pt;margin-top:5.692883pt;width:383.040009pt;height:394.559998pt;mso-position-horizontal-relative:page;mso-position-vertical-relative:paragraph;z-index:-4552" type="#_x0000_t75">
            <v:imagedata r:id="rId141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Crossword</w:t>
      </w:r>
      <w:r>
        <w:rPr>
          <w:rFonts w:ascii="Arial" w:hAnsi="Arial" w:cs="Arial" w:eastAsia="Arial"/>
          <w:sz w:val="24"/>
          <w:szCs w:val="2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19.3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Cookie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24"/>
          <w:szCs w:val="2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Cakes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6" w:lineRule="exact"/>
        <w:ind w:left="14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clue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below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solve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puzzle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vocabulary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19.3.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Sz w:w="12260" w:h="15860"/>
          <w:pgMar w:top="200" w:bottom="280" w:left="1720" w:right="260"/>
        </w:sectPr>
      </w:pPr>
      <w:rPr/>
    </w:p>
    <w:p>
      <w:pPr>
        <w:spacing w:before="97" w:after="0" w:line="240" w:lineRule="auto"/>
        <w:ind w:left="38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5"/>
          <w:b/>
          <w:bCs/>
        </w:rPr>
        <w:t>ISS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45" w:after="0" w:line="275" w:lineRule="auto"/>
        <w:ind w:left="437" w:right="-60" w:firstLine="-7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als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calle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refrigerato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cookies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made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wit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stif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shape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5" w:lineRule="exact"/>
        <w:ind w:left="44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Italia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twice-baked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8" w:after="0" w:line="271" w:lineRule="auto"/>
        <w:ind w:left="437" w:right="3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ingredient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suc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chips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nuts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icing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use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cakes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these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int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square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8"/>
        </w:rPr>
        <w:t>othe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9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shapes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afte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bake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71" w:lineRule="auto"/>
        <w:ind w:left="430" w:right="232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Joinin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tw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togethe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laye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fillin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52"/>
          <w:i/>
        </w:rPr>
        <w:t>/JJ;;.</w:t>
      </w:r>
      <w:r>
        <w:rPr>
          <w:rFonts w:ascii="Arial" w:hAnsi="Arial" w:cs="Arial" w:eastAsia="Arial"/>
          <w:sz w:val="20"/>
          <w:szCs w:val="20"/>
          <w:spacing w:val="0"/>
          <w:w w:val="52"/>
          <w:i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52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5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40" w:after="0" w:line="271" w:lineRule="auto"/>
        <w:ind w:left="461" w:right="906" w:firstLine="-23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3.200012pt;margin-top:-.872334pt;width:10.08pt;height:272.160004pt;mso-position-horizontal-relative:page;mso-position-vertical-relative:paragraph;z-index:-4551" type="#_x0000_t75">
            <v:imagedata r:id="rId142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50"/>
        </w:rPr>
        <w:t>I.</w:t>
      </w:r>
      <w:r>
        <w:rPr>
          <w:rFonts w:ascii="Arial" w:hAnsi="Arial" w:cs="Arial" w:eastAsia="Arial"/>
          <w:sz w:val="20"/>
          <w:szCs w:val="20"/>
          <w:spacing w:val="-7"/>
          <w:w w:val="15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mixin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include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whipped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eggs.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9" w:lineRule="exact"/>
        <w:ind w:left="199" w:right="-20"/>
        <w:jc w:val="left"/>
        <w:tabs>
          <w:tab w:pos="1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-panning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stackin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tw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sheets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40" w:lineRule="auto"/>
        <w:ind w:left="19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tuile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Afte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greasin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cake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coat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this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8" w:after="0" w:line="240" w:lineRule="auto"/>
        <w:ind w:left="213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cookies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als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calle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cut-out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cookies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5" w:lineRule="auto"/>
        <w:ind w:left="454" w:right="1416" w:firstLine="-333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Slowin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down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mixe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mixture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reache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maximum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volume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71" w:lineRule="auto"/>
        <w:ind w:left="454" w:right="934" w:firstLine="-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mixin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produce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smooth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uniform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spritz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9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24.626099pt;margin-top:-2.368704pt;width:206.128696pt;height:.1pt;mso-position-horizontal-relative:page;mso-position-vertical-relative:paragraph;z-index:-4549" coordorigin="6493,-47" coordsize="4123,2">
            <v:shape style="position:absolute;left:6493;top:-47;width:4123;height:2" coordorigin="6493,-47" coordsize="4123,0" path="m6493,-47l10615,-47e" filled="f" stroked="t" strokeweight=".709565pt" strokecolor="#000000">
              <v:path arrowok="t"/>
            </v:shape>
          </v:group>
          <w10:wrap type="none"/>
        </w:pict>
      </w:r>
      <w:r>
        <w:rPr/>
        <w:pict>
          <v:group style="position:absolute;margin-left:324.626099pt;margin-top:12.971836pt;width:205.773913pt;height:.1pt;mso-position-horizontal-relative:page;mso-position-vertical-relative:paragraph;z-index:-4548" coordorigin="6493,259" coordsize="4115,2">
            <v:shape style="position:absolute;left:6493;top:259;width:4115;height:2" coordorigin="6493,259" coordsize="4115,0" path="m6493,259l10608,259e" filled="f" stroked="t" strokeweight=".70956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8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8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8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8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8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8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720" w:right="260"/>
          <w:cols w:num="2" w:equalWidth="0">
            <w:col w:w="4505" w:space="296"/>
            <w:col w:w="5479"/>
          </w:cols>
        </w:sectPr>
      </w:pPr>
      <w:rPr/>
    </w:p>
    <w:p>
      <w:pPr>
        <w:spacing w:before="69" w:after="0" w:line="237" w:lineRule="exact"/>
        <w:ind w:left="74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99.359985pt;margin-top:26.677454pt;width:477.883575pt;height:57.599998pt;mso-position-horizontal-relative:page;mso-position-vertical-relative:paragraph;z-index:-4547" coordorigin="1987,534" coordsize="9558,1152">
            <v:shape style="position:absolute;left:1987;top:534;width:2160;height:1152" type="#_x0000_t75">
              <v:imagedata r:id="rId143" o:title=""/>
            </v:shape>
            <v:group style="position:absolute;left:4013;top:1518;width:7525;height:2" coordorigin="4013,1518" coordsize="7525,2">
              <v:shape style="position:absolute;left:4013;top:1518;width:7525;height:2" coordorigin="4013,1518" coordsize="7525,0" path="m4013,1518l11538,1518e" filled="f" stroked="t" strokeweight=".71662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5.775177pt;margin-top:11.63715pt;width:127.201405pt;height:.1pt;mso-position-horizontal-relative:page;mso-position-vertical-relative:paragraph;z-index:-4545" coordorigin="9116,233" coordsize="2544,2">
            <v:shape style="position:absolute;left:9116;top:233;width:2544;height:2" coordorigin="9116,233" coordsize="2544,0" path="m9116,233l11660,233e" filled="f" stroked="t" strokeweight=".7166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27"/>
          <w:position w:val="-1"/>
        </w:rPr>
        <w:t>---------------------Date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60" w:h="15860"/>
          <w:pgMar w:top="460" w:bottom="280" w:left="1540" w:right="320"/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08" w:lineRule="exact"/>
        <w:ind w:left="2910" w:right="-108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Pies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45"/>
          <w:szCs w:val="45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Tarts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45"/>
          <w:szCs w:val="4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44"/>
          <w:szCs w:val="4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5"/>
          <w:position w:val="-1"/>
        </w:rPr>
        <w:t>Pastries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Desserts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540" w:right="320"/>
          <w:cols w:num="2" w:equalWidth="0">
            <w:col w:w="6977" w:space="842"/>
            <w:col w:w="2581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3" w:after="0" w:line="240" w:lineRule="auto"/>
        <w:ind w:left="291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Study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Guide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note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clas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yo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textbook.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40" w:lineRule="exact"/>
        <w:ind w:left="73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125.409851pt;margin-top:36.9613pt;width:463.656458pt;height:.1pt;mso-position-horizontal-relative:page;mso-position-vertical-relative:paragraph;z-index:-4536" coordorigin="2508,739" coordsize="9273,2">
            <v:shape style="position:absolute;left:2508;top:739;width:9273;height:2" coordorigin="2508,739" coordsize="9273,0" path="m2508,739l11781,739e" filled="f" stroked="t" strokeweight="1.004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44"/>
          <w:w w:val="106"/>
          <w:position w:val="29"/>
        </w:rPr>
        <w:t>T</w:t>
      </w:r>
      <w:r>
        <w:rPr>
          <w:rFonts w:ascii="Arial" w:hAnsi="Arial" w:cs="Arial" w:eastAsia="Arial"/>
          <w:sz w:val="66"/>
          <w:szCs w:val="66"/>
          <w:spacing w:val="0"/>
          <w:w w:val="56"/>
          <w:position w:val="-2"/>
        </w:rPr>
        <w:t>,</w:t>
      </w:r>
      <w:r>
        <w:rPr>
          <w:rFonts w:ascii="Arial" w:hAnsi="Arial" w:cs="Arial" w:eastAsia="Arial"/>
          <w:sz w:val="66"/>
          <w:szCs w:val="66"/>
          <w:spacing w:val="-87"/>
          <w:w w:val="56"/>
          <w:position w:val="-2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6"/>
          <w:position w:val="29"/>
        </w:rPr>
        <w:t>ype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  <w:position w:val="29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29"/>
        </w:rPr>
        <w:t>of</w:t>
      </w:r>
      <w:r>
        <w:rPr>
          <w:rFonts w:ascii="Times New Roman" w:hAnsi="Times New Roman" w:cs="Times New Roman" w:eastAsia="Times New Roman"/>
          <w:sz w:val="27"/>
          <w:szCs w:val="27"/>
          <w:spacing w:val="41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29"/>
        </w:rPr>
        <w:t>Pastr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29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7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0"/>
          <w:position w:val="29"/>
        </w:rPr>
        <w:t>Dough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85" w:lineRule="exact"/>
        <w:ind w:left="732" w:right="-20"/>
        <w:jc w:val="left"/>
        <w:tabs>
          <w:tab w:pos="101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125.051521pt;margin-top:-3.453646pt;width:463.299766pt;height:.1pt;mso-position-horizontal-relative:page;mso-position-vertical-relative:paragraph;z-index:-4544" coordorigin="2501,-69" coordsize="9266,2">
            <v:shape style="position:absolute;left:2501;top:-69;width:9266;height:2" coordorigin="2501,-69" coordsize="9266,0" path="m2501,-69l11767,-69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6"/>
          <w:szCs w:val="26"/>
          <w:w w:val="74"/>
          <w:position w:val="1"/>
        </w:rPr>
        <w:t>2</w:t>
      </w:r>
      <w:r>
        <w:rPr>
          <w:rFonts w:ascii="Courier New" w:hAnsi="Courier New" w:cs="Courier New" w:eastAsia="Courier New"/>
          <w:sz w:val="26"/>
          <w:szCs w:val="26"/>
          <w:spacing w:val="8"/>
          <w:w w:val="74"/>
          <w:position w:val="1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732" w:right="-20"/>
        <w:jc w:val="left"/>
        <w:rPr>
          <w:rFonts w:ascii="Courier New" w:hAnsi="Courier New" w:cs="Courier New" w:eastAsia="Courier New"/>
          <w:sz w:val="34"/>
          <w:szCs w:val="34"/>
        </w:rPr>
      </w:pPr>
      <w:rPr/>
      <w:r>
        <w:rPr/>
        <w:pict>
          <v:group style="position:absolute;margin-left:125.051521pt;margin-top:-10.885181pt;width:462.941452pt;height:.1pt;mso-position-horizontal-relative:page;mso-position-vertical-relative:paragraph;z-index:-4543" coordorigin="2501,-218" coordsize="9259,2">
            <v:shape style="position:absolute;left:2501;top:-218;width:9259;height:2" coordorigin="2501,-218" coordsize="9259,0" path="m2501,-218l11760,-218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600.354797pt;margin-top:-14.6549pt;width:.1pt;height:138.223028pt;mso-position-horizontal-relative:page;mso-position-vertical-relative:paragraph;z-index:-4542" coordorigin="12007,-293" coordsize="2,2764">
            <v:shape style="position:absolute;left:12007;top:-293;width:2;height:2764" coordorigin="12007,-293" coordsize="0,2764" path="m12007,2471l12007,-293e" filled="f" stroked="t" strokeweight="1.074941pt" strokecolor="#000000">
              <v:path arrowok="t"/>
            </v:shape>
          </v:group>
          <w10:wrap type="none"/>
        </w:pict>
      </w:r>
      <w:r>
        <w:rPr/>
        <w:pict>
          <v:group style="position:absolute;margin-left:125.051521pt;margin-top:31.120258pt;width:462.941452pt;height:.1pt;mso-position-horizontal-relative:page;mso-position-vertical-relative:paragraph;z-index:-4541" coordorigin="2501,622" coordsize="9259,2">
            <v:shape style="position:absolute;left:2501;top:622;width:9259;height:2" coordorigin="2501,622" coordsize="9259,0" path="m2501,622l11760,622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3·--------------------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82"/>
        </w:rPr>
        <w:t>----------------------------------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Pie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Tart</w:t>
      </w:r>
      <w:r>
        <w:rPr>
          <w:rFonts w:ascii="Times New Roman" w:hAnsi="Times New Roman" w:cs="Times New Roman" w:eastAsia="Times New Roman"/>
          <w:sz w:val="27"/>
          <w:szCs w:val="27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</w:rPr>
        <w:t>Fillings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8" w:after="0" w:line="285" w:lineRule="exact"/>
        <w:ind w:left="732" w:right="-20"/>
        <w:jc w:val="left"/>
        <w:tabs>
          <w:tab w:pos="102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  <w:position w:val="1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1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10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24.334892pt;margin-top:-4.186172pt;width:463.299765pt;height:.1pt;mso-position-horizontal-relative:page;mso-position-vertical-relative:paragraph;z-index:-4540" coordorigin="2487,-84" coordsize="9266,2">
            <v:shape style="position:absolute;left:2487;top:-84;width:9266;height:2" coordorigin="2487,-84" coordsize="9266,0" path="m2487,-84l11753,-84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4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17" w:right="-20"/>
        <w:jc w:val="left"/>
        <w:tabs>
          <w:tab w:pos="101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23.976578pt;margin-top:-4.006654pt;width:462.941452pt;height:.1pt;mso-position-horizontal-relative:page;mso-position-vertical-relative:paragraph;z-index:-4539" coordorigin="2480,-80" coordsize="9259,2">
            <v:shape style="position:absolute;left:2480;top:-80;width:9259;height:2" coordorigin="2480,-80" coordsize="9259,0" path="m2480,-80l11738,-80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3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671" w:right="132"/>
        <w:jc w:val="center"/>
        <w:tabs>
          <w:tab w:pos="1014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/>
        <w:pict>
          <v:shape style="position:absolute;margin-left:82.080017pt;margin-top:34.998062pt;width:11.52pt;height:273.600006pt;mso-position-horizontal-relative:page;mso-position-vertical-relative:paragraph;z-index:-4546" type="#_x0000_t75">
            <v:imagedata r:id="rId144" o:title=""/>
          </v:shape>
        </w:pict>
      </w:r>
      <w:r>
        <w:rPr/>
        <w:pict>
          <v:group style="position:absolute;margin-left:123.976578pt;margin-top:-3.640386pt;width:462.941452pt;height:.1pt;mso-position-horizontal-relative:page;mso-position-vertical-relative:paragraph;z-index:-4538" coordorigin="2480,-73" coordsize="9259,2">
            <v:shape style="position:absolute;left:2480;top:-73;width:9259;height:2" coordorigin="2480,-73" coordsize="9259,0" path="m2480,-73l11738,-73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123.618263pt;margin-top:38.365055pt;width:462.941452pt;height:.1pt;mso-position-horizontal-relative:page;mso-position-vertical-relative:paragraph;z-index:-4537" coordorigin="2472,767" coordsize="9259,2">
            <v:shape style="position:absolute;left:2472;top:767;width:9259;height:2" coordorigin="2472,767" coordsize="9259,0" path="m2472,767l11731,767e" filled="f" stroked="t" strokeweight=".71662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-2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-2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Rollin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10"/>
        </w:rPr>
        <w:t>Dough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57" w:after="0" w:line="240" w:lineRule="auto"/>
        <w:ind w:left="680" w:right="117"/>
        <w:jc w:val="center"/>
        <w:tabs>
          <w:tab w:pos="101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1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58" w:right="148"/>
        <w:jc w:val="center"/>
        <w:tabs>
          <w:tab w:pos="101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0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0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64" w:right="161"/>
        <w:jc w:val="center"/>
        <w:tabs>
          <w:tab w:pos="101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2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13"/>
          <w:w w:val="72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50" w:right="93"/>
        <w:jc w:val="center"/>
        <w:tabs>
          <w:tab w:pos="1018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9"/>
        </w:rPr>
        <w:t>4</w:t>
      </w:r>
      <w:r>
        <w:rPr>
          <w:rFonts w:ascii="Courier New" w:hAnsi="Courier New" w:cs="Courier New" w:eastAsia="Courier New"/>
          <w:sz w:val="25"/>
          <w:szCs w:val="25"/>
          <w:spacing w:val="35"/>
          <w:w w:val="79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35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59" w:right="157"/>
        <w:jc w:val="center"/>
        <w:tabs>
          <w:tab w:pos="101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4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32" w:right="119"/>
        <w:jc w:val="center"/>
        <w:tabs>
          <w:tab w:pos="101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10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0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34" w:after="0" w:line="240" w:lineRule="auto"/>
        <w:ind w:left="650" w:right="112"/>
        <w:jc w:val="center"/>
        <w:tabs>
          <w:tab w:pos="99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34"/>
          <w:szCs w:val="3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43"/>
        </w:rPr>
        <w:t>_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45" w:right="116"/>
        <w:jc w:val="center"/>
        <w:tabs>
          <w:tab w:pos="101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126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355" w:right="386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0"/>
          <w:b/>
          <w:bCs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b/>
          <w:bCs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42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Lab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5"/>
          <w:i/>
        </w:rPr>
        <w:t>&amp;</w:t>
      </w:r>
      <w:r>
        <w:rPr>
          <w:rFonts w:ascii="Arial" w:hAnsi="Arial" w:cs="Arial" w:eastAsia="Arial"/>
          <w:sz w:val="22"/>
          <w:szCs w:val="22"/>
          <w:spacing w:val="-29"/>
          <w:w w:val="13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i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52"/>
          <w:i/>
        </w:rPr>
        <w:t>/It&gt;</w:t>
      </w:r>
      <w:r>
        <w:rPr>
          <w:rFonts w:ascii="Arial" w:hAnsi="Arial" w:cs="Arial" w:eastAsia="Arial"/>
          <w:sz w:val="29"/>
          <w:szCs w:val="29"/>
          <w:spacing w:val="0"/>
          <w:w w:val="52"/>
          <w:i/>
        </w:rPr>
        <w:t>  </w:t>
      </w:r>
      <w:r>
        <w:rPr>
          <w:rFonts w:ascii="Arial" w:hAnsi="Arial" w:cs="Arial" w:eastAsia="Arial"/>
          <w:sz w:val="29"/>
          <w:szCs w:val="29"/>
          <w:spacing w:val="15"/>
          <w:w w:val="5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7"/>
        </w:rPr>
        <w:t>259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380" w:bottom="280" w:left="1540" w:right="320"/>
        </w:sectPr>
      </w:pPr>
      <w:rPr/>
    </w:p>
    <w:p>
      <w:pPr>
        <w:spacing w:before="82" w:after="0" w:line="240" w:lineRule="auto"/>
        <w:ind w:left="50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Jdy</w:t>
      </w:r>
      <w:r>
        <w:rPr>
          <w:rFonts w:ascii="Arial" w:hAnsi="Arial" w:cs="Arial" w:eastAsia="Arial"/>
          <w:sz w:val="21"/>
          <w:szCs w:val="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Guid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19.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4</w:t>
      </w:r>
      <w:r>
        <w:rPr>
          <w:rFonts w:ascii="Arial" w:hAnsi="Arial" w:cs="Arial" w:eastAsia="Arial"/>
          <w:sz w:val="21"/>
          <w:szCs w:val="2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13"/>
        </w:rPr>
        <w:t>continued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0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10.920601pt;margin-top:34.912498pt;width:454.950518pt;height:.1pt;mso-position-horizontal-relative:page;mso-position-vertical-relative:paragraph;z-index:-4534" coordorigin="2218,698" coordsize="9099,2">
            <v:shape style="position:absolute;left:2218;top:698;width:9099;height:2" coordorigin="2218,698" coordsize="9099,0" path="m2218,698l11317,698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10.568466pt;margin-top:55.866756pt;width:455.302646pt;height:.1pt;mso-position-horizontal-relative:page;mso-position-vertical-relative:paragraph;z-index:-4533" coordorigin="2211,1117" coordsize="9106,2">
            <v:shape style="position:absolute;left:2211;top:1117;width:9106;height:2" coordorigin="2211,1117" coordsize="9106,0" path="m2211,1117l11317,1117e" filled="f" stroked="t" strokeweight=".7042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Blin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10.216339pt;margin-top:-26.17452pt;width:455.654775pt;height:.1pt;mso-position-horizontal-relative:page;mso-position-vertical-relative:paragraph;z-index:-4532" coordorigin="2204,-523" coordsize="9113,2">
            <v:shape style="position:absolute;left:2204;top:-523;width:9113;height:2" coordorigin="2204,-523" coordsize="9113,0" path="m2204,-523l11317,-523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10.216339pt;margin-top:35.267632pt;width:455.302646pt;height:.1pt;mso-position-horizontal-relative:page;mso-position-vertical-relative:paragraph;z-index:-4531" coordorigin="2204,705" coordsize="9106,2">
            <v:shape style="position:absolute;left:2204;top:705;width:9106;height:2" coordorigin="2204,705" coordsize="9106,0" path="m2204,705l11310,705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10.216339pt;margin-top:55.866734pt;width:455.302646pt;height:.1pt;mso-position-horizontal-relative:page;mso-position-vertical-relative:paragraph;z-index:-4530" coordorigin="2204,1117" coordsize="9106,2">
            <v:shape style="position:absolute;left:2204;top:1117;width:9106;height:2" coordorigin="2204,1117" coordsize="9106,0" path="m2204,1117l11310,1117e" filled="f" stroked="t" strokeweight=".7042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Assembly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10.216339pt;margin-top:-26.352127pt;width:455.302646pt;height:.1pt;mso-position-horizontal-relative:page;mso-position-vertical-relative:paragraph;z-index:-4529" coordorigin="2204,-527" coordsize="9106,2">
            <v:shape style="position:absolute;left:2204;top:-527;width:9106;height:2" coordorigin="2204,-527" coordsize="9106,0" path="m2204,-527l11310,-527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34.912445pt;width:455.654775pt;height:.1pt;mso-position-horizontal-relative:page;mso-position-vertical-relative:paragraph;z-index:-4528" coordorigin="2197,698" coordsize="9113,2">
            <v:shape style="position:absolute;left:2197;top:698;width:9113;height:2" coordorigin="2197,698" coordsize="9113,0" path="m2197,698l11310,698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10.216339pt;margin-top:54.446079pt;width:455.302646pt;height:.1pt;mso-position-horizontal-relative:page;mso-position-vertical-relative:paragraph;z-index:-4527" coordorigin="2204,1089" coordsize="9106,2">
            <v:shape style="position:absolute;left:2204;top:1089;width:9106;height:2" coordorigin="2204,1089" coordsize="9106,0" path="m2204,1089l11310,1089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75.222763pt;width:455.654775pt;height:.1pt;mso-position-horizontal-relative:page;mso-position-vertical-relative:paragraph;z-index:-4526" coordorigin="2197,1504" coordsize="9113,2">
            <v:shape style="position:absolute;left:2197;top:1504;width:9113;height:2" coordorigin="2197,1504" coordsize="9113,0" path="m2197,1504l11310,1504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97.064911pt;width:455.654775pt;height:.1pt;mso-position-horizontal-relative:page;mso-position-vertical-relative:paragraph;z-index:-4525" coordorigin="2197,1941" coordsize="9113,2">
            <v:shape style="position:absolute;left:2197;top:1941;width:9113;height:2" coordorigin="2197,1941" coordsize="9113,0" path="m2197,1941l11310,1941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116.598541pt;width:455.654775pt;height:.1pt;mso-position-horizontal-relative:page;mso-position-vertical-relative:paragraph;z-index:-4524" coordorigin="2197,2332" coordsize="9113,2">
            <v:shape style="position:absolute;left:2197;top:2332;width:9113;height:2" coordorigin="2197,2332" coordsize="9113,0" path="m2197,2332l11310,2332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137.375229pt;width:455.654775pt;height:.1pt;mso-position-horizontal-relative:page;mso-position-vertical-relative:paragraph;z-index:-4523" coordorigin="2197,2748" coordsize="9113,2">
            <v:shape style="position:absolute;left:2197;top:2748;width:9113;height:2" coordorigin="2197,2748" coordsize="9113,0" path="m2197,2748l11310,2748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159.217377pt;width:455.654775pt;height:.1pt;mso-position-horizontal-relative:page;mso-position-vertical-relative:paragraph;z-index:-4522" coordorigin="2197,3184" coordsize="9113,2">
            <v:shape style="position:absolute;left:2197;top:3184;width:9113;height:2" coordorigin="2197,3184" coordsize="9113,0" path="m2197,3184l11310,3184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864212pt;margin-top:178.751007pt;width:455.302646pt;height:.1pt;mso-position-horizontal-relative:page;mso-position-vertical-relative:paragraph;z-index:-4521" coordorigin="2197,3575" coordsize="9106,2">
            <v:shape style="position:absolute;left:2197;top:3575;width:9106;height:2" coordorigin="2197,3575" coordsize="9106,0" path="m2197,3575l11303,3575e" filled="f" stroked="t" strokeweight=".7042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rpe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Pie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and·Tart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Toppings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97.599976pt;margin-top:-132.053284pt;width:10.08pt;height:272.160004pt;mso-position-horizontal-relative:page;mso-position-vertical-relative:paragraph;z-index:-4535" type="#_x0000_t75">
            <v:imagedata r:id="rId145" o:title=""/>
          </v:shape>
        </w:pict>
      </w:r>
      <w:r>
        <w:rPr/>
        <w:pict>
          <v:group style="position:absolute;margin-left:109.864212pt;margin-top:-151.722504pt;width:455.302646pt;height:.1pt;mso-position-horizontal-relative:page;mso-position-vertical-relative:paragraph;z-index:-4520" coordorigin="2197,-3034" coordsize="9106,2">
            <v:shape style="position:absolute;left:2197;top:-3034;width:9106;height:2" coordorigin="2197,-3034" coordsize="9106,0" path="m2197,-3034l11303,-3034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512085pt;margin-top:-129.880356pt;width:455.654775pt;height:.1pt;mso-position-horizontal-relative:page;mso-position-vertical-relative:paragraph;z-index:-4519" coordorigin="2190,-2598" coordsize="9113,2">
            <v:shape style="position:absolute;left:2190;top:-2598;width:9113;height:2" coordorigin="2190,-2598" coordsize="9113,0" path="m2190,-2598l11303,-2598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512085pt;margin-top:-110.169144pt;width:455.654775pt;height:.1pt;mso-position-horizontal-relative:page;mso-position-vertical-relative:paragraph;z-index:-4518" coordorigin="2190,-2203" coordsize="9113,2">
            <v:shape style="position:absolute;left:2190;top:-2203;width:9113;height:2" coordorigin="2190,-2203" coordsize="9113,0" path="m2190,-2203l11303,-2203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512085pt;margin-top:-89.392464pt;width:455.654775pt;height:.1pt;mso-position-horizontal-relative:page;mso-position-vertical-relative:paragraph;z-index:-4517" coordorigin="2190,-1788" coordsize="9113,2">
            <v:shape style="position:absolute;left:2190;top:-1788;width:9113;height:2" coordorigin="2190,-1788" coordsize="9113,0" path="m2190,-1788l11303,-1788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512085pt;margin-top:-67.550308pt;width:455.654775pt;height:.1pt;mso-position-horizontal-relative:page;mso-position-vertical-relative:paragraph;z-index:-4516" coordorigin="2190,-1351" coordsize="9113,2">
            <v:shape style="position:absolute;left:2190;top:-1351;width:9113;height:2" coordorigin="2190,-1351" coordsize="9113,0" path="m2190,-1351l11303,-1351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512085pt;margin-top:-47.839096pt;width:455.654775pt;height:.1pt;mso-position-horizontal-relative:page;mso-position-vertical-relative:paragraph;z-index:-4515" coordorigin="2190,-957" coordsize="9113,2">
            <v:shape style="position:absolute;left:2190;top:-957;width:9113;height:2" coordorigin="2190,-957" coordsize="9113,0" path="m2190,-957l11303,-957e" filled="f" stroked="t" strokeweight=".704258pt" strokecolor="#000000">
              <v:path arrowok="t"/>
            </v:shape>
          </v:group>
          <w10:wrap type="none"/>
        </w:pict>
      </w:r>
      <w:r>
        <w:rPr/>
        <w:pict>
          <v:group style="position:absolute;margin-left:109.512085pt;margin-top:-27.062416pt;width:455.654775pt;height:.1pt;mso-position-horizontal-relative:page;mso-position-vertical-relative:paragraph;z-index:-4514" coordorigin="2190,-541" coordsize="9113,2">
            <v:shape style="position:absolute;left:2190;top:-541;width:9113;height:2" coordorigin="2190,-541" coordsize="9113,0" path="m2190,-541l11303,-541e" filled="f" stroked="t" strokeweight=".7042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:hou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Paste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Ingredients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8" w:right="-20"/>
        <w:jc w:val="left"/>
        <w:tabs>
          <w:tab w:pos="95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9.15995pt;margin-top:-4.926344pt;width:455.654776pt;height:.1pt;mso-position-horizontal-relative:page;mso-position-vertical-relative:paragraph;z-index:-4513" coordorigin="2183,-99" coordsize="9113,2">
            <v:shape style="position:absolute;left:2183;top:-99;width:9113;height:2" coordorigin="2183,-99" coordsize="9113,0" path="m2183,-99l11296,-99e" filled="f" stroked="t" strokeweight=".704258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56"/>
        </w:rPr>
        <w:t>!</w:t>
      </w:r>
      <w:r>
        <w:rPr>
          <w:rFonts w:ascii="Courier New" w:hAnsi="Courier New" w:cs="Courier New" w:eastAsia="Courier New"/>
          <w:sz w:val="24"/>
          <w:szCs w:val="24"/>
          <w:spacing w:val="9"/>
          <w:w w:val="56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9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01" w:right="-20"/>
        <w:jc w:val="left"/>
        <w:rPr>
          <w:rFonts w:ascii="Courier New" w:hAnsi="Courier New" w:cs="Courier New" w:eastAsia="Courier New"/>
          <w:sz w:val="35"/>
          <w:szCs w:val="35"/>
        </w:rPr>
      </w:pPr>
      <w:rPr/>
      <w:r>
        <w:rPr>
          <w:rFonts w:ascii="Courier New" w:hAnsi="Courier New" w:cs="Courier New" w:eastAsia="Courier New"/>
          <w:sz w:val="35"/>
          <w:szCs w:val="35"/>
          <w:spacing w:val="0"/>
          <w:w w:val="159"/>
        </w:rPr>
        <w:t>L---------------------------</w:t>
      </w:r>
      <w:r>
        <w:rPr>
          <w:rFonts w:ascii="Courier New" w:hAnsi="Courier New" w:cs="Courier New" w:eastAsia="Courier New"/>
          <w:sz w:val="35"/>
          <w:szCs w:val="35"/>
          <w:spacing w:val="0"/>
          <w:w w:val="100"/>
        </w:rPr>
      </w:r>
    </w:p>
    <w:p>
      <w:pPr>
        <w:spacing w:before="28" w:after="0" w:line="267" w:lineRule="exact"/>
        <w:ind w:left="294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82"/>
          <w:position w:val="-3"/>
        </w:rPr>
        <w:t>1.</w:t>
      </w:r>
      <w:r>
        <w:rPr>
          <w:rFonts w:ascii="Times New Roman" w:hAnsi="Times New Roman" w:cs="Times New Roman" w:eastAsia="Times New Roman"/>
          <w:sz w:val="23"/>
          <w:szCs w:val="23"/>
          <w:spacing w:val="-2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206"/>
          <w:position w:val="-3"/>
        </w:rPr>
        <w:t>-------------:-=:=::--::cc:-:-:::::</w:t>
      </w:r>
      <w:r>
        <w:rPr>
          <w:rFonts w:ascii="Times New Roman" w:hAnsi="Times New Roman" w:cs="Times New Roman" w:eastAsia="Times New Roman"/>
          <w:sz w:val="26"/>
          <w:szCs w:val="26"/>
          <w:spacing w:val="1"/>
          <w:w w:val="206"/>
          <w:position w:val="-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206"/>
          <w:position w:val="-3"/>
        </w:rPr>
        <w:t>::;-:----------­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0" w:after="0" w:line="122" w:lineRule="exact"/>
        <w:ind w:left="3848" w:right="454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  <w:b/>
          <w:bCs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  <w:b/>
          <w:bCs/>
          <w:position w:val="1"/>
        </w:rPr>
        <w:t>CONTINUE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3"/>
          <w:b/>
          <w:bCs/>
          <w:position w:val="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1"/>
          <w:w w:val="9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  <w:position w:val="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  <w:position w:val="1"/>
        </w:rPr>
        <w:t>NEXT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88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7"/>
          <w:b/>
          <w:bCs/>
          <w:position w:val="1"/>
        </w:rPr>
        <w:t>PAGE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8"/>
          <w:b/>
          <w:bCs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7" w:right="-20"/>
        <w:jc w:val="left"/>
        <w:tabs>
          <w:tab w:pos="1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65"/>
          <w:b/>
          <w:bCs/>
        </w:rPr>
        <w:t>:»&lt;11!:.1\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b/>
          <w:bCs/>
        </w:rPr>
      </w:r>
      <w:r>
        <w:rPr>
          <w:rFonts w:ascii="Arial" w:hAnsi="Arial" w:cs="Arial" w:eastAsia="Arial"/>
          <w:sz w:val="14"/>
          <w:szCs w:val="14"/>
          <w:spacing w:val="0"/>
          <w:w w:val="123"/>
          <w:i/>
        </w:rPr>
        <w:t>T'VIfrnrl11rt-in</w:t>
      </w:r>
      <w:r>
        <w:rPr>
          <w:rFonts w:ascii="Arial" w:hAnsi="Arial" w:cs="Arial" w:eastAsia="Arial"/>
          <w:sz w:val="14"/>
          <w:szCs w:val="14"/>
          <w:spacing w:val="0"/>
          <w:w w:val="123"/>
          <w:i/>
        </w:rPr>
        <w:t>n</w:t>
      </w:r>
      <w:r>
        <w:rPr>
          <w:rFonts w:ascii="Arial" w:hAnsi="Arial" w:cs="Arial" w:eastAsia="Arial"/>
          <w:sz w:val="14"/>
          <w:szCs w:val="14"/>
          <w:spacing w:val="-14"/>
          <w:w w:val="123"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23"/>
          <w:i/>
        </w:rPr>
        <w:t>fn</w:t>
      </w:r>
      <w:r>
        <w:rPr>
          <w:rFonts w:ascii="Arial" w:hAnsi="Arial" w:cs="Arial" w:eastAsia="Arial"/>
          <w:sz w:val="14"/>
          <w:szCs w:val="14"/>
          <w:spacing w:val="43"/>
          <w:w w:val="12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3"/>
          <w:i/>
        </w:rPr>
        <w:t>rvlinarv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2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3"/>
          <w:i/>
        </w:rPr>
        <w:t>Arts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00" w:bottom="280" w:left="1720" w:right="0"/>
        </w:sectPr>
      </w:pPr>
      <w:rPr/>
    </w:p>
    <w:p>
      <w:pPr>
        <w:spacing w:before="65" w:after="0" w:line="240" w:lineRule="auto"/>
        <w:ind w:left="73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Stud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Guid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19.4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6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15"/>
        </w:rPr>
        <w:t>continued</w:t>
      </w:r>
      <w:r>
        <w:rPr>
          <w:rFonts w:ascii="Arial" w:hAnsi="Arial" w:cs="Arial" w:eastAsia="Arial"/>
          <w:sz w:val="18"/>
          <w:szCs w:val="18"/>
          <w:spacing w:val="0"/>
          <w:w w:val="116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Paste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6" w:after="0" w:line="285" w:lineRule="exact"/>
        <w:ind w:left="737" w:right="-20"/>
        <w:jc w:val="left"/>
        <w:tabs>
          <w:tab w:pos="1028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64"/>
          <w:position w:val="1"/>
        </w:rPr>
        <w:t>1.</w:t>
      </w:r>
      <w:r>
        <w:rPr>
          <w:rFonts w:ascii="Courier New" w:hAnsi="Courier New" w:cs="Courier New" w:eastAsia="Courier New"/>
          <w:sz w:val="26"/>
          <w:szCs w:val="26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23" w:right="-20"/>
        <w:jc w:val="left"/>
        <w:tabs>
          <w:tab w:pos="1022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640846pt;margin-top:-4.207979pt;width:464.387324pt;height:.1pt;mso-position-horizontal-relative:page;mso-position-vertical-relative:paragraph;z-index:-4510" coordorigin="2033,-84" coordsize="9288,2">
            <v:shape style="position:absolute;left:2033;top:-84;width:9288;height:2" coordorigin="2033,-84" coordsize="9288,0" path="m2033,-84l11321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1"/>
          <w:position w:val="1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25"/>
          <w:w w:val="81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63" w:lineRule="exact"/>
        <w:ind w:left="723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640846pt;margin-top:-4.207959pt;width:464.387324pt;height:.1pt;mso-position-horizontal-relative:page;mso-position-vertical-relative:paragraph;z-index:-4509" coordorigin="2033,-84" coordsize="9288,2">
            <v:shape style="position:absolute;left:2033;top:-84;width:9288;height:2" coordorigin="2033,-84" coordsize="9288,0" path="m2033,-84l11321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78"/>
          <w:position w:val="1"/>
        </w:rPr>
        <w:t>3</w:t>
      </w:r>
      <w:r>
        <w:rPr>
          <w:rFonts w:ascii="Courier New" w:hAnsi="Courier New" w:cs="Courier New" w:eastAsia="Courier New"/>
          <w:sz w:val="24"/>
          <w:szCs w:val="24"/>
          <w:spacing w:val="11"/>
          <w:w w:val="78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  <w:position w:val="1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709" w:right="-20"/>
        <w:jc w:val="left"/>
        <w:tabs>
          <w:tab w:pos="102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shape style="position:absolute;margin-left:577.440002pt;margin-top:17.113628pt;width:28.799999pt;height:164.160004pt;mso-position-horizontal-relative:page;mso-position-vertical-relative:paragraph;z-index:-4512" type="#_x0000_t75">
            <v:imagedata r:id="rId146" o:title=""/>
          </v:shape>
        </w:pict>
      </w:r>
      <w:r>
        <w:rPr/>
        <w:pict>
          <v:group style="position:absolute;margin-left:101.281693pt;margin-top:-4.20794pt;width:464.387324pt;height:.1pt;mso-position-horizontal-relative:page;mso-position-vertical-relative:paragraph;z-index:-4508" coordorigin="2026,-84" coordsize="9288,2">
            <v:shape style="position:absolute;left:2026;top:-84;width:9288;height:2" coordorigin="2026,-84" coordsize="9288,0" path="m2026,-84l11313,-84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32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2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01.281693pt;margin-top:-6.00798pt;width:464.028169pt;height:.1pt;mso-position-horizontal-relative:page;mso-position-vertical-relative:paragraph;z-index:-4507" coordorigin="2026,-120" coordsize="9281,2">
            <v:shape style="position:absolute;left:2026;top:-120;width:9281;height:2" coordorigin="2026,-120" coordsize="9281,0" path="m2026,-120l11306,-120e" filled="f" stroked="t" strokeweight=".71831pt" strokecolor="#000000">
              <v:path arrowok="t"/>
            </v:shape>
          </v:group>
          <w10:wrap type="none"/>
        </w:pict>
      </w:r>
      <w:r>
        <w:rPr/>
        <w:pict>
          <v:group style="position:absolute;margin-left:100.922539pt;margin-top:36.234417pt;width:464.387324pt;height:.1pt;mso-position-horizontal-relative:page;mso-position-vertical-relative:paragraph;z-index:-4506" coordorigin="2018,725" coordsize="9288,2">
            <v:shape style="position:absolute;left:2018;top:725;width:9288;height:2" coordorigin="2018,725" coordsize="9288,0" path="m2018,725l11306,725e" filled="f" stroked="t" strokeweight=".7183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4"/>
          <w:szCs w:val="24"/>
          <w:w w:val="82"/>
        </w:rPr>
        <w:t>5</w:t>
      </w:r>
      <w:r>
        <w:rPr>
          <w:rFonts w:ascii="Courier New" w:hAnsi="Courier New" w:cs="Courier New" w:eastAsia="Courier New"/>
          <w:sz w:val="24"/>
          <w:szCs w:val="24"/>
          <w:spacing w:val="11"/>
          <w:w w:val="82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11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Platin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Desserts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left="723" w:right="-20"/>
        <w:jc w:val="left"/>
        <w:tabs>
          <w:tab w:pos="1022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0"/>
        </w:rPr>
        <w:t>1</w:t>
      </w:r>
      <w:r>
        <w:rPr>
          <w:rFonts w:ascii="Courier New" w:hAnsi="Courier New" w:cs="Courier New" w:eastAsia="Courier New"/>
          <w:sz w:val="25"/>
          <w:szCs w:val="25"/>
          <w:spacing w:val="13"/>
          <w:w w:val="70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13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9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4"/>
        </w:rPr>
        <w:t>2</w:t>
      </w:r>
      <w:r>
        <w:rPr>
          <w:rFonts w:ascii="Courier New" w:hAnsi="Courier New" w:cs="Courier New" w:eastAsia="Courier New"/>
          <w:sz w:val="24"/>
          <w:szCs w:val="24"/>
          <w:spacing w:val="-4"/>
          <w:w w:val="84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-4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9" w:right="-20"/>
        <w:jc w:val="left"/>
        <w:tabs>
          <w:tab w:pos="10200" w:val="left"/>
        </w:tabs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w w:val="75"/>
        </w:rPr>
        <w:t>3</w:t>
      </w:r>
      <w:r>
        <w:rPr>
          <w:rFonts w:ascii="Courier New" w:hAnsi="Courier New" w:cs="Courier New" w:eastAsia="Courier New"/>
          <w:sz w:val="25"/>
          <w:szCs w:val="25"/>
          <w:spacing w:val="6"/>
          <w:w w:val="75"/>
        </w:rPr>
        <w:t>.</w:t>
      </w:r>
      <w:r>
        <w:rPr>
          <w:rFonts w:ascii="Courier New" w:hAnsi="Courier New" w:cs="Courier New" w:eastAsia="Courier New"/>
          <w:sz w:val="25"/>
          <w:szCs w:val="25"/>
          <w:spacing w:val="6"/>
          <w:w w:val="1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5"/>
          <w:szCs w:val="25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01" w:right="-20"/>
        <w:jc w:val="left"/>
        <w:tabs>
          <w:tab w:pos="102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3"/>
        </w:rPr>
        <w:t>4</w:t>
      </w:r>
      <w:r>
        <w:rPr>
          <w:rFonts w:ascii="Courier New" w:hAnsi="Courier New" w:cs="Courier New" w:eastAsia="Courier New"/>
          <w:sz w:val="24"/>
          <w:szCs w:val="24"/>
          <w:spacing w:val="25"/>
          <w:w w:val="83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25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01" w:right="-20"/>
        <w:jc w:val="left"/>
        <w:tabs>
          <w:tab w:pos="1024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w w:val="75"/>
        </w:rPr>
        <w:t>5</w:t>
      </w:r>
      <w:r>
        <w:rPr>
          <w:rFonts w:ascii="Courier New" w:hAnsi="Courier New" w:cs="Courier New" w:eastAsia="Courier New"/>
          <w:sz w:val="26"/>
          <w:szCs w:val="26"/>
          <w:spacing w:val="8"/>
          <w:w w:val="75"/>
        </w:rPr>
        <w:t>.</w:t>
      </w:r>
      <w:r>
        <w:rPr>
          <w:rFonts w:ascii="Courier New" w:hAnsi="Courier New" w:cs="Courier New" w:eastAsia="Courier New"/>
          <w:sz w:val="26"/>
          <w:szCs w:val="26"/>
          <w:spacing w:val="8"/>
          <w:w w:val="1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6"/>
          <w:szCs w:val="26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01" w:right="-20"/>
        <w:jc w:val="left"/>
        <w:tabs>
          <w:tab w:pos="1024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w w:val="85"/>
        </w:rPr>
        <w:t>6</w:t>
      </w:r>
      <w:r>
        <w:rPr>
          <w:rFonts w:ascii="Courier New" w:hAnsi="Courier New" w:cs="Courier New" w:eastAsia="Courier New"/>
          <w:sz w:val="24"/>
          <w:szCs w:val="24"/>
          <w:spacing w:val="3"/>
          <w:w w:val="85"/>
        </w:rPr>
        <w:t>.</w:t>
      </w:r>
      <w:r>
        <w:rPr>
          <w:rFonts w:ascii="Courier New" w:hAnsi="Courier New" w:cs="Courier New" w:eastAsia="Courier New"/>
          <w:sz w:val="24"/>
          <w:szCs w:val="24"/>
          <w:spacing w:val="3"/>
          <w:w w:val="1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</w:r>
    </w:p>
    <w:p>
      <w:pPr>
        <w:spacing w:before="69" w:after="0" w:line="240" w:lineRule="auto"/>
        <w:ind w:left="709" w:right="-20"/>
        <w:jc w:val="left"/>
        <w:tabs>
          <w:tab w:pos="10200" w:val="left"/>
        </w:tabs>
        <w:rPr>
          <w:rFonts w:ascii="Courier New" w:hAnsi="Courier New" w:cs="Courier New" w:eastAsia="Courier New"/>
          <w:sz w:val="34"/>
          <w:szCs w:val="34"/>
        </w:rPr>
      </w:pPr>
      <w:rPr/>
      <w:r>
        <w:rPr>
          <w:rFonts w:ascii="Courier New" w:hAnsi="Courier New" w:cs="Courier New" w:eastAsia="Courier New"/>
          <w:sz w:val="34"/>
          <w:szCs w:val="34"/>
          <w:spacing w:val="44"/>
          <w:w w:val="107"/>
        </w:rPr>
        <w:t>z</w:t>
      </w:r>
      <w:r>
        <w:rPr>
          <w:rFonts w:ascii="Courier New" w:hAnsi="Courier New" w:cs="Courier New" w:eastAsia="Courier New"/>
          <w:sz w:val="34"/>
          <w:szCs w:val="34"/>
          <w:spacing w:val="44"/>
          <w:w w:val="1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> </w:t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  <w:tab/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  <w:u w:val="single" w:color="000000"/>
        </w:rPr>
      </w:r>
      <w:r>
        <w:rPr>
          <w:rFonts w:ascii="Courier New" w:hAnsi="Courier New" w:cs="Courier New" w:eastAsia="Courier New"/>
          <w:sz w:val="34"/>
          <w:szCs w:val="34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01" w:right="-20"/>
        <w:jc w:val="left"/>
        <w:tabs>
          <w:tab w:pos="5860" w:val="left"/>
        </w:tabs>
        <w:rPr>
          <w:rFonts w:ascii="Courier New" w:hAnsi="Courier New" w:cs="Courier New" w:eastAsia="Courier New"/>
          <w:sz w:val="30"/>
          <w:szCs w:val="30"/>
        </w:rPr>
      </w:pPr>
      <w:rPr/>
      <w:r>
        <w:rPr/>
        <w:pict>
          <v:shape style="position:absolute;margin-left:59.039978pt;margin-top:-1.243527pt;width:10.08pt;height:273.600006pt;mso-position-horizontal-relative:page;mso-position-vertical-relative:paragraph;z-index:-4511" type="#_x0000_t75">
            <v:imagedata r:id="rId14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4.394379pt;margin-top:11.485882pt;width:104.627174pt;height:7.5pt;mso-position-horizontal-relative:page;mso-position-vertical-relative:paragraph;z-index:-4505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96"/>
                      <w:b/>
                      <w:bCs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96"/>
                      <w:b/>
                      <w:bCs/>
                    </w:rPr>
                    <w:t>CONTINUE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96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12"/>
                      <w:w w:val="96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2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90"/>
                      <w:b/>
                      <w:bCs/>
                    </w:rPr>
                    <w:t>NEXT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16"/>
                      <w:w w:val="9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  <w:b/>
                      <w:bCs/>
                    </w:rPr>
                    <w:t>PAGE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  <w:b/>
                      <w:bCs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30"/>
          <w:szCs w:val="30"/>
          <w:spacing w:val="0"/>
          <w:w w:val="87"/>
        </w:rPr>
        <w:t>8·----------------------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87"/>
        </w:rPr>
        <w:t> 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  <w:t>------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  <w:tab/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  <w:t>----------------------------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448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Lab</w:t>
      </w:r>
      <w:r>
        <w:rPr>
          <w:rFonts w:ascii="Times New Roman" w:hAnsi="Times New Roman" w:cs="Times New Roman" w:eastAsia="Times New Roman"/>
          <w:sz w:val="25"/>
          <w:szCs w:val="25"/>
          <w:spacing w:val="21"/>
          <w:w w:val="89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Resource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9"/>
          <w:w w:val="89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6"/>
          <w:i/>
        </w:rPr>
        <w:t>&amp;</w:t>
      </w:r>
      <w:r>
        <w:rPr>
          <w:rFonts w:ascii="Arial" w:hAnsi="Arial" w:cs="Arial" w:eastAsia="Arial"/>
          <w:sz w:val="22"/>
          <w:szCs w:val="22"/>
          <w:spacing w:val="-31"/>
          <w:w w:val="13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Study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5"/>
          <w:szCs w:val="2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._</w:t>
      </w:r>
      <w:r>
        <w:rPr>
          <w:rFonts w:ascii="Times New Roman" w:hAnsi="Times New Roman" w:cs="Times New Roman" w:eastAsia="Times New Roman"/>
          <w:sz w:val="25"/>
          <w:szCs w:val="25"/>
          <w:spacing w:val="59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261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Sz w:w="12260" w:h="15860"/>
          <w:pgMar w:top="440" w:bottom="280" w:left="1080" w:right="0"/>
        </w:sectPr>
      </w:pPr>
      <w:rPr/>
    </w:p>
    <w:p>
      <w:pPr>
        <w:spacing w:before="75" w:after="0" w:line="240" w:lineRule="auto"/>
        <w:ind w:left="307" w:right="1001"/>
        <w:jc w:val="center"/>
        <w:tabs>
          <w:tab w:pos="6040" w:val="left"/>
          <w:tab w:pos="8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229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7.359988pt;height:394.56pt;mso-position-horizontal-relative:char;mso-position-vertical-relative:line" type="#_x0000_t75">
            <v:imagedata r:id="rId1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5" w:after="0" w:line="260" w:lineRule="exact"/>
        <w:ind w:left="658" w:right="142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position w:val="-1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9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-1"/>
        </w:rPr>
        <w:t>clue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-1"/>
        </w:rPr>
        <w:t>belo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  <w:position w:val="-1"/>
        </w:rPr>
        <w:t>solve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puzzle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whic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contain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vocabular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term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Sectio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6"/>
          <w:position w:val="-1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-1"/>
        </w:rPr>
        <w:t>.4.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60" w:h="15860"/>
          <w:pgMar w:top="320" w:bottom="280" w:left="1720" w:right="300"/>
        </w:sectPr>
      </w:pPr>
      <w:rPr/>
    </w:p>
    <w:p>
      <w:pPr>
        <w:spacing w:before="99" w:after="0" w:line="240" w:lineRule="auto"/>
        <w:ind w:left="3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5"/>
        </w:rPr>
        <w:t>DSS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0" w:after="0" w:line="273" w:lineRule="auto"/>
        <w:ind w:left="437" w:right="28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Long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straight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pastr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fille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glaze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67" w:lineRule="auto"/>
        <w:ind w:left="437" w:right="-4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Metho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mixin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butte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7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5" w:after="0" w:line="267" w:lineRule="auto"/>
        <w:ind w:left="430" w:right="-60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Large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piece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pastr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ove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shell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before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bakin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40" w:lineRule="auto"/>
        <w:ind w:left="43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filling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67" w:lineRule="auto"/>
        <w:ind w:left="423" w:right="28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Commo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coverin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pies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pipe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73" w:lineRule="auto"/>
        <w:ind w:left="437" w:right="474" w:firstLine="-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Effect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created,b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weavin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strip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acros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9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.to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filling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0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51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5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51"/>
          <w:i/>
        </w:rPr>
        <w:t>fi:&gt;.</w:t>
      </w:r>
      <w:r>
        <w:rPr>
          <w:rFonts w:ascii="Arial" w:hAnsi="Arial" w:cs="Arial" w:eastAsia="Arial"/>
          <w:sz w:val="28"/>
          <w:szCs w:val="28"/>
          <w:spacing w:val="0"/>
          <w:w w:val="51"/>
          <w:i/>
        </w:rPr>
        <w:t> </w:t>
      </w:r>
      <w:r>
        <w:rPr>
          <w:rFonts w:ascii="Arial" w:hAnsi="Arial" w:cs="Arial" w:eastAsia="Arial"/>
          <w:sz w:val="28"/>
          <w:szCs w:val="28"/>
          <w:spacing w:val="26"/>
          <w:w w:val="51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Introductio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Culinary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  <w:i/>
        </w:rPr>
        <w:t>Arts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spacing w:val="0"/>
          <w:w w:val="106"/>
          <w:b/>
          <w:bCs/>
        </w:rPr>
        <w:t>Down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42" w:after="0" w:line="240" w:lineRule="auto"/>
        <w:ind w:left="22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81.76001pt;margin-top:-7.412459pt;width:10.08pt;height:273.600006pt;mso-position-horizontal-relative:page;mso-position-vertical-relative:paragraph;z-index:-4504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Crumbl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mixture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sprinkle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ove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filling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40" w:lineRule="auto"/>
        <w:ind w:left="20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Cream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toppin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browns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oven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0" w:after="0" w:line="240" w:lineRule="auto"/>
        <w:ind w:left="20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Pumpki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contain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filling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73" w:lineRule="auto"/>
        <w:ind w:left="466" w:right="832" w:firstLine="-2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Versatile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pastr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chef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sweet</w:t>
      </w:r>
      <w:r>
        <w:rPr>
          <w:rFonts w:ascii="Times New Roman" w:hAnsi="Times New Roman" w:cs="Times New Roman" w:eastAsia="Times New Roman"/>
          <w:sz w:val="23"/>
          <w:szCs w:val="23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savor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item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werds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59" w:lineRule="exact"/>
        <w:ind w:left="22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Anothe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8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pre-bake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7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shell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40" w:lineRule="auto"/>
        <w:ind w:left="459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words)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7" w:after="0" w:line="273" w:lineRule="auto"/>
        <w:ind w:left="466" w:right="900" w:firstLine="-2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Squeezin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pie</w:t>
      </w:r>
      <w:r>
        <w:rPr>
          <w:rFonts w:ascii="Times New Roman" w:hAnsi="Times New Roman" w:cs="Times New Roman" w:eastAsia="Times New Roman"/>
          <w:sz w:val="23"/>
          <w:szCs w:val="23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betwee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finger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create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4"/>
        </w:rPr>
        <w:t>decorative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edge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73" w:lineRule="auto"/>
        <w:ind w:left="459" w:right="949" w:firstLine="-33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Type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pastr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dough</w:t>
      </w:r>
      <w:r>
        <w:rPr>
          <w:rFonts w:ascii="Times New Roman" w:hAnsi="Times New Roman" w:cs="Times New Roman" w:eastAsia="Times New Roman"/>
          <w:sz w:val="23"/>
          <w:szCs w:val="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use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1"/>
        </w:rPr>
        <w:t>pies;</w:t>
      </w:r>
      <w:r>
        <w:rPr>
          <w:rFonts w:ascii="Times New Roman" w:hAnsi="Times New Roman" w:cs="Times New Roman" w:eastAsia="Times New Roman"/>
          <w:sz w:val="23"/>
          <w:szCs w:val="23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fat</w:t>
      </w:r>
      <w:r>
        <w:rPr>
          <w:rFonts w:ascii="Times New Roman" w:hAnsi="Times New Roman" w:cs="Times New Roman" w:eastAsia="Times New Roman"/>
          <w:sz w:val="23"/>
          <w:szCs w:val="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6.423889pt;margin-top:-1.97319pt;width:207.4637pt;height:.1pt;mso-position-horizontal-relative:page;mso-position-vertical-relative:paragraph;z-index:-4503" coordorigin="6528,-39" coordsize="4149,2">
            <v:shape style="position:absolute;left:6528;top:-39;width:4149;height:2" coordorigin="6528,-39" coordsize="4149,0" path="m6528,-39l10678,-39e" filled="f" stroked="t" strokeweight=".716628pt" strokecolor="#000000">
              <v:path arrowok="t"/>
            </v:shape>
          </v:group>
          <w10:wrap type="none"/>
        </w:pict>
      </w:r>
      <w:r>
        <w:rPr/>
        <w:pict>
          <v:group style="position:absolute;margin-left:389.128815pt;margin-top:13.105686pt;width:69.51288pt;height:.1pt;mso-position-horizontal-relative:page;mso-position-vertical-relative:paragraph;z-index:-4502" coordorigin="7783,262" coordsize="1390,2">
            <v:shape style="position:absolute;left:7783;top:262;width:1390;height:2" coordorigin="7783,262" coordsize="1390,0" path="m7783,262l9173,262e" filled="f" stroked="t" strokeweight=".35831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Crosswor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Solution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8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section.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sectPr>
      <w:type w:val="continuous"/>
      <w:pgSz w:w="12260" w:h="15860"/>
      <w:pgMar w:top="380" w:bottom="280" w:left="1720" w:right="300"/>
      <w:cols w:num="2" w:equalWidth="0">
        <w:col w:w="4574" w:space="264"/>
        <w:col w:w="54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9962</dc:creator>
  <dcterms:created xsi:type="dcterms:W3CDTF">2012-06-09T19:53:26Z</dcterms:created>
  <dcterms:modified xsi:type="dcterms:W3CDTF">2012-06-09T19:53:26Z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2012-06-08T00:00:00Z</vt:filetime>
  </property>
  <property fmtid="{D5CDD505-2E9C-101B-9397-08002B2CF9AE}" pid="3" name="LastSaved">
    <vt:filetime>2012-06-09T00:00:00Z</vt:filetime>
  </property>
</Properties>
</file>