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8" w:after="0" w:line="240" w:lineRule="auto"/>
        <w:ind w:left="2793" w:right="174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INTRODUCTIO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CULINAR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3"/>
        </w:rPr>
        <w:t>ARTS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10" w:right="369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5"/>
          <w:b/>
          <w:bCs/>
        </w:rPr>
        <w:t>GUIDE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13" w:after="0" w:line="240" w:lineRule="auto"/>
        <w:ind w:left="5114" w:right="4171"/>
        <w:jc w:val="center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95"/>
          <w:b/>
          <w:bCs/>
        </w:rPr>
        <w:t>2012-2013</w:t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52pt;height:218.8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5" w:lineRule="exact"/>
        <w:ind w:left="110" w:right="-20"/>
        <w:jc w:val="left"/>
        <w:tabs>
          <w:tab w:pos="105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w w:val="102"/>
          <w:position w:val="-1"/>
        </w:rPr>
        <w:t>INSTRUCTOR</w:t>
      </w:r>
      <w:r>
        <w:rPr>
          <w:rFonts w:ascii="Times New Roman" w:hAnsi="Times New Roman" w:cs="Times New Roman" w:eastAsia="Times New Roman"/>
          <w:sz w:val="35"/>
          <w:szCs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w w:val="105"/>
          <w:position w:val="-1"/>
        </w:rPr>
        <w:t>NAM</w:t>
      </w:r>
      <w:r>
        <w:rPr>
          <w:rFonts w:ascii="Times New Roman" w:hAnsi="Times New Roman" w:cs="Times New Roman" w:eastAsia="Times New Roman"/>
          <w:sz w:val="35"/>
          <w:szCs w:val="35"/>
          <w:spacing w:val="8"/>
          <w:w w:val="104"/>
          <w:position w:val="-1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spacing w:val="8"/>
          <w:w w:val="100"/>
          <w:position w:val="-1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40" w:lineRule="auto"/>
        <w:ind w:left="110" w:right="-20"/>
        <w:jc w:val="left"/>
        <w:tabs>
          <w:tab w:pos="108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w w:val="103"/>
        </w:rPr>
        <w:t>STUDENT</w:t>
      </w:r>
      <w:r>
        <w:rPr>
          <w:rFonts w:ascii="Times New Roman" w:hAnsi="Times New Roman" w:cs="Times New Roman" w:eastAsia="Times New Roman"/>
          <w:sz w:val="35"/>
          <w:szCs w:val="3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4"/>
        </w:rPr>
        <w:t>NAM</w:t>
      </w:r>
      <w:r>
        <w:rPr>
          <w:rFonts w:ascii="Times New Roman" w:hAnsi="Times New Roman" w:cs="Times New Roman" w:eastAsia="Times New Roman"/>
          <w:sz w:val="35"/>
          <w:szCs w:val="35"/>
          <w:spacing w:val="1"/>
          <w:w w:val="103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spacing w:val="1"/>
          <w:w w:val="100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20" w:right="118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-20" w:bottom="0" w:left="0" w:right="0"/>
        </w:sectPr>
      </w:pPr>
      <w:rPr/>
    </w:p>
    <w:p>
      <w:pPr>
        <w:spacing w:before="45" w:after="0" w:line="452" w:lineRule="exact"/>
        <w:ind w:left="108" w:right="-20"/>
        <w:jc w:val="left"/>
        <w:tabs>
          <w:tab w:pos="5560" w:val="left"/>
          <w:tab w:pos="1082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pict>
          <v:group style="position:absolute;margin-left:22.581059pt;margin-top:68.771492pt;width:564.938931pt;height:670.64721pt;mso-position-horizontal-relative:page;mso-position-vertical-relative:page;z-index:-5516" coordorigin="452,1375" coordsize="11299,13413">
            <v:shape style="position:absolute;left:5990;top:1469;width:5760;height:691" type="#_x0000_t75">
              <v:imagedata r:id="rId7" o:title=""/>
            </v:shape>
            <v:group style="position:absolute;left:5807;top:1686;width:5800;height:2" coordorigin="5807,1686" coordsize="5800,2">
              <v:shape style="position:absolute;left:5807;top:1686;width:5800;height:2" coordorigin="5807,1686" coordsize="5800,0" path="m5807,1686l11607,1686e" filled="f" stroked="t" strokeweight="6.045322pt" strokecolor="#000000">
                <v:path arrowok="t"/>
              </v:shape>
              <v:shape style="position:absolute;left:518;top:1469;width:5155;height:691" type="#_x0000_t75">
                <v:imagedata r:id="rId8" o:title=""/>
              </v:shape>
            </v:group>
            <v:group style="position:absolute;left:512;top:1429;width:2;height:13324" coordorigin="512,1429" coordsize="2,13324">
              <v:shape style="position:absolute;left:512;top:1429;width:2;height:13324" coordorigin="512,1429" coordsize="0,13324" path="m512,14753l512,1429e" filled="f" stroked="t" strokeweight=".711214pt" strokecolor="#000000">
                <v:path arrowok="t"/>
              </v:shape>
            </v:group>
            <v:group style="position:absolute;left:512;top:1686;width:5188;height:2" coordorigin="512,1686" coordsize="5188,2">
              <v:shape style="position:absolute;left:512;top:1686;width:5188;height:2" coordorigin="512,1686" coordsize="5188,0" path="m512,1686l5700,1686e" filled="f" stroked="t" strokeweight="6.045322pt" strokecolor="#000000">
                <v:path arrowok="t"/>
              </v:shape>
            </v:group>
            <v:group style="position:absolute;left:5754;top:1429;width:2;height:376" coordorigin="5754,1429" coordsize="2,376">
              <v:shape style="position:absolute;left:5754;top:1429;width:2;height:376" coordorigin="5754,1429" coordsize="0,376" path="m5754,1804l5754,1429e" filled="f" stroked="t" strokeweight="5.334108pt" strokecolor="#000000">
                <v:path arrowok="t"/>
              </v:shape>
            </v:group>
            <v:group style="position:absolute;left:11543;top:1429;width:2;height:376" coordorigin="11543,1429" coordsize="2,376">
              <v:shape style="position:absolute;left:11543;top:1429;width:2;height:376" coordorigin="11543,1429" coordsize="0,376" path="m11543,1804l11543,1429e" filled="f" stroked="t" strokeweight=".711214pt" strokecolor="#000000">
                <v:path arrowok="t"/>
              </v:shape>
            </v:group>
            <v:group style="position:absolute;left:11543;top:1925;width:2;height:12856" coordorigin="11543,1925" coordsize="2,12856">
              <v:shape style="position:absolute;left:11543;top:1925;width:2;height:12856" coordorigin="11543,1925" coordsize="0,12856" path="m11543,14781l11543,1925e" filled="f" stroked="t" strokeweight=".711214pt" strokecolor="#000000">
                <v:path arrowok="t"/>
              </v:shape>
            </v:group>
            <v:group style="position:absolute;left:5754;top:1925;width:2;height:247" coordorigin="5754,1925" coordsize="2,247">
              <v:shape style="position:absolute;left:5754;top:1925;width:2;height:247" coordorigin="5754,1925" coordsize="0,247" path="m5754,2172l5754,1925e" filled="f" stroked="t" strokeweight="5.334108pt" strokecolor="#000000">
                <v:path arrowok="t"/>
              </v:shape>
            </v:group>
            <v:group style="position:absolute;left:512;top:1865;width:11095;height:2" coordorigin="512,1865" coordsize="11095,2">
              <v:shape style="position:absolute;left:512;top:1865;width:11095;height:2" coordorigin="512,1865" coordsize="11095,0" path="m512,1865l11607,1865e" filled="f" stroked="t" strokeweight="6.045322pt" strokecolor="#000000">
                <v:path arrowok="t"/>
              </v:shape>
            </v:group>
            <v:group style="position:absolute;left:1479;top:2576;width:10113;height:2" coordorigin="1479,2576" coordsize="10113,2">
              <v:shape style="position:absolute;left:1479;top:2576;width:10113;height:2" coordorigin="1479,2576" coordsize="10113,0" path="m1479,2576l11593,2576e" filled="f" stroked="t" strokeweight=".711214pt" strokecolor="#000000">
                <v:path arrowok="t"/>
              </v:shape>
            </v:group>
            <v:group style="position:absolute;left:740;top:2998;width:10860;height:2" coordorigin="740,2998" coordsize="10860,2">
              <v:shape style="position:absolute;left:740;top:2998;width:10860;height:2" coordorigin="740,2998" coordsize="10860,0" path="m740,2998l11600,2998e" filled="f" stroked="t" strokeweight=".711214pt" strokecolor="#000000">
                <v:path arrowok="t"/>
              </v:shape>
            </v:group>
            <v:group style="position:absolute;left:740;top:3412;width:10853;height:2" coordorigin="740,3412" coordsize="10853,2">
              <v:shape style="position:absolute;left:740;top:3412;width:10853;height:2" coordorigin="740,3412" coordsize="10853,0" path="m740,3412l11593,3412e" filled="f" stroked="t" strokeweight=".711214pt" strokecolor="#000000">
                <v:path arrowok="t"/>
              </v:shape>
            </v:group>
            <v:group style="position:absolute;left:526;top:3834;width:11066;height:2" coordorigin="526,3834" coordsize="11066,2">
              <v:shape style="position:absolute;left:526;top:3834;width:11066;height:2" coordorigin="526,3834" coordsize="11066,0" path="m526,3834l11593,3834e" filled="f" stroked="t" strokeweight=".711214pt" strokecolor="#000000">
                <v:path arrowok="t"/>
              </v:shape>
            </v:group>
            <v:group style="position:absolute;left:740;top:4249;width:10846;height:2" coordorigin="740,4249" coordsize="10846,2">
              <v:shape style="position:absolute;left:740;top:4249;width:10846;height:2" coordorigin="740,4249" coordsize="10846,0" path="m740,4249l11586,4249e" filled="f" stroked="t" strokeweight=".711214pt" strokecolor="#000000">
                <v:path arrowok="t"/>
              </v:shape>
            </v:group>
            <v:group style="position:absolute;left:519;top:4663;width:11066;height:2" coordorigin="519,4663" coordsize="11066,2">
              <v:shape style="position:absolute;left:519;top:4663;width:11066;height:2" coordorigin="519,4663" coordsize="11066,0" path="m519,4663l11586,4663e" filled="f" stroked="t" strokeweight=".711214pt" strokecolor="#000000">
                <v:path arrowok="t"/>
              </v:shape>
            </v:group>
            <v:group style="position:absolute;left:512;top:5085;width:11081;height:2" coordorigin="512,5085" coordsize="11081,2">
              <v:shape style="position:absolute;left:512;top:5085;width:11081;height:2" coordorigin="512,5085" coordsize="11081,0" path="m512,5085l11593,5085e" filled="f" stroked="t" strokeweight=".711214pt" strokecolor="#000000">
                <v:path arrowok="t"/>
              </v:shape>
            </v:group>
            <v:group style="position:absolute;left:519;top:5500;width:11066;height:2" coordorigin="519,5500" coordsize="11066,2">
              <v:shape style="position:absolute;left:519;top:5500;width:11066;height:2" coordorigin="519,5500" coordsize="11066,0" path="m519,5500l11586,5500e" filled="f" stroked="t" strokeweight=".711214pt" strokecolor="#000000">
                <v:path arrowok="t"/>
              </v:shape>
            </v:group>
            <v:group style="position:absolute;left:512;top:5861;width:11095;height:2" coordorigin="512,5861" coordsize="11095,2">
              <v:shape style="position:absolute;left:512;top:5861;width:11095;height:2" coordorigin="512,5861" coordsize="11095,0" path="m512,5861l11607,5861e" filled="f" stroked="t" strokeweight="1.422429pt" strokecolor="#000000">
                <v:path arrowok="t"/>
              </v:shape>
            </v:group>
            <v:group style="position:absolute;left:512;top:6332;width:11066;height:2" coordorigin="512,6332" coordsize="11066,2">
              <v:shape style="position:absolute;left:512;top:6332;width:11066;height:2" coordorigin="512,6332" coordsize="11066,0" path="m512,6332l11579,6332e" filled="f" stroked="t" strokeweight=".711214pt" strokecolor="#000000">
                <v:path arrowok="t"/>
              </v:shape>
            </v:group>
            <v:group style="position:absolute;left:519;top:6747;width:11066;height:2" coordorigin="519,6747" coordsize="11066,2">
              <v:shape style="position:absolute;left:519;top:6747;width:11066;height:2" coordorigin="519,6747" coordsize="11066,0" path="m519,6747l11586,6747e" filled="f" stroked="t" strokeweight=".711214pt" strokecolor="#000000">
                <v:path arrowok="t"/>
              </v:shape>
            </v:group>
            <v:group style="position:absolute;left:512;top:7165;width:11066;height:2" coordorigin="512,7165" coordsize="11066,2">
              <v:shape style="position:absolute;left:512;top:7165;width:11066;height:2" coordorigin="512,7165" coordsize="11066,0" path="m512,7165l11579,7165e" filled="f" stroked="t" strokeweight=".711214pt" strokecolor="#000000">
                <v:path arrowok="t"/>
              </v:shape>
            </v:group>
            <v:group style="position:absolute;left:512;top:7583;width:11066;height:2" coordorigin="512,7583" coordsize="11066,2">
              <v:shape style="position:absolute;left:512;top:7583;width:11066;height:2" coordorigin="512,7583" coordsize="11066,0" path="m512,7583l11579,7583e" filled="f" stroked="t" strokeweight=".711214pt" strokecolor="#000000">
                <v:path arrowok="t"/>
              </v:shape>
            </v:group>
            <v:group style="position:absolute;left:505;top:7998;width:11074;height:2" coordorigin="505,7998" coordsize="11074,2">
              <v:shape style="position:absolute;left:505;top:7998;width:11074;height:2" coordorigin="505,7998" coordsize="11074,0" path="m505,7998l11579,7998e" filled="f" stroked="t" strokeweight=".711214pt" strokecolor="#000000">
                <v:path arrowok="t"/>
              </v:shape>
            </v:group>
            <v:group style="position:absolute;left:484;top:8355;width:11095;height:2" coordorigin="484,8355" coordsize="11095,2">
              <v:shape style="position:absolute;left:484;top:8355;width:11095;height:2" coordorigin="484,8355" coordsize="11095,0" path="m484,8355l11579,8355e" filled="f" stroked="t" strokeweight="1.066822pt" strokecolor="#000000">
                <v:path arrowok="t"/>
              </v:shape>
            </v:group>
            <v:group style="position:absolute;left:512;top:8831;width:11059;height:2" coordorigin="512,8831" coordsize="11059,2">
              <v:shape style="position:absolute;left:512;top:8831;width:11059;height:2" coordorigin="512,8831" coordsize="11059,0" path="m512,8831l11571,8831e" filled="f" stroked="t" strokeweight=".711214pt" strokecolor="#000000">
                <v:path arrowok="t"/>
              </v:shape>
            </v:group>
            <v:group style="position:absolute;left:505;top:9249;width:11059;height:2" coordorigin="505,9249" coordsize="11059,2">
              <v:shape style="position:absolute;left:505;top:9249;width:11059;height:2" coordorigin="505,9249" coordsize="11059,0" path="m505,9249l11564,9249e" filled="f" stroked="t" strokeweight=".711214pt" strokecolor="#000000">
                <v:path arrowok="t"/>
              </v:shape>
            </v:group>
            <v:group style="position:absolute;left:505;top:9667;width:11059;height:2" coordorigin="505,9667" coordsize="11059,2">
              <v:shape style="position:absolute;left:505;top:9667;width:11059;height:2" coordorigin="505,9667" coordsize="11059,0" path="m505,9667l11564,9667e" filled="f" stroked="t" strokeweight=".711214pt" strokecolor="#000000">
                <v:path arrowok="t"/>
              </v:shape>
            </v:group>
            <v:group style="position:absolute;left:498;top:10085;width:11059;height:2" coordorigin="498,10085" coordsize="11059,2">
              <v:shape style="position:absolute;left:498;top:10085;width:11059;height:2" coordorigin="498,10085" coordsize="11059,0" path="m498,10085l11557,10085e" filled="f" stroked="t" strokeweight=".711214pt" strokecolor="#000000">
                <v:path arrowok="t"/>
              </v:shape>
            </v:group>
            <v:group style="position:absolute;left:498;top:10500;width:11059;height:2" coordorigin="498,10500" coordsize="11059,2">
              <v:shape style="position:absolute;left:498;top:10500;width:11059;height:2" coordorigin="498,10500" coordsize="11059,0" path="m498,10500l11557,10500e" filled="f" stroked="t" strokeweight=".711214pt" strokecolor="#000000">
                <v:path arrowok="t"/>
              </v:shape>
            </v:group>
            <v:group style="position:absolute;left:491;top:10921;width:11066;height:2" coordorigin="491,10921" coordsize="11066,2">
              <v:shape style="position:absolute;left:491;top:10921;width:11066;height:2" coordorigin="491,10921" coordsize="11066,0" path="m491,10921l11557,10921e" filled="f" stroked="t" strokeweight=".711214pt" strokecolor="#000000">
                <v:path arrowok="t"/>
              </v:shape>
            </v:group>
            <v:group style="position:absolute;left:491;top:11336;width:11059;height:2" coordorigin="491,11336" coordsize="11059,2">
              <v:shape style="position:absolute;left:491;top:11336;width:11059;height:2" coordorigin="491,11336" coordsize="11059,0" path="m491,11336l11550,11336e" filled="f" stroked="t" strokeweight=".711214pt" strokecolor="#000000">
                <v:path arrowok="t"/>
              </v:shape>
            </v:group>
            <v:group style="position:absolute;left:498;top:11758;width:11052;height:2" coordorigin="498,11758" coordsize="11052,2">
              <v:shape style="position:absolute;left:498;top:11758;width:11052;height:2" coordorigin="498,11758" coordsize="11052,0" path="m498,11758l11550,11758e" filled="f" stroked="t" strokeweight=".711214pt" strokecolor="#000000">
                <v:path arrowok="t"/>
              </v:shape>
            </v:group>
            <v:group style="position:absolute;left:491;top:12172;width:11052;height:2" coordorigin="491,12172" coordsize="11052,2">
              <v:shape style="position:absolute;left:491;top:12172;width:11052;height:2" coordorigin="491,12172" coordsize="11052,0" path="m491,12172l11543,12172e" filled="f" stroked="t" strokeweight=".711214pt" strokecolor="#000000">
                <v:path arrowok="t"/>
              </v:shape>
            </v:group>
            <v:group style="position:absolute;left:491;top:12594;width:11052;height:2" coordorigin="491,12594" coordsize="11052,2">
              <v:shape style="position:absolute;left:491;top:12594;width:11052;height:2" coordorigin="491,12594" coordsize="11052,0" path="m491,12594l11543,12594e" filled="f" stroked="t" strokeweight=".71121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0"/>
          <w:szCs w:val="40"/>
          <w:w w:val="102"/>
          <w:position w:val="-1"/>
        </w:rPr>
        <w:t>NAM</w:t>
      </w:r>
      <w:r>
        <w:rPr>
          <w:rFonts w:ascii="Times New Roman" w:hAnsi="Times New Roman" w:cs="Times New Roman" w:eastAsia="Times New Roman"/>
          <w:sz w:val="40"/>
          <w:szCs w:val="4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1"/>
          <w:position w:val="-1"/>
        </w:rPr>
        <w:t>DAT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position w:val="-1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46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10"/>
        </w:rPr>
        <w:t>Chapte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36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50" w:after="0" w:line="240" w:lineRule="auto"/>
        <w:ind w:left="148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1.1</w:t>
      </w:r>
      <w:r>
        <w:rPr>
          <w:rFonts w:ascii="Times New Roman" w:hAnsi="Times New Roman" w:cs="Times New Roman" w:eastAsia="Times New Roman"/>
          <w:sz w:val="27"/>
          <w:szCs w:val="27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Sanitar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7"/>
          <w:szCs w:val="2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Handling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8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1.2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Flo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Food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8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1.3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HACC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</w:rPr>
        <w:t>System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5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6"/>
        </w:rPr>
        <w:t>Chapte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38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6"/>
        </w:rPr>
        <w:t>2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57" w:after="0" w:line="240" w:lineRule="auto"/>
        <w:ind w:left="145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2.1Fire</w:t>
      </w:r>
      <w:r>
        <w:rPr>
          <w:rFonts w:ascii="Times New Roman" w:hAnsi="Times New Roman" w:cs="Times New Roman" w:eastAsia="Times New Roman"/>
          <w:sz w:val="27"/>
          <w:szCs w:val="2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Safety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5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2.2Accident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16"/>
        </w:rPr>
        <w:t>&amp;</w:t>
      </w:r>
      <w:r>
        <w:rPr>
          <w:rFonts w:ascii="Arial" w:hAnsi="Arial" w:cs="Arial" w:eastAsia="Arial"/>
          <w:sz w:val="26"/>
          <w:szCs w:val="26"/>
          <w:spacing w:val="9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6"/>
        </w:rPr>
        <w:t>Injuries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52" w:right="-20"/>
        <w:jc w:val="left"/>
        <w:tabs>
          <w:tab w:pos="21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;IJ</w:t>
      </w:r>
      <w:r>
        <w:rPr>
          <w:rFonts w:ascii="Arial" w:hAnsi="Arial" w:cs="Arial" w:eastAsia="Arial"/>
          <w:sz w:val="22"/>
          <w:szCs w:val="22"/>
          <w:spacing w:val="-1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33"/>
        </w:rPr>
        <w:t>llii:'I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31"/>
          <w:w w:val="13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33"/>
        </w:rPr>
        <w:t>3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67" w:after="0" w:line="240" w:lineRule="auto"/>
        <w:ind w:left="145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.1</w:t>
      </w:r>
      <w:r>
        <w:rPr>
          <w:rFonts w:ascii="Times New Roman" w:hAnsi="Times New Roman" w:cs="Times New Roman" w:eastAsia="Times New Roman"/>
          <w:sz w:val="27"/>
          <w:szCs w:val="27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Flo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Kitchen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4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.2</w:t>
      </w:r>
      <w:r>
        <w:rPr>
          <w:rFonts w:ascii="Times New Roman" w:hAnsi="Times New Roman" w:cs="Times New Roman" w:eastAsia="Times New Roman"/>
          <w:sz w:val="27"/>
          <w:szCs w:val="27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Receivin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7"/>
          <w:szCs w:val="2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Storage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4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3.3</w:t>
      </w:r>
      <w:r>
        <w:rPr>
          <w:rFonts w:ascii="Times New Roman" w:hAnsi="Times New Roman" w:cs="Times New Roman" w:eastAsia="Times New Roman"/>
          <w:sz w:val="27"/>
          <w:szCs w:val="2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Preparatio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7"/>
          <w:szCs w:val="2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Cookin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Equipment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5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3.4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Holdin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7"/>
          <w:szCs w:val="2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7"/>
          <w:szCs w:val="2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Equipment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52" w:right="-20"/>
        <w:jc w:val="left"/>
        <w:tabs>
          <w:tab w:pos="21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;IJ</w:t>
      </w:r>
      <w:r>
        <w:rPr>
          <w:rFonts w:ascii="Arial" w:hAnsi="Arial" w:cs="Arial" w:eastAsia="Arial"/>
          <w:sz w:val="22"/>
          <w:szCs w:val="22"/>
          <w:spacing w:val="-1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21"/>
        </w:rPr>
        <w:t>llii:'I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21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spacing w:val="28"/>
          <w:w w:val="12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21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4" w:after="0" w:line="240" w:lineRule="auto"/>
        <w:ind w:left="143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4.1</w:t>
      </w:r>
      <w:r>
        <w:rPr>
          <w:rFonts w:ascii="Times New Roman" w:hAnsi="Times New Roman" w:cs="Times New Roman" w:eastAsia="Times New Roman"/>
          <w:sz w:val="27"/>
          <w:szCs w:val="2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Knives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3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4.2</w:t>
      </w:r>
      <w:r>
        <w:rPr>
          <w:rFonts w:ascii="Times New Roman" w:hAnsi="Times New Roman" w:cs="Times New Roman" w:eastAsia="Times New Roman"/>
          <w:sz w:val="27"/>
          <w:szCs w:val="2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Smallware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9"/>
        </w:rPr>
        <w:t>Chapte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9"/>
          <w:b/>
          <w:bCs/>
        </w:rPr>
        <w:t>5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50" w:after="0" w:line="240" w:lineRule="auto"/>
        <w:ind w:left="144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5.1</w:t>
      </w:r>
      <w:r>
        <w:rPr>
          <w:rFonts w:ascii="Times New Roman" w:hAnsi="Times New Roman" w:cs="Times New Roman" w:eastAsia="Times New Roman"/>
          <w:sz w:val="27"/>
          <w:szCs w:val="2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Understandin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Standardize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Recipes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3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5.2</w:t>
      </w:r>
      <w:r>
        <w:rPr>
          <w:rFonts w:ascii="Times New Roman" w:hAnsi="Times New Roman" w:cs="Times New Roman" w:eastAsia="Times New Roman"/>
          <w:sz w:val="27"/>
          <w:szCs w:val="2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Convertin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Recipes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3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Chapu:•</w:t>
      </w:r>
      <w:r>
        <w:rPr>
          <w:rFonts w:ascii="Times New Roman" w:hAnsi="Times New Roman" w:cs="Times New Roman" w:eastAsia="Times New Roman"/>
          <w:sz w:val="31"/>
          <w:szCs w:val="31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4"/>
          <w:b/>
          <w:bCs/>
        </w:rPr>
        <w:t>7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45" w:after="0" w:line="240" w:lineRule="auto"/>
        <w:ind w:left="143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7.1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Mise</w:t>
      </w:r>
      <w:r>
        <w:rPr>
          <w:rFonts w:ascii="Times New Roman" w:hAnsi="Times New Roman" w:cs="Times New Roman" w:eastAsia="Times New Roman"/>
          <w:sz w:val="27"/>
          <w:szCs w:val="2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Place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3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7.2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Learnin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Together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3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7.3</w:t>
      </w:r>
      <w:r>
        <w:rPr>
          <w:rFonts w:ascii="Times New Roman" w:hAnsi="Times New Roman" w:cs="Times New Roman" w:eastAsia="Times New Roman"/>
          <w:sz w:val="27"/>
          <w:szCs w:val="2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7"/>
          <w:szCs w:val="2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Presentation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60" w:bottom="280" w:left="440" w:right="860"/>
        </w:sectPr>
      </w:pPr>
      <w:rPr/>
    </w:p>
    <w:p>
      <w:pPr>
        <w:spacing w:before="61" w:after="0" w:line="337" w:lineRule="exact"/>
        <w:ind w:left="116" w:right="-20"/>
        <w:jc w:val="left"/>
        <w:tabs>
          <w:tab w:pos="5620" w:val="left"/>
        </w:tabs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b/>
          <w:bCs/>
          <w:position w:val="-10"/>
        </w:rPr>
        <w:t>NAME</w:t>
      </w:r>
      <w:r>
        <w:rPr>
          <w:rFonts w:ascii="Times New Roman" w:hAnsi="Times New Roman" w:cs="Times New Roman" w:eastAsia="Times New Roman"/>
          <w:sz w:val="39"/>
          <w:szCs w:val="39"/>
          <w:spacing w:val="-50"/>
          <w:w w:val="100"/>
          <w:b/>
          <w:bCs/>
          <w:position w:val="-1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b/>
          <w:bCs/>
          <w:position w:val="-10"/>
        </w:rPr>
        <w:tab/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1"/>
          <w:b/>
          <w:bCs/>
          <w:position w:val="-9"/>
        </w:rPr>
        <w:t>DATE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60" w:bottom="280" w:left="420" w:right="1720"/>
        </w:sectPr>
      </w:pPr>
      <w:rPr/>
    </w:p>
    <w:p>
      <w:pPr>
        <w:spacing w:before="0" w:after="0" w:line="327" w:lineRule="exact"/>
        <w:ind w:left="480" w:right="165"/>
        <w:jc w:val="center"/>
        <w:tabs>
          <w:tab w:pos="80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24.665888pt;margin-top:46.214493pt;width:564.294104pt;height:559.415405pt;mso-position-horizontal-relative:page;mso-position-vertical-relative:page;z-index:-5515" coordorigin="493,924" coordsize="11286,11188">
            <v:shape style="position:absolute;left:8928;top:994;width:2851;height:1037" type="#_x0000_t75">
              <v:imagedata r:id="rId9" o:title=""/>
            </v:shape>
            <v:group style="position:absolute;left:1873;top:960;width:9487;height:2" coordorigin="1873,960" coordsize="9487,2">
              <v:shape style="position:absolute;left:1873;top:960;width:9487;height:2" coordorigin="1873,960" coordsize="9487,0" path="m1873,960l11361,960e" filled="f" stroked="t" strokeweight="1.787383pt" strokecolor="#000000">
                <v:path arrowok="t"/>
              </v:shape>
            </v:group>
            <v:group style="position:absolute;left:944;top:2050;width:10746;height:2" coordorigin="944,2050" coordsize="10746,2">
              <v:shape style="position:absolute;left:944;top:2050;width:10746;height:2" coordorigin="944,2050" coordsize="10746,0" path="m944,2050l11689,2050e" filled="f" stroked="t" strokeweight=".714953pt" strokecolor="#000000">
                <v:path arrowok="t"/>
              </v:shape>
            </v:group>
            <v:group style="position:absolute;left:522;top:2469;width:11175;height:2" coordorigin="522,2469" coordsize="11175,2">
              <v:shape style="position:absolute;left:522;top:2469;width:11175;height:2" coordorigin="522,2469" coordsize="11175,0" path="m522,2469l11697,2469e" filled="f" stroked="t" strokeweight=".714953pt" strokecolor="#000000">
                <v:path arrowok="t"/>
              </v:shape>
            </v:group>
            <v:group style="position:absolute;left:522;top:2892;width:11168;height:2" coordorigin="522,2892" coordsize="11168,2">
              <v:shape style="position:absolute;left:522;top:2892;width:11168;height:2" coordorigin="522,2892" coordsize="11168,0" path="m522,2892l11689,2892e" filled="f" stroked="t" strokeweight=".714953pt" strokecolor="#000000">
                <v:path arrowok="t"/>
              </v:shape>
            </v:group>
            <v:group style="position:absolute;left:522;top:3307;width:11168;height:2" coordorigin="522,3307" coordsize="11168,2">
              <v:shape style="position:absolute;left:522;top:3307;width:11168;height:2" coordorigin="522,3307" coordsize="11168,0" path="m522,3307l11689,3307e" filled="f" stroked="t" strokeweight=".714953pt" strokecolor="#000000">
                <v:path arrowok="t"/>
              </v:shape>
            </v:group>
            <v:group style="position:absolute;left:522;top:3727;width:11175;height:2" coordorigin="522,3727" coordsize="11175,2">
              <v:shape style="position:absolute;left:522;top:3727;width:11175;height:2" coordorigin="522,3727" coordsize="11175,0" path="m522,3727l11697,3727e" filled="f" stroked="t" strokeweight=".714953pt" strokecolor="#000000">
                <v:path arrowok="t"/>
              </v:shape>
            </v:group>
            <v:group style="position:absolute;left:522;top:4146;width:11168;height:2" coordorigin="522,4146" coordsize="11168,2">
              <v:shape style="position:absolute;left:522;top:4146;width:11168;height:2" coordorigin="522,4146" coordsize="11168,0" path="m522,4146l11689,4146e" filled="f" stroked="t" strokeweight=".714953pt" strokecolor="#000000">
                <v:path arrowok="t"/>
              </v:shape>
            </v:group>
            <v:group style="position:absolute;left:515;top:4565;width:11175;height:2" coordorigin="515,4565" coordsize="11175,2">
              <v:shape style="position:absolute;left:515;top:4565;width:11175;height:2" coordorigin="515,4565" coordsize="11175,0" path="m515,4565l11689,4565e" filled="f" stroked="t" strokeweight=".714953pt" strokecolor="#000000">
                <v:path arrowok="t"/>
              </v:shape>
            </v:group>
            <v:group style="position:absolute;left:522;top:4985;width:11168;height:2" coordorigin="522,4985" coordsize="11168,2">
              <v:shape style="position:absolute;left:522;top:4985;width:11168;height:2" coordorigin="522,4985" coordsize="11168,0" path="m522,4985l11689,4985e" filled="f" stroked="t" strokeweight=".714953pt" strokecolor="#000000">
                <v:path arrowok="t"/>
              </v:shape>
            </v:group>
            <v:group style="position:absolute;left:522;top:5404;width:11168;height:2" coordorigin="522,5404" coordsize="11168,2">
              <v:shape style="position:absolute;left:522;top:5404;width:11168;height:2" coordorigin="522,5404" coordsize="11168,0" path="m522,5404l11689,5404e" filled="f" stroked="t" strokeweight=".714953pt" strokecolor="#000000">
                <v:path arrowok="t"/>
              </v:shape>
            </v:group>
            <v:group style="position:absolute;left:515;top:5823;width:11168;height:2" coordorigin="515,5823" coordsize="11168,2">
              <v:shape style="position:absolute;left:515;top:5823;width:11168;height:2" coordorigin="515,5823" coordsize="11168,0" path="m515,5823l11682,5823e" filled="f" stroked="t" strokeweight=".714953pt" strokecolor="#000000">
                <v:path arrowok="t"/>
              </v:shape>
            </v:group>
            <v:group style="position:absolute;left:522;top:6239;width:11168;height:2" coordorigin="522,6239" coordsize="11168,2">
              <v:shape style="position:absolute;left:522;top:6239;width:11168;height:2" coordorigin="522,6239" coordsize="11168,0" path="m522,6239l11689,6239e" filled="f" stroked="t" strokeweight=".714953pt" strokecolor="#000000">
                <v:path arrowok="t"/>
              </v:shape>
            </v:group>
            <v:group style="position:absolute;left:515;top:6658;width:11175;height:2" coordorigin="515,6658" coordsize="11175,2">
              <v:shape style="position:absolute;left:515;top:6658;width:11175;height:2" coordorigin="515,6658" coordsize="11175,0" path="m515,6658l11689,6658e" filled="f" stroked="t" strokeweight=".714953pt" strokecolor="#000000">
                <v:path arrowok="t"/>
              </v:shape>
            </v:group>
            <v:group style="position:absolute;left:515;top:7078;width:11168;height:2" coordorigin="515,7078" coordsize="11168,2">
              <v:shape style="position:absolute;left:515;top:7078;width:11168;height:2" coordorigin="515,7078" coordsize="11168,0" path="m515,7078l11682,7078e" filled="f" stroked="t" strokeweight=".714953pt" strokecolor="#000000">
                <v:path arrowok="t"/>
              </v:shape>
            </v:group>
            <v:group style="position:absolute;left:515;top:7493;width:11175;height:2" coordorigin="515,7493" coordsize="11175,2">
              <v:shape style="position:absolute;left:515;top:7493;width:11175;height:2" coordorigin="515,7493" coordsize="11175,0" path="m515,7493l11689,7493e" filled="f" stroked="t" strokeweight=".714953pt" strokecolor="#000000">
                <v:path arrowok="t"/>
              </v:shape>
            </v:group>
            <v:group style="position:absolute;left:515;top:7909;width:11168;height:2" coordorigin="515,7909" coordsize="11168,2">
              <v:shape style="position:absolute;left:515;top:7909;width:11168;height:2" coordorigin="515,7909" coordsize="11168,0" path="m515,7909l11682,7909e" filled="f" stroked="t" strokeweight=".714953pt" strokecolor="#000000">
                <v:path arrowok="t"/>
              </v:shape>
            </v:group>
            <v:group style="position:absolute;left:515;top:8332;width:11168;height:2" coordorigin="515,8332" coordsize="11168,2">
              <v:shape style="position:absolute;left:515;top:8332;width:11168;height:2" coordorigin="515,8332" coordsize="11168,0" path="m515,8332l11682,8332e" filled="f" stroked="t" strokeweight=".714953pt" strokecolor="#000000">
                <v:path arrowok="t"/>
              </v:shape>
            </v:group>
            <v:group style="position:absolute;left:515;top:8748;width:11168;height:2" coordorigin="515,8748" coordsize="11168,2">
              <v:shape style="position:absolute;left:515;top:8748;width:11168;height:2" coordorigin="515,8748" coordsize="11168,0" path="m515,8748l11682,8748e" filled="f" stroked="t" strokeweight=".714953pt" strokecolor="#000000">
                <v:path arrowok="t"/>
              </v:shape>
            </v:group>
            <v:group style="position:absolute;left:515;top:9163;width:11168;height:2" coordorigin="515,9163" coordsize="11168,2">
              <v:shape style="position:absolute;left:515;top:9163;width:11168;height:2" coordorigin="515,9163" coordsize="11168,0" path="m515,9163l11682,9163e" filled="f" stroked="t" strokeweight=".714953pt" strokecolor="#000000">
                <v:path arrowok="t"/>
              </v:shape>
            </v:group>
            <v:group style="position:absolute;left:508;top:9586;width:11168;height:2" coordorigin="508,9586" coordsize="11168,2">
              <v:shape style="position:absolute;left:508;top:9586;width:11168;height:2" coordorigin="508,9586" coordsize="11168,0" path="m508,9586l11675,9586e" filled="f" stroked="t" strokeweight=".714953pt" strokecolor="#000000">
                <v:path arrowok="t"/>
              </v:shape>
            </v:group>
            <v:group style="position:absolute;left:515;top:10002;width:11168;height:2" coordorigin="515,10002" coordsize="11168,2">
              <v:shape style="position:absolute;left:515;top:10002;width:11168;height:2" coordorigin="515,10002" coordsize="11168,0" path="m515,10002l11682,10002e" filled="f" stroked="t" strokeweight=".714953pt" strokecolor="#000000">
                <v:path arrowok="t"/>
              </v:shape>
            </v:group>
            <v:group style="position:absolute;left:508;top:10418;width:11168;height:2" coordorigin="508,10418" coordsize="11168,2">
              <v:shape style="position:absolute;left:508;top:10418;width:11168;height:2" coordorigin="508,10418" coordsize="11168,0" path="m508,10418l11675,10418e" filled="f" stroked="t" strokeweight=".714953pt" strokecolor="#000000">
                <v:path arrowok="t"/>
              </v:shape>
            </v:group>
            <v:group style="position:absolute;left:508;top:10840;width:11160;height:2" coordorigin="508,10840" coordsize="11160,2">
              <v:shape style="position:absolute;left:508;top:10840;width:11160;height:2" coordorigin="508,10840" coordsize="11160,0" path="m508,10840l11668,10840e" filled="f" stroked="t" strokeweight=".714953pt" strokecolor="#000000">
                <v:path arrowok="t"/>
              </v:shape>
            </v:group>
            <v:group style="position:absolute;left:508;top:11256;width:11168;height:2" coordorigin="508,11256" coordsize="11168,2">
              <v:shape style="position:absolute;left:508;top:11256;width:11168;height:2" coordorigin="508,11256" coordsize="11168,0" path="m508,11256l11675,11256e" filled="f" stroked="t" strokeweight=".714953pt" strokecolor="#000000">
                <v:path arrowok="t"/>
              </v:shape>
            </v:group>
            <v:group style="position:absolute;left:508;top:11679;width:11160;height:2" coordorigin="508,11679" coordsize="11160,2">
              <v:shape style="position:absolute;left:508;top:11679;width:11160;height:2" coordorigin="508,11679" coordsize="11160,0" path="m508,11679l11668,11679e" filled="f" stroked="t" strokeweight=".714953pt" strokecolor="#000000">
                <v:path arrowok="t"/>
              </v:shape>
            </v:group>
            <v:group style="position:absolute;left:525;top:982;width:2;height:10909" coordorigin="525,982" coordsize="2,10909">
              <v:shape style="position:absolute;left:525;top:982;width:2;height:10909" coordorigin="525,982" coordsize="0,10909" path="m525,11890l525,982e" filled="f" stroked="t" strokeweight=".714953pt" strokecolor="#000000">
                <v:path arrowok="t"/>
              </v:shape>
            </v:group>
            <v:group style="position:absolute;left:500;top:12102;width:11168;height:2" coordorigin="500,12102" coordsize="11168,2">
              <v:shape style="position:absolute;left:500;top:12102;width:11168;height:2" coordorigin="500,12102" coordsize="11168,0" path="m500,12102l11668,12102e" filled="f" stroked="t" strokeweight=".714953pt" strokecolor="#000000">
                <v:path arrowok="t"/>
              </v:shape>
            </v:group>
            <v:group style="position:absolute;left:1805;top:967;width:2;height:11131" coordorigin="1805,967" coordsize="2,11131">
              <v:shape style="position:absolute;left:1805;top:967;width:2;height:11131" coordorigin="1805,967" coordsize="0,11131" path="m1805,12098l1805,967e" filled="f" stroked="t" strokeweight=".714953pt" strokecolor="#000000">
                <v:path arrowok="t"/>
              </v:shape>
            </v:group>
            <v:group style="position:absolute;left:8787;top:931;width:2;height:11174" coordorigin="8787,931" coordsize="2,11174">
              <v:shape style="position:absolute;left:8787;top:931;width:2;height:11174" coordorigin="8787,931" coordsize="0,11174" path="m8787,12105l8787,931e" filled="f" stroked="t" strokeweight=".714953pt" strokecolor="#000000">
                <v:path arrowok="t"/>
              </v:shape>
            </v:group>
            <v:group style="position:absolute;left:11675;top:967;width:2;height:11138" coordorigin="11675,967" coordsize="2,11138">
              <v:shape style="position:absolute;left:11675;top:967;width:2;height:11138" coordorigin="11675,967" coordsize="0,11138" path="m11675,12105l11675,967e" filled="f" stroked="t" strokeweight=".71495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spacing w:val="0"/>
          <w:w w:val="52"/>
        </w:rPr>
        <w:t>.·</w:t>
      </w:r>
      <w:r>
        <w:rPr>
          <w:rFonts w:ascii="Arial" w:hAnsi="Arial" w:cs="Arial" w:eastAsia="Arial"/>
          <w:sz w:val="14"/>
          <w:szCs w:val="14"/>
          <w:spacing w:val="-11"/>
          <w:w w:val="5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52"/>
        </w:rPr>
        <w:t>..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8"/>
          <w:b/>
          <w:bCs/>
        </w:rPr>
        <w:t>DUE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0" w:after="0" w:line="397" w:lineRule="exact"/>
        <w:ind w:left="216" w:right="-94"/>
        <w:jc w:val="left"/>
        <w:rPr>
          <w:rFonts w:ascii="Courier New" w:hAnsi="Courier New" w:cs="Courier New" w:eastAsia="Courier New"/>
          <w:sz w:val="36"/>
          <w:szCs w:val="36"/>
        </w:rPr>
      </w:pPr>
      <w:rPr/>
      <w:r>
        <w:rPr>
          <w:rFonts w:ascii="Courier New" w:hAnsi="Courier New" w:cs="Courier New" w:eastAsia="Courier New"/>
          <w:sz w:val="36"/>
          <w:szCs w:val="36"/>
          <w:spacing w:val="0"/>
          <w:w w:val="111"/>
          <w:b/>
          <w:bCs/>
          <w:position w:val="3"/>
        </w:rPr>
        <w:t>DATE</w:t>
      </w:r>
      <w:r>
        <w:rPr>
          <w:rFonts w:ascii="Courier New" w:hAnsi="Courier New" w:cs="Courier New" w:eastAsia="Courier New"/>
          <w:sz w:val="36"/>
          <w:szCs w:val="36"/>
          <w:spacing w:val="0"/>
          <w:w w:val="100"/>
          <w:position w:val="0"/>
        </w:rPr>
      </w:r>
    </w:p>
    <w:p>
      <w:pPr>
        <w:spacing w:before="46" w:after="0" w:line="240" w:lineRule="auto"/>
        <w:ind w:right="-20"/>
        <w:jc w:val="left"/>
        <w:tabs>
          <w:tab w:pos="1060" w:val="left"/>
          <w:tab w:pos="1540" w:val="left"/>
          <w:tab w:pos="2240" w:val="left"/>
          <w:tab w:pos="2880" w:val="left"/>
          <w:tab w:pos="4260" w:val="left"/>
          <w:tab w:pos="5040" w:val="left"/>
          <w:tab w:pos="5640" w:val="left"/>
          <w:tab w:pos="614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spacing w:val="0"/>
          <w:w w:val="69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69"/>
        </w:rPr>
        <w:t>.·.</w:t>
      </w:r>
      <w:r>
        <w:rPr>
          <w:rFonts w:ascii="Arial" w:hAnsi="Arial" w:cs="Arial" w:eastAsia="Arial"/>
          <w:sz w:val="25"/>
          <w:szCs w:val="25"/>
          <w:spacing w:val="-23"/>
          <w:w w:val="69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85"/>
        </w:rPr>
        <w:t>.</w:t>
      </w:r>
      <w:r>
        <w:rPr>
          <w:rFonts w:ascii="Arial" w:hAnsi="Arial" w:cs="Arial" w:eastAsia="Arial"/>
          <w:sz w:val="25"/>
          <w:szCs w:val="25"/>
          <w:spacing w:val="-5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0"/>
        </w:rPr>
        <w:t>.</w:t>
      </w:r>
      <w:r>
        <w:rPr>
          <w:rFonts w:ascii="Arial" w:hAnsi="Arial" w:cs="Arial" w:eastAsia="Arial"/>
          <w:sz w:val="25"/>
          <w:szCs w:val="25"/>
          <w:spacing w:val="0"/>
          <w:w w:val="50"/>
        </w:rPr>
        <w:t>  </w:t>
      </w:r>
      <w:r>
        <w:rPr>
          <w:rFonts w:ascii="Arial" w:hAnsi="Arial" w:cs="Arial" w:eastAsia="Arial"/>
          <w:sz w:val="25"/>
          <w:szCs w:val="25"/>
          <w:spacing w:val="19"/>
          <w:w w:val="5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0"/>
        </w:rPr>
        <w:t>·..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50"/>
        </w:rPr>
        <w:t>·.···</w:t>
      </w:r>
      <w:r>
        <w:rPr>
          <w:rFonts w:ascii="Arial" w:hAnsi="Arial" w:cs="Arial" w:eastAsia="Arial"/>
          <w:sz w:val="25"/>
          <w:szCs w:val="25"/>
          <w:spacing w:val="-31"/>
          <w:w w:val="5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.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46"/>
        </w:rPr>
        <w:t>·..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46"/>
        </w:rPr>
        <w:t>.··</w:t>
      </w:r>
      <w:r>
        <w:rPr>
          <w:rFonts w:ascii="Arial" w:hAnsi="Arial" w:cs="Arial" w:eastAsia="Arial"/>
          <w:sz w:val="25"/>
          <w:szCs w:val="25"/>
          <w:spacing w:val="0"/>
          <w:w w:val="46"/>
        </w:rPr>
        <w:t>·</w:t>
      </w:r>
      <w:r>
        <w:rPr>
          <w:rFonts w:ascii="Arial" w:hAnsi="Arial" w:cs="Arial" w:eastAsia="Arial"/>
          <w:sz w:val="25"/>
          <w:szCs w:val="25"/>
          <w:spacing w:val="17"/>
          <w:w w:val="4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6"/>
        </w:rPr>
        <w:t>.</w:t>
      </w:r>
      <w:r>
        <w:rPr>
          <w:rFonts w:ascii="Arial" w:hAnsi="Arial" w:cs="Arial" w:eastAsia="Arial"/>
          <w:sz w:val="25"/>
          <w:szCs w:val="25"/>
          <w:spacing w:val="7"/>
          <w:w w:val="57"/>
        </w:rPr>
        <w:t>·</w:t>
      </w:r>
      <w:r>
        <w:rPr>
          <w:rFonts w:ascii="Arial" w:hAnsi="Arial" w:cs="Arial" w:eastAsia="Arial"/>
          <w:sz w:val="25"/>
          <w:szCs w:val="25"/>
          <w:spacing w:val="0"/>
          <w:w w:val="34"/>
        </w:rPr>
        <w:t>·.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56"/>
        </w:rPr>
        <w:t>.</w:t>
      </w:r>
      <w:r>
        <w:rPr>
          <w:rFonts w:ascii="Arial" w:hAnsi="Arial" w:cs="Arial" w:eastAsia="Arial"/>
          <w:sz w:val="25"/>
          <w:szCs w:val="25"/>
          <w:spacing w:val="0"/>
          <w:w w:val="56"/>
        </w:rPr>
        <w:t>   </w:t>
      </w:r>
      <w:r>
        <w:rPr>
          <w:rFonts w:ascii="Arial" w:hAnsi="Arial" w:cs="Arial" w:eastAsia="Arial"/>
          <w:sz w:val="25"/>
          <w:szCs w:val="25"/>
          <w:spacing w:val="12"/>
          <w:w w:val="5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30"/>
        </w:rPr>
        <w:t>.•.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56"/>
        </w:rPr>
        <w:t>.</w:t>
      </w:r>
      <w:r>
        <w:rPr>
          <w:rFonts w:ascii="Arial" w:hAnsi="Arial" w:cs="Arial" w:eastAsia="Arial"/>
          <w:sz w:val="25"/>
          <w:szCs w:val="25"/>
          <w:spacing w:val="0"/>
          <w:w w:val="56"/>
        </w:rPr>
        <w:t>  </w:t>
      </w:r>
      <w:r>
        <w:rPr>
          <w:rFonts w:ascii="Arial" w:hAnsi="Arial" w:cs="Arial" w:eastAsia="Arial"/>
          <w:sz w:val="25"/>
          <w:szCs w:val="25"/>
          <w:spacing w:val="37"/>
          <w:w w:val="5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60"/>
        </w:rPr>
        <w:t>.</w:t>
      </w:r>
      <w:r>
        <w:rPr>
          <w:rFonts w:ascii="Arial" w:hAnsi="Arial" w:cs="Arial" w:eastAsia="Arial"/>
          <w:sz w:val="25"/>
          <w:szCs w:val="25"/>
          <w:spacing w:val="-3"/>
          <w:w w:val="60"/>
        </w:rPr>
        <w:t>.</w:t>
      </w:r>
      <w:r>
        <w:rPr>
          <w:rFonts w:ascii="Arial" w:hAnsi="Arial" w:cs="Arial" w:eastAsia="Arial"/>
          <w:sz w:val="25"/>
          <w:szCs w:val="25"/>
          <w:spacing w:val="0"/>
          <w:w w:val="57"/>
        </w:rPr>
        <w:t>·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700" w:val="left"/>
          <w:tab w:pos="4360" w:val="left"/>
          <w:tab w:pos="6120" w:val="left"/>
        </w:tabs>
        <w:rPr>
          <w:rFonts w:ascii="Arial" w:hAnsi="Arial" w:cs="Arial" w:eastAsia="Arial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55"/>
          <w:position w:val="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••..•••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0"/>
          <w:szCs w:val="10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77"/>
          <w:b/>
          <w:bCs/>
          <w:position w:val="0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b/>
          <w:bCs/>
          <w:position w:val="0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b/>
          <w:bCs/>
          <w:position w:val="0"/>
        </w:rPr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41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spacing w:val="3"/>
          <w:w w:val="141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41"/>
          <w:b/>
          <w:bCs/>
          <w:position w:val="0"/>
        </w:rPr>
        <w:t>RS.F?</w:t>
      </w:r>
      <w:r>
        <w:rPr>
          <w:rFonts w:ascii="Times New Roman" w:hAnsi="Times New Roman" w:cs="Times New Roman" w:eastAsia="Times New Roman"/>
          <w:sz w:val="38"/>
          <w:szCs w:val="38"/>
          <w:spacing w:val="1"/>
          <w:w w:val="141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41"/>
          <w:b/>
          <w:bCs/>
          <w:position w:val="0"/>
        </w:rPr>
        <w:t>J0</w:t>
      </w:r>
      <w:r>
        <w:rPr>
          <w:rFonts w:ascii="Times New Roman" w:hAnsi="Times New Roman" w:cs="Times New Roman" w:eastAsia="Times New Roman"/>
          <w:sz w:val="38"/>
          <w:szCs w:val="38"/>
          <w:spacing w:val="5"/>
          <w:w w:val="141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41"/>
          <w:b/>
          <w:bCs/>
          <w:position w:val="0"/>
        </w:rPr>
        <w:t>2-2</w:t>
      </w:r>
      <w:r>
        <w:rPr>
          <w:rFonts w:ascii="Times New Roman" w:hAnsi="Times New Roman" w:cs="Times New Roman" w:eastAsia="Times New Roman"/>
          <w:sz w:val="38"/>
          <w:szCs w:val="38"/>
          <w:spacing w:val="-129"/>
          <w:w w:val="141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  <w:b/>
          <w:bCs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41"/>
          <w:b/>
          <w:bCs/>
          <w:position w:val="0"/>
        </w:rPr>
        <w:t>3,.</w:t>
      </w:r>
      <w:r>
        <w:rPr>
          <w:rFonts w:ascii="Times New Roman" w:hAnsi="Times New Roman" w:cs="Times New Roman" w:eastAsia="Times New Roman"/>
          <w:sz w:val="38"/>
          <w:szCs w:val="38"/>
          <w:spacing w:val="2"/>
          <w:w w:val="141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233"/>
          <w:position w:val="0"/>
        </w:rPr>
        <w:t>'/</w:t>
      </w:r>
      <w:r>
        <w:rPr>
          <w:rFonts w:ascii="Times New Roman" w:hAnsi="Times New Roman" w:cs="Times New Roman" w:eastAsia="Times New Roman"/>
          <w:sz w:val="38"/>
          <w:szCs w:val="38"/>
          <w:spacing w:val="22"/>
          <w:w w:val="234"/>
          <w:position w:val="0"/>
        </w:rPr>
        <w:t>.</w:t>
      </w:r>
      <w:r>
        <w:rPr>
          <w:rFonts w:ascii="Arial" w:hAnsi="Arial" w:cs="Arial" w:eastAsia="Arial"/>
          <w:sz w:val="48"/>
          <w:szCs w:val="48"/>
          <w:spacing w:val="0"/>
          <w:w w:val="93"/>
          <w:b/>
          <w:bCs/>
          <w:position w:val="0"/>
        </w:rPr>
        <w:t>·.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  <w:position w:val="0"/>
        </w:rPr>
        <w:tab/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  <w:position w:val="0"/>
        </w:rPr>
        <w:t>i;··.·</w:t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Chapter</w:t>
      </w:r>
      <w:r>
        <w:rPr>
          <w:rFonts w:ascii="Times New Roman" w:hAnsi="Times New Roman" w:cs="Times New Roman" w:eastAsia="Times New Roman"/>
          <w:sz w:val="31"/>
          <w:szCs w:val="31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7"/>
          <w:b/>
          <w:bCs/>
        </w:rPr>
        <w:t>9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53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9.1Egg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5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&amp;</w:t>
      </w:r>
      <w:r>
        <w:rPr>
          <w:rFonts w:ascii="Arial" w:hAnsi="Arial" w:cs="Arial" w:eastAsia="Arial"/>
          <w:sz w:val="25"/>
          <w:szCs w:val="25"/>
          <w:spacing w:val="10"/>
          <w:w w:val="11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6"/>
        </w:rPr>
        <w:t>Dairy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9.2</w:t>
      </w:r>
      <w:r>
        <w:rPr>
          <w:rFonts w:ascii="Times New Roman" w:hAnsi="Times New Roman" w:cs="Times New Roman" w:eastAsia="Times New Roman"/>
          <w:sz w:val="27"/>
          <w:szCs w:val="2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Breakfast</w:t>
      </w:r>
      <w:r>
        <w:rPr>
          <w:rFonts w:ascii="Times New Roman" w:hAnsi="Times New Roman" w:cs="Times New Roman" w:eastAsia="Times New Roman"/>
          <w:sz w:val="27"/>
          <w:szCs w:val="2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27"/>
          <w:szCs w:val="27"/>
          <w:spacing w:val="19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7"/>
        </w:rPr>
        <w:t>&amp;</w:t>
      </w:r>
      <w:r>
        <w:rPr>
          <w:rFonts w:ascii="Arial" w:hAnsi="Arial" w:cs="Arial" w:eastAsia="Arial"/>
          <w:sz w:val="25"/>
          <w:szCs w:val="25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7"/>
        </w:rPr>
        <w:t>Drinks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Chapter</w:t>
      </w:r>
      <w:r>
        <w:rPr>
          <w:rFonts w:ascii="Times New Roman" w:hAnsi="Times New Roman" w:cs="Times New Roman" w:eastAsia="Times New Roman"/>
          <w:sz w:val="31"/>
          <w:szCs w:val="31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10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53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10.1</w:t>
      </w:r>
      <w:r>
        <w:rPr>
          <w:rFonts w:ascii="Times New Roman" w:hAnsi="Times New Roman" w:cs="Times New Roman" w:eastAsia="Times New Roman"/>
          <w:sz w:val="27"/>
          <w:szCs w:val="27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8"/>
        </w:rPr>
        <w:t>&amp;</w:t>
      </w:r>
      <w:r>
        <w:rPr>
          <w:rFonts w:ascii="Arial" w:hAnsi="Arial" w:cs="Arial" w:eastAsia="Arial"/>
          <w:sz w:val="25"/>
          <w:szCs w:val="25"/>
          <w:spacing w:val="5"/>
          <w:w w:val="11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8"/>
        </w:rPr>
        <w:t>Dips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10.2</w:t>
      </w:r>
      <w:r>
        <w:rPr>
          <w:rFonts w:ascii="Times New Roman" w:hAnsi="Times New Roman" w:cs="Times New Roman" w:eastAsia="Times New Roman"/>
          <w:sz w:val="27"/>
          <w:szCs w:val="2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Salads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10.3</w:t>
      </w:r>
      <w:r>
        <w:rPr>
          <w:rFonts w:ascii="Times New Roman" w:hAnsi="Times New Roman" w:cs="Times New Roman" w:eastAsia="Times New Roman"/>
          <w:sz w:val="27"/>
          <w:szCs w:val="2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Cheese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10.4</w:t>
      </w:r>
      <w:r>
        <w:rPr>
          <w:rFonts w:ascii="Times New Roman" w:hAnsi="Times New Roman" w:cs="Times New Roman" w:eastAsia="Times New Roman"/>
          <w:sz w:val="27"/>
          <w:szCs w:val="2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Col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7"/>
          <w:szCs w:val="2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Presentation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Chapter</w:t>
      </w:r>
      <w:r>
        <w:rPr>
          <w:rFonts w:ascii="Times New Roman" w:hAnsi="Times New Roman" w:cs="Times New Roman" w:eastAsia="Times New Roman"/>
          <w:sz w:val="31"/>
          <w:szCs w:val="31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1"/>
          <w:b/>
          <w:bCs/>
        </w:rPr>
        <w:t>17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53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17.1</w:t>
      </w:r>
      <w:r>
        <w:rPr>
          <w:rFonts w:ascii="Times New Roman" w:hAnsi="Times New Roman" w:cs="Times New Roman" w:eastAsia="Times New Roman"/>
          <w:sz w:val="27"/>
          <w:szCs w:val="27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Introductio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4"/>
        </w:rPr>
        <w:t>Baking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7.2</w:t>
      </w:r>
      <w:r>
        <w:rPr>
          <w:rFonts w:ascii="Times New Roman" w:hAnsi="Times New Roman" w:cs="Times New Roman" w:eastAsia="Times New Roman"/>
          <w:sz w:val="27"/>
          <w:szCs w:val="2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Yeast</w:t>
      </w:r>
      <w:r>
        <w:rPr>
          <w:rFonts w:ascii="Times New Roman" w:hAnsi="Times New Roman" w:cs="Times New Roman" w:eastAsia="Times New Roman"/>
          <w:sz w:val="27"/>
          <w:szCs w:val="2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Dough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17.3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Rolls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5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20"/>
        </w:rPr>
        <w:t>&amp;</w:t>
      </w:r>
      <w:r>
        <w:rPr>
          <w:rFonts w:ascii="Arial" w:hAnsi="Arial" w:cs="Arial" w:eastAsia="Arial"/>
          <w:sz w:val="25"/>
          <w:szCs w:val="25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20"/>
        </w:rPr>
        <w:t>Pastries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Chapter</w:t>
      </w:r>
      <w:r>
        <w:rPr>
          <w:rFonts w:ascii="Times New Roman" w:hAnsi="Times New Roman" w:cs="Times New Roman" w:eastAsia="Times New Roman"/>
          <w:sz w:val="31"/>
          <w:szCs w:val="31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3"/>
          <w:b/>
          <w:bCs/>
        </w:rPr>
        <w:t>18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6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18.1</w:t>
      </w:r>
      <w:r>
        <w:rPr>
          <w:rFonts w:ascii="Times New Roman" w:hAnsi="Times New Roman" w:cs="Times New Roman" w:eastAsia="Times New Roman"/>
          <w:sz w:val="27"/>
          <w:szCs w:val="2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Muffin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7"/>
          <w:szCs w:val="2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quic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7"/>
          <w:szCs w:val="2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4"/>
        </w:rPr>
        <w:t>Breads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98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18.2</w:t>
      </w:r>
      <w:r>
        <w:rPr>
          <w:rFonts w:ascii="Times New Roman" w:hAnsi="Times New Roman" w:cs="Times New Roman" w:eastAsia="Times New Roman"/>
          <w:sz w:val="27"/>
          <w:szCs w:val="2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Biscuit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7"/>
          <w:szCs w:val="2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4"/>
        </w:rPr>
        <w:t>Scones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Chapter</w:t>
      </w:r>
      <w:r>
        <w:rPr>
          <w:rFonts w:ascii="Times New Roman" w:hAnsi="Times New Roman" w:cs="Times New Roman" w:eastAsia="Times New Roman"/>
          <w:sz w:val="31"/>
          <w:szCs w:val="31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3"/>
          <w:b/>
          <w:bCs/>
        </w:rPr>
        <w:t>19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53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19.1</w:t>
      </w:r>
      <w:r>
        <w:rPr>
          <w:rFonts w:ascii="Times New Roman" w:hAnsi="Times New Roman" w:cs="Times New Roman" w:eastAsia="Times New Roman"/>
          <w:sz w:val="27"/>
          <w:szCs w:val="2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Chocolate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19.2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Custards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Mousses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22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32"/>
        </w:rPr>
        <w:t>&amp;</w:t>
      </w:r>
      <w:r>
        <w:rPr>
          <w:rFonts w:ascii="Arial" w:hAnsi="Arial" w:cs="Arial" w:eastAsia="Arial"/>
          <w:sz w:val="25"/>
          <w:szCs w:val="25"/>
          <w:spacing w:val="-21"/>
          <w:w w:val="13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Froze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</w:rPr>
        <w:t>Desserts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19.3</w:t>
      </w:r>
      <w:r>
        <w:rPr>
          <w:rFonts w:ascii="Times New Roman" w:hAnsi="Times New Roman" w:cs="Times New Roman" w:eastAsia="Times New Roman"/>
          <w:sz w:val="27"/>
          <w:szCs w:val="2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Cookie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6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7"/>
        </w:rPr>
        <w:t>&amp;</w:t>
      </w:r>
      <w:r>
        <w:rPr>
          <w:rFonts w:ascii="Arial" w:hAnsi="Arial" w:cs="Arial" w:eastAsia="Arial"/>
          <w:sz w:val="25"/>
          <w:szCs w:val="25"/>
          <w:spacing w:val="9"/>
          <w:w w:val="11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7"/>
        </w:rPr>
        <w:t>Cakes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19.4</w:t>
      </w:r>
      <w:r>
        <w:rPr>
          <w:rFonts w:ascii="Times New Roman" w:hAnsi="Times New Roman" w:cs="Times New Roman" w:eastAsia="Times New Roman"/>
          <w:sz w:val="27"/>
          <w:szCs w:val="2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Pies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Tarts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20"/>
        </w:rPr>
        <w:t>&amp;</w:t>
      </w:r>
      <w:r>
        <w:rPr>
          <w:rFonts w:ascii="Arial" w:hAnsi="Arial" w:cs="Arial" w:eastAsia="Arial"/>
          <w:sz w:val="25"/>
          <w:szCs w:val="25"/>
          <w:spacing w:val="7"/>
          <w:w w:val="12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20"/>
        </w:rPr>
        <w:t>Pastries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420" w:right="1720"/>
          <w:cols w:num="2" w:equalWidth="0">
            <w:col w:w="1176" w:space="220"/>
            <w:col w:w="8724"/>
          </w:cols>
        </w:sectPr>
      </w:pPr>
      <w:rPr/>
    </w:p>
    <w:p>
      <w:pPr>
        <w:spacing w:before="69" w:after="0" w:line="297" w:lineRule="exact"/>
        <w:ind w:left="77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6.320007pt;margin-top:29.677513pt;width:472.975075pt;height:56.16pt;mso-position-horizontal-relative:page;mso-position-vertical-relative:paragraph;z-index:-5514" coordorigin="1526,594" coordsize="9460,1123">
            <v:shape style="position:absolute;left:1526;top:594;width:2362;height:1123" type="#_x0000_t75">
              <v:imagedata r:id="rId10" o:title=""/>
            </v:shape>
            <v:group style="position:absolute;left:3490;top:1564;width:7489;height:2" coordorigin="3490,1564" coordsize="7489,2">
              <v:shape style="position:absolute;left:3490;top:1564;width:7489;height:2" coordorigin="3490,1564" coordsize="7489,0" path="m3490,1564l10979,1564e" filled="f" stroked="t" strokeweight=".71662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4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89"/>
          <w:position w:val="-2"/>
        </w:rPr>
        <w:t>------------------------Date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289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89"/>
          <w:position w:val="-2"/>
        </w:rPr>
        <w:t>-------------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400" w:bottom="280" w:left="980" w:right="40"/>
        </w:sectPr>
      </w:pPr>
      <w:rPr/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97" w:lineRule="exact"/>
        <w:ind w:left="2947" w:right="-106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Sanitar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44"/>
          <w:szCs w:val="44"/>
          <w:spacing w:val="7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Food</w:t>
      </w:r>
      <w:r>
        <w:rPr>
          <w:rFonts w:ascii="Times New Roman" w:hAnsi="Times New Roman" w:cs="Times New Roman" w:eastAsia="Times New Roman"/>
          <w:sz w:val="44"/>
          <w:szCs w:val="44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2"/>
          <w:position w:val="-1"/>
        </w:rPr>
        <w:t>Handling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23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Sanitation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40"/>
          <w:cols w:num="2" w:equalWidth="0">
            <w:col w:w="7355" w:space="422"/>
            <w:col w:w="3463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37" w:lineRule="exact"/>
        <w:ind w:left="294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uote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duriu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7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6"/>
          <w:b/>
          <w:bCs/>
        </w:rPr>
        <w:t>Potential</w:t>
      </w:r>
      <w:r>
        <w:rPr>
          <w:rFonts w:ascii="Arial" w:hAnsi="Arial" w:cs="Arial" w:eastAsia="Arial"/>
          <w:sz w:val="24"/>
          <w:szCs w:val="24"/>
          <w:spacing w:val="22"/>
          <w:w w:val="106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6"/>
          <w:b/>
          <w:bCs/>
        </w:rPr>
        <w:t>Hazards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7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98.177986pt;margin-top:29.455967pt;width:461.86651pt;height:.1pt;mso-position-horizontal-relative:page;mso-position-vertical-relative:paragraph;z-index:-5511" coordorigin="1964,589" coordsize="9237,2">
            <v:shape style="position:absolute;left:1964;top:589;width:9237;height:2" coordorigin="1964,589" coordsize="9237,0" path="m1964,589l11201,589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279"/>
        </w:rPr>
        <w:t>Biological:</w:t>
      </w:r>
      <w:r>
        <w:rPr>
          <w:rFonts w:ascii="Arial" w:hAnsi="Arial" w:cs="Arial" w:eastAsia="Arial"/>
          <w:sz w:val="23"/>
          <w:szCs w:val="23"/>
          <w:spacing w:val="-11"/>
          <w:w w:val="279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279"/>
        </w:rPr>
        <w:t>-----------------------------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75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573.119995pt;margin-top:-32.071075pt;width:31.68pt;height:162.720001pt;mso-position-horizontal-relative:page;mso-position-vertical-relative:paragraph;z-index:-5512" type="#_x0000_t75">
            <v:imagedata r:id="rId11" o:title=""/>
          </v:shape>
        </w:pict>
      </w:r>
      <w:r>
        <w:rPr/>
        <w:pict>
          <v:group style="position:absolute;margin-left:98.177986pt;margin-top:-35.706291pt;width:461.508197pt;height:.1pt;mso-position-horizontal-relative:page;mso-position-vertical-relative:paragraph;z-index:-5510" coordorigin="1964,-714" coordsize="9230,2">
            <v:shape style="position:absolute;left:1964;top:-714;width:9230;height:2" coordorigin="1964,-714" coordsize="9230,0" path="m1964,-714l11194,-714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8.177986pt;margin-top:-14.524061pt;width:461.508197pt;height:.1pt;mso-position-horizontal-relative:page;mso-position-vertical-relative:paragraph;z-index:-5509" coordorigin="1964,-290" coordsize="9230,2">
            <v:shape style="position:absolute;left:1964;top:-290;width:9230;height:2" coordorigin="1964,-290" coordsize="9230,0" path="m1964,-290l11194,-290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7.819672pt;margin-top:29.455992pt;width:461.866511pt;height:.1pt;mso-position-horizontal-relative:page;mso-position-vertical-relative:paragraph;z-index:-5508" coordorigin="1956,589" coordsize="9237,2">
            <v:shape style="position:absolute;left:1956;top:589;width:9237;height:2" coordorigin="1956,589" coordsize="9237,0" path="m1956,589l11194,589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spacing w:val="0"/>
          <w:w w:val="61"/>
        </w:rPr>
        <w:t>.</w:t>
      </w:r>
      <w:r>
        <w:rPr>
          <w:rFonts w:ascii="Arial" w:hAnsi="Arial" w:cs="Arial" w:eastAsia="Arial"/>
          <w:sz w:val="23"/>
          <w:szCs w:val="23"/>
          <w:spacing w:val="15"/>
          <w:w w:val="6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4"/>
        </w:rPr>
        <w:t>2</w:t>
      </w:r>
      <w:r>
        <w:rPr>
          <w:rFonts w:ascii="Arial" w:hAnsi="Arial" w:cs="Arial" w:eastAsia="Arial"/>
          <w:sz w:val="23"/>
          <w:szCs w:val="23"/>
          <w:spacing w:val="4"/>
          <w:w w:val="103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295"/>
        </w:rPr>
        <w:t>Physical:-----------------------------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7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7.819672pt;margin-top:-30.796505pt;width:461.508197pt;height:.1pt;mso-position-horizontal-relative:page;mso-position-vertical-relative:paragraph;z-index:-5507" coordorigin="1956,-616" coordsize="9230,2">
            <v:shape style="position:absolute;left:1956;top:-616;width:9230;height:2" coordorigin="1956,-616" coordsize="9230,0" path="m1956,-616l11187,-616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7.819672pt;margin-top:-9.793786pt;width:461.508197pt;height:.1pt;mso-position-horizontal-relative:page;mso-position-vertical-relative:paragraph;z-index:-5506" coordorigin="1956,-196" coordsize="9230,2">
            <v:shape style="position:absolute;left:1956;top:-196;width:9230;height:2" coordorigin="1956,-196" coordsize="9230,0" path="m1956,-196l11187,-196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7.819672pt;margin-top:34.186268pt;width:461.149883pt;height:.1pt;mso-position-horizontal-relative:page;mso-position-vertical-relative:paragraph;z-index:-5505" coordorigin="1956,684" coordsize="9223,2">
            <v:shape style="position:absolute;left:1956;top:684;width:9223;height:2" coordorigin="1956,684" coordsize="9223,0" path="m1956,684l11179,684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7.461357pt;margin-top:55.188988pt;width:461.149883pt;height:.1pt;mso-position-horizontal-relative:page;mso-position-vertical-relative:paragraph;z-index:-5504" coordorigin="1949,1104" coordsize="9223,2">
            <v:shape style="position:absolute;left:1949;top:1104;width:9223;height:2" coordorigin="1949,1104" coordsize="9223,0" path="m1949,1104l11172,1104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17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b/>
          <w:bCs/>
          <w:position w:val="17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97"/>
          <w:position w:val="17"/>
        </w:rPr>
        <w:t>Chemical:</w:t>
      </w:r>
      <w:r>
        <w:rPr>
          <w:rFonts w:ascii="Arial" w:hAnsi="Arial" w:cs="Arial" w:eastAsia="Arial"/>
          <w:sz w:val="23"/>
          <w:szCs w:val="23"/>
          <w:spacing w:val="-26"/>
          <w:w w:val="100"/>
          <w:position w:val="1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40"/>
          <w:position w:val="0"/>
        </w:rPr>
        <w:t>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40"/>
          <w:position w:val="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40"/>
          <w:position w:val="0"/>
        </w:rPr>
        <w:t>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4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97.103043pt;margin-top:-29.492985pt;width:461.508197pt;height:.1pt;mso-position-horizontal-relative:page;mso-position-vertical-relative:paragraph;z-index:-5503" coordorigin="1942,-590" coordsize="9230,2">
            <v:shape style="position:absolute;left:1942;top:-590;width:9230;height:2" coordorigin="1942,-590" coordsize="9230,0" path="m1942,-590l11172,-590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94"/>
          <w:b/>
          <w:bCs/>
        </w:rPr>
        <w:t>FAT</w:t>
      </w:r>
      <w:r>
        <w:rPr>
          <w:rFonts w:ascii="Arial" w:hAnsi="Arial" w:cs="Arial" w:eastAsia="Arial"/>
          <w:sz w:val="24"/>
          <w:szCs w:val="24"/>
          <w:spacing w:val="-3"/>
          <w:w w:val="94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6"/>
          <w:b/>
          <w:bCs/>
        </w:rPr>
        <w:t>TOM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61" w:right="-20"/>
        <w:jc w:val="left"/>
        <w:tabs>
          <w:tab w:pos="102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w w:val="89"/>
          <w:b/>
          <w:bCs/>
        </w:rPr>
        <w:t>F</w:t>
      </w:r>
      <w:r>
        <w:rPr>
          <w:rFonts w:ascii="Arial" w:hAnsi="Arial" w:cs="Arial" w:eastAsia="Arial"/>
          <w:sz w:val="21"/>
          <w:szCs w:val="2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1"/>
          <w:w w:val="99"/>
          <w:b/>
          <w:bCs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59" w:after="0" w:line="430" w:lineRule="exact"/>
        <w:ind w:left="174" w:right="-20"/>
        <w:jc w:val="left"/>
        <w:tabs>
          <w:tab w:pos="700" w:val="left"/>
          <w:tab w:pos="300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Arial" w:hAnsi="Arial" w:cs="Arial" w:eastAsia="Arial"/>
          <w:sz w:val="44"/>
          <w:szCs w:val="44"/>
          <w:spacing w:val="0"/>
          <w:w w:val="278"/>
          <w:position w:val="-7"/>
        </w:rPr>
        <w:t>l</w:t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-7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position w:val="-7"/>
        </w:rPr>
        <w:t>A</w:t>
      </w:r>
      <w:r>
        <w:rPr>
          <w:rFonts w:ascii="Courier New" w:hAnsi="Courier New" w:cs="Courier New" w:eastAsia="Courier New"/>
          <w:sz w:val="27"/>
          <w:szCs w:val="27"/>
          <w:spacing w:val="-6"/>
          <w:w w:val="100"/>
          <w:position w:val="-7"/>
        </w:rPr>
        <w:t> </w:t>
      </w:r>
      <w:r>
        <w:rPr>
          <w:rFonts w:ascii="Courier New" w:hAnsi="Courier New" w:cs="Courier New" w:eastAsia="Courier New"/>
          <w:sz w:val="27"/>
          <w:szCs w:val="27"/>
          <w:spacing w:val="4"/>
          <w:w w:val="100"/>
          <w:u w:val="single" w:color="000000"/>
          <w:position w:val="-7"/>
        </w:rPr>
        <w:t> 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  <w:position w:val="-7"/>
        </w:rPr>
        <w:tab/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  <w:position w:val="-7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position w:val="-7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82"/>
          <w:position w:val="-7"/>
        </w:rPr>
        <w:t>------------------------------------------------------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position w:val="0"/>
        </w:rPr>
      </w:r>
    </w:p>
    <w:p>
      <w:pPr>
        <w:spacing w:before="0" w:after="0" w:line="341" w:lineRule="exact"/>
        <w:ind w:left="172" w:right="-20"/>
        <w:jc w:val="left"/>
        <w:tabs>
          <w:tab w:pos="7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-111"/>
          <w:w w:val="127"/>
          <w:position w:val="15"/>
        </w:rPr>
        <w:t>•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53"/>
          <w:b/>
          <w:bCs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b/>
          <w:bCs/>
          <w:i/>
          <w:position w:val="0"/>
        </w:rPr>
        <w:tab/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b/>
          <w:bCs/>
          <w:i/>
          <w:position w:val="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5"/>
          <w:b/>
          <w:bCs/>
          <w:position w:val="0"/>
        </w:rPr>
        <w:t>T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116" w:lineRule="exact"/>
        <w:ind w:left="188" w:right="-20"/>
        <w:jc w:val="left"/>
        <w:tabs>
          <w:tab w:pos="9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position w:val="-2"/>
        </w:rPr>
        <w:t>B</w:t>
      </w:r>
      <w:r>
        <w:rPr>
          <w:rFonts w:ascii="Arial" w:hAnsi="Arial" w:cs="Arial" w:eastAsia="Arial"/>
          <w:sz w:val="15"/>
          <w:szCs w:val="15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269"/>
          <w:position w:val="-2"/>
        </w:rPr>
        <w:t>---------------------------------------------------------------------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67" w:lineRule="exact"/>
        <w:ind w:left="117" w:right="-20"/>
        <w:jc w:val="left"/>
        <w:tabs>
          <w:tab w:pos="7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7"/>
          <w:szCs w:val="27"/>
          <w:spacing w:val="-136"/>
          <w:w w:val="141"/>
          <w:position w:val="-5"/>
        </w:rPr>
        <w:t>"</w:t>
      </w:r>
      <w:r>
        <w:rPr>
          <w:rFonts w:ascii="Arial" w:hAnsi="Arial" w:cs="Arial" w:eastAsia="Arial"/>
          <w:sz w:val="21"/>
          <w:szCs w:val="21"/>
          <w:spacing w:val="0"/>
          <w:w w:val="200"/>
          <w:position w:val="-10"/>
        </w:rPr>
        <w:t>·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113"/>
          <w:b/>
          <w:bCs/>
          <w:position w:val="-10"/>
        </w:rPr>
        <w:t>T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0" w:after="0" w:line="334" w:lineRule="exact"/>
        <w:ind w:left="909" w:right="946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54.719971pt;margin-top:6.399316pt;width:10.08pt;height:218.880005pt;mso-position-horizontal-relative:page;mso-position-vertical-relative:paragraph;z-index:-5513" type="#_x0000_t75">
            <v:imagedata r:id="rId12" o:title=""/>
          </v:shape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  <w:position w:val="2"/>
        </w:rPr>
        <w:t>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428" w:lineRule="exact"/>
        <w:ind w:left="72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61"/>
          <w:b/>
          <w:bCs/>
          <w:position w:val="17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-55"/>
          <w:w w:val="161"/>
          <w:b/>
          <w:bCs/>
          <w:position w:val="1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  <w:position w:val="0"/>
        </w:rPr>
        <w:t>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431" w:lineRule="exact"/>
        <w:ind w:left="72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Arial" w:hAnsi="Arial" w:cs="Arial" w:eastAsia="Arial"/>
          <w:sz w:val="21"/>
          <w:szCs w:val="21"/>
          <w:spacing w:val="4"/>
          <w:w w:val="138"/>
          <w:position w:val="19"/>
        </w:rPr>
        <w:t>M</w:t>
      </w:r>
      <w:r>
        <w:rPr>
          <w:rFonts w:ascii="Courier New" w:hAnsi="Courier New" w:cs="Courier New" w:eastAsia="Courier New"/>
          <w:sz w:val="34"/>
          <w:szCs w:val="34"/>
          <w:spacing w:val="0"/>
          <w:w w:val="138"/>
          <w:position w:val="2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-23"/>
          <w:w w:val="138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38"/>
          <w:position w:val="2"/>
        </w:rPr>
        <w:t>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Source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8"/>
          <w:b/>
          <w:bCs/>
        </w:rPr>
        <w:t>Contamination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35" w:lineRule="exact"/>
        <w:ind w:left="72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b/>
          <w:bCs/>
          <w:position w:val="-1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335" w:lineRule="exact"/>
        <w:ind w:left="941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6"/>
          <w:position w:val="2"/>
        </w:rPr>
        <w:t>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401" w:lineRule="exact"/>
        <w:ind w:left="658" w:right="916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  <w:position w:val="16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8"/>
          <w:w w:val="77"/>
          <w:position w:val="16"/>
        </w:rPr>
        <w:t>.</w:t>
      </w:r>
      <w:r>
        <w:rPr>
          <w:rFonts w:ascii="Courier New" w:hAnsi="Courier New" w:cs="Courier New" w:eastAsia="Courier New"/>
          <w:sz w:val="34"/>
          <w:szCs w:val="34"/>
          <w:spacing w:val="0"/>
          <w:w w:val="138"/>
          <w:position w:val="-2"/>
        </w:rPr>
        <w:t>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114" w:lineRule="exact"/>
        <w:ind w:left="4371" w:right="468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1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9"/>
          <w:w w:val="95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  <w:position w:val="1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23"/>
          <w:w w:val="9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  <w:position w:val="1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95" w:right="-20"/>
        <w:jc w:val="left"/>
        <w:tabs>
          <w:tab w:pos="9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9"/>
          <w:w w:val="13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  <w:i/>
        </w:rPr>
        <w:t>59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40"/>
        </w:sectPr>
      </w:pPr>
      <w:rPr/>
    </w:p>
    <w:p>
      <w:pPr>
        <w:spacing w:before="60" w:after="0" w:line="240" w:lineRule="auto"/>
        <w:ind w:left="12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1.1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9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Hand-Washin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9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Procedure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63" w:right="624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5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7" w:right="674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41" w:right="645"/>
        <w:jc w:val="center"/>
        <w:tabs>
          <w:tab w:pos="5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7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21"/>
        </w:rPr>
        <w:t>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21"/>
        </w:rPr>
        <w:t>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468" w:lineRule="exact"/>
        <w:ind w:left="1320" w:right="671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  <w:position w:val="17"/>
        </w:rPr>
        <w:t>4.</w:t>
      </w:r>
      <w:r>
        <w:rPr>
          <w:rFonts w:ascii="Courier New" w:hAnsi="Courier New" w:cs="Courier New" w:eastAsia="Courier New"/>
          <w:sz w:val="24"/>
          <w:szCs w:val="24"/>
          <w:spacing w:val="-72"/>
          <w:w w:val="100"/>
          <w:position w:val="1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1"/>
        </w:rPr>
        <w:t>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85" w:after="0" w:line="240" w:lineRule="auto"/>
        <w:ind w:left="1342" w:right="625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23" w:right="609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-----------------------------------------------------------­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8" w:after="0" w:line="240" w:lineRule="auto"/>
        <w:ind w:left="1362" w:right="640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31.679993pt;margin-top:10.604803pt;width:43.200001pt;height:162.720001pt;mso-position-horizontal-relative:page;mso-position-vertical-relative:paragraph;z-index:-5502" type="#_x0000_t75">
            <v:imagedata r:id="rId13" o:title=""/>
          </v:shape>
        </w:pict>
      </w:r>
      <w:r>
        <w:rPr>
          <w:rFonts w:ascii="Courier New" w:hAnsi="Courier New" w:cs="Courier New" w:eastAsia="Courier New"/>
          <w:sz w:val="34"/>
          <w:szCs w:val="34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-149"/>
          <w:w w:val="1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34" w:right="669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8.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461" w:lineRule="exact"/>
        <w:ind w:left="1333" w:right="671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8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1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1"/>
        </w:rPr>
        <w:t>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Hands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40" w:right="678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7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  <w:position w:val="1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0"/>
        </w:rPr>
        <w:t>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27" w:right="674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41" w:right="605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62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65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4.</w:t>
      </w:r>
      <w:r>
        <w:rPr>
          <w:rFonts w:ascii="Courier New" w:hAnsi="Courier New" w:cs="Courier New" w:eastAsia="Courier New"/>
          <w:sz w:val="24"/>
          <w:szCs w:val="24"/>
          <w:spacing w:val="-62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35" w:right="64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5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55" w:lineRule="auto"/>
        <w:ind w:left="1340" w:right="598" w:firstLine="-100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  <w:position w:val="17"/>
        </w:rPr>
        <w:t>6.</w:t>
      </w:r>
      <w:r>
        <w:rPr>
          <w:rFonts w:ascii="Courier New" w:hAnsi="Courier New" w:cs="Courier New" w:eastAsia="Courier New"/>
          <w:sz w:val="24"/>
          <w:szCs w:val="24"/>
          <w:spacing w:val="-88"/>
          <w:w w:val="100"/>
          <w:position w:val="1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0"/>
        </w:rPr>
        <w:t>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7"/>
          <w:position w:val="0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-149"/>
          <w:w w:val="100"/>
          <w:position w:val="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  <w:position w:val="0"/>
        </w:rPr>
        <w:t>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398" w:lineRule="exact"/>
        <w:ind w:left="1312" w:right="678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581.76001pt;margin-top:19.341640pt;width:10.08pt;height:273.600006pt;mso-position-horizontal-relative:page;mso-position-vertical-relative:paragraph;z-index:-5501" type="#_x0000_t75">
            <v:imagedata r:id="rId14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3"/>
          <w:position w:val="19"/>
        </w:rPr>
        <w:t>8.</w:t>
      </w:r>
      <w:r>
        <w:rPr>
          <w:rFonts w:ascii="Courier New" w:hAnsi="Courier New" w:cs="Courier New" w:eastAsia="Courier New"/>
          <w:sz w:val="24"/>
          <w:szCs w:val="24"/>
          <w:spacing w:val="-75"/>
          <w:w w:val="100"/>
          <w:position w:val="19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2"/>
        </w:rPr>
        <w:t>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23" w:after="0" w:line="240" w:lineRule="auto"/>
        <w:ind w:left="1673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35"/>
          <w:szCs w:val="35"/>
          <w:spacing w:val="0"/>
          <w:w w:val="78"/>
        </w:rPr>
        <w:t>-------------------------------------------------------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89" w:after="0" w:line="240" w:lineRule="auto"/>
        <w:ind w:left="1234" w:right="648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07"/>
        </w:rPr>
        <w:t>---------------------------------------------------------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Groomin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Hygiene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Habits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49" w:right="631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1" w:after="0" w:line="240" w:lineRule="auto"/>
        <w:ind w:left="1305" w:right="686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  <w:position w:val="17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66"/>
          <w:w w:val="100"/>
          <w:position w:val="1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0"/>
        </w:rPr>
        <w:t>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34" w:right="684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0" w:right="675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4.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461" w:lineRule="exact"/>
        <w:ind w:left="1312" w:right="692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  <w:position w:val="18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75"/>
          <w:w w:val="100"/>
          <w:position w:val="1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1"/>
        </w:rPr>
        <w:t>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20" w:right="671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6.</w:t>
      </w:r>
      <w:r>
        <w:rPr>
          <w:rFonts w:ascii="Courier New" w:hAnsi="Courier New" w:cs="Courier New" w:eastAsia="Courier New"/>
          <w:sz w:val="24"/>
          <w:szCs w:val="24"/>
          <w:spacing w:val="-84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464" w:lineRule="exact"/>
        <w:ind w:left="1340" w:right="617"/>
        <w:jc w:val="center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8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100"/>
          <w:position w:val="18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83"/>
          <w:position w:val="1"/>
        </w:rPr>
        <w:t>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8" w:lineRule="exact"/>
        <w:ind w:left="1358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  <w:position w:val="1"/>
        </w:rPr>
        <w:t>8.</w:t>
      </w:r>
      <w:r>
        <w:rPr>
          <w:rFonts w:ascii="Courier New" w:hAnsi="Courier New" w:cs="Courier New" w:eastAsia="Courier New"/>
          <w:sz w:val="24"/>
          <w:szCs w:val="24"/>
          <w:spacing w:val="-6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  <w:position w:val="1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126" w:lineRule="exact"/>
        <w:ind w:left="4853" w:right="439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9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9" w:after="0" w:line="240" w:lineRule="auto"/>
        <w:ind w:left="118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60</w:t>
      </w:r>
      <w:r>
        <w:rPr>
          <w:rFonts w:ascii="Times New Roman" w:hAnsi="Times New Roman" w:cs="Times New Roman" w:eastAsia="Times New Roman"/>
          <w:sz w:val="25"/>
          <w:szCs w:val="25"/>
          <w:spacing w:val="1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2"/>
          <w:i/>
        </w:rPr>
        <w:t>!J;;.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2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5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00" w:bottom="280" w:left="520" w:right="300"/>
        </w:sectPr>
      </w:pPr>
      <w:rPr/>
    </w:p>
    <w:p>
      <w:pPr>
        <w:spacing w:before="78" w:after="0" w:line="260" w:lineRule="exact"/>
        <w:ind w:left="11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b/>
          <w:bCs/>
          <w:position w:val="-1"/>
        </w:rPr>
        <w:t>1.1</w:t>
      </w:r>
      <w:r>
        <w:rPr>
          <w:rFonts w:ascii="Arial" w:hAnsi="Arial" w:cs="Arial" w:eastAsia="Arial"/>
          <w:sz w:val="22"/>
          <w:szCs w:val="22"/>
          <w:spacing w:val="12"/>
          <w:w w:val="90"/>
          <w:b/>
          <w:bCs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6"/>
          <w:position w:val="-1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5"/>
          <w:position w:val="-1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6"/>
          <w:position w:val="-1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2260" w:h="15860"/>
          <w:pgMar w:top="160" w:bottom="280" w:left="180" w:right="980"/>
        </w:sectPr>
      </w:pPr>
      <w:rPr/>
    </w:p>
    <w:p>
      <w:pPr>
        <w:spacing w:before="24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Cleanin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Sanitizing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2" w:right="-73"/>
        <w:jc w:val="left"/>
        <w:tabs>
          <w:tab w:pos="95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1"/>
          <w:b/>
          <w:bCs/>
        </w:rPr>
        <w:t>1</w:t>
      </w:r>
      <w:r>
        <w:rPr>
          <w:rFonts w:ascii="Arial" w:hAnsi="Arial" w:cs="Arial" w:eastAsia="Arial"/>
          <w:sz w:val="22"/>
          <w:szCs w:val="22"/>
          <w:w w:val="9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99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6" w:after="0" w:line="240" w:lineRule="auto"/>
        <w:ind w:left="107" w:right="-61"/>
        <w:jc w:val="left"/>
        <w:tabs>
          <w:tab w:pos="95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4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6"/>
          <w:w w:val="74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7" w:right="-41"/>
        <w:jc w:val="left"/>
        <w:tabs>
          <w:tab w:pos="95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-9"/>
          <w:w w:val="7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-9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67"/>
        <w:jc w:val="left"/>
        <w:tabs>
          <w:tab w:pos="95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6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3"/>
          <w:w w:val="7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3" w:lineRule="exact"/>
        <w:ind w:left="100" w:right="-20"/>
        <w:jc w:val="left"/>
        <w:tabs>
          <w:tab w:pos="9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8"/>
          <w:w w:val="75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51" w:lineRule="exact"/>
        <w:ind w:left="191" w:right="6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5"/>
          <w:position w:val="-2"/>
        </w:rPr>
        <w:t>;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74" w:lineRule="exact"/>
        <w:ind w:left="51" w:right="8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65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65"/>
        </w:rPr>
        <w:t> </w:t>
      </w:r>
      <w:r>
        <w:rPr>
          <w:rFonts w:ascii="Arial" w:hAnsi="Arial" w:cs="Arial" w:eastAsia="Arial"/>
          <w:sz w:val="20"/>
          <w:szCs w:val="20"/>
          <w:spacing w:val="28"/>
          <w:w w:val="6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65"/>
        </w:rPr>
        <w:t>!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82" w:right="7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53"/>
          <w:position w:val="-2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0" w:after="0" w:line="254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    </w:t>
      </w:r>
      <w:r>
        <w:rPr>
          <w:rFonts w:ascii="Arial" w:hAnsi="Arial" w:cs="Arial" w:eastAsia="Arial"/>
          <w:sz w:val="13"/>
          <w:szCs w:val="1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25"/>
          <w:szCs w:val="25"/>
          <w:spacing w:val="-69"/>
          <w:w w:val="100"/>
          <w:position w:val="3"/>
        </w:rPr>
        <w:t>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!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80" w:right="980"/>
          <w:cols w:num="2" w:equalWidth="0">
            <w:col w:w="9577" w:space="1104"/>
            <w:col w:w="419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498.23999pt;margin-top:6.111598pt;width:84.960002pt;height:763.208401pt;mso-position-horizontal-relative:page;mso-position-vertical-relative:page;z-index:-5500" coordorigin="9965,122" coordsize="1699,15264">
            <v:shape style="position:absolute;left:9965;top:2484;width:1670;height:6797" type="#_x0000_t75">
              <v:imagedata r:id="rId15" o:title=""/>
            </v:shape>
            <v:group style="position:absolute;left:11421;top:151;width:2;height:2330" coordorigin="11421,151" coordsize="2,2330">
              <v:shape style="position:absolute;left:11421;top:151;width:2;height:2330" coordorigin="11421,151" coordsize="0,2330" path="m11421,2481l11421,151e" filled="f" stroked="t" strokeweight="2.873239pt" strokecolor="#000000">
                <v:path arrowok="t"/>
              </v:shape>
              <v:shape style="position:absolute;left:11002;top:10462;width:576;height:1008" type="#_x0000_t75">
                <v:imagedata r:id="rId16" o:title=""/>
              </v:shape>
              <v:shape style="position:absolute;left:11030;top:13514;width:634;height:1872" type="#_x0000_t75">
                <v:imagedata r:id="rId17" o:title=""/>
              </v:shape>
            </v:group>
            <v:group style="position:absolute;left:11389;top:9045;width:2;height:4479" coordorigin="11389,9045" coordsize="2,4479">
              <v:shape style="position:absolute;left:11389;top:9045;width:2;height:4479" coordorigin="11389,9045" coordsize="0,4479" path="m11389,13525l11389,9045e" filled="f" stroked="t" strokeweight="1.43662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9"/>
          <w:b/>
          <w:bCs/>
        </w:rPr>
        <w:t>Three-Compartmen</w:t>
      </w:r>
      <w:r>
        <w:rPr>
          <w:rFonts w:ascii="Arial" w:hAnsi="Arial" w:cs="Arial" w:eastAsia="Arial"/>
          <w:sz w:val="24"/>
          <w:szCs w:val="24"/>
          <w:spacing w:val="0"/>
          <w:w w:val="109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Sink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2" w:right="-20"/>
        <w:jc w:val="left"/>
        <w:tabs>
          <w:tab w:pos="93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63"/>
          <w:b/>
          <w:bCs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3" w:after="0" w:line="240" w:lineRule="auto"/>
        <w:ind w:left="107" w:right="-20"/>
        <w:jc w:val="left"/>
        <w:tabs>
          <w:tab w:pos="95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4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6"/>
          <w:w w:val="74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4" w:lineRule="exact"/>
        <w:ind w:left="115" w:right="-20"/>
        <w:jc w:val="left"/>
        <w:tabs>
          <w:tab w:pos="95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9"/>
          <w:position w:val="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69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Wast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Disposal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Recycling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2" w:right="-20"/>
        <w:jc w:val="left"/>
        <w:rPr>
          <w:rFonts w:ascii="Courier New" w:hAnsi="Courier New" w:cs="Courier New" w:eastAsia="Courier New"/>
          <w:sz w:val="21"/>
          <w:szCs w:val="21"/>
        </w:rPr>
      </w:pPr>
      <w:rPr/>
      <w:r>
        <w:rPr/>
        <w:pict>
          <v:group style="position:absolute;margin-left:25.5pt;margin-top:15.078956pt;width:461.421149pt;height:.1pt;mso-position-horizontal-relative:page;mso-position-vertical-relative:paragraph;z-index:-5499" coordorigin="510,302" coordsize="9228,2">
            <v:shape style="position:absolute;left:510;top:302;width:9228;height:2" coordorigin="510,302" coordsize="9228,0" path="m510,302l9738,302e" filled="f" stroked="t" strokeweight="1.025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1"/>
          <w:szCs w:val="21"/>
          <w:spacing w:val="0"/>
          <w:w w:val="79"/>
        </w:rPr>
        <w:t>].</w:t>
      </w:r>
      <w:r>
        <w:rPr>
          <w:rFonts w:ascii="Courier New" w:hAnsi="Courier New" w:cs="Courier New" w:eastAsia="Courier New"/>
          <w:sz w:val="21"/>
          <w:szCs w:val="21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7" w:right="-20"/>
        <w:jc w:val="left"/>
        <w:tabs>
          <w:tab w:pos="9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5" w:right="-20"/>
        <w:jc w:val="left"/>
        <w:tabs>
          <w:tab w:pos="95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9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20"/>
          <w:w w:val="6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5" w:right="-20"/>
        <w:jc w:val="left"/>
        <w:tabs>
          <w:tab w:pos="95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3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3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4" w:lineRule="exact"/>
        <w:ind w:left="115" w:right="-20"/>
        <w:jc w:val="left"/>
        <w:tabs>
          <w:tab w:pos="95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  <w:position w:val="1"/>
        </w:rPr>
        <w:t>5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2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Pes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9"/>
          <w:b/>
          <w:bCs/>
        </w:rPr>
        <w:t>Control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9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group style="position:absolute;margin-left:25.859131pt;margin-top:15.495215pt;width:460.221148pt;height:.1pt;mso-position-horizontal-relative:page;mso-position-vertical-relative:paragraph;z-index:-5498" coordorigin="517,310" coordsize="9204,2">
            <v:shape style="position:absolute;left:517;top:310;width:9204;height:2" coordorigin="517,310" coordsize="9204,0" path="m517,310l9722,310e" filled="f" stroked="t" strokeweight="1.025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2"/>
          <w:szCs w:val="22"/>
          <w:spacing w:val="0"/>
          <w:w w:val="76"/>
        </w:rPr>
        <w:t>].</w:t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5" w:lineRule="exact"/>
        <w:ind w:left="115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  <w:position w:val="15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1"/>
          <w:w w:val="77"/>
          <w:position w:val="15"/>
        </w:rPr>
        <w:t>.</w:t>
      </w:r>
      <w:r>
        <w:rPr>
          <w:rFonts w:ascii="Courier New" w:hAnsi="Courier New" w:cs="Courier New" w:eastAsia="Courier New"/>
          <w:sz w:val="35"/>
          <w:szCs w:val="35"/>
          <w:spacing w:val="0"/>
          <w:w w:val="69"/>
          <w:position w:val="-2"/>
        </w:rPr>
        <w:t>----------------------------------------------------------------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spacing w:before="0" w:after="0" w:line="208" w:lineRule="exact"/>
        <w:ind w:left="115" w:right="-20"/>
        <w:jc w:val="left"/>
        <w:tabs>
          <w:tab w:pos="95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  <w:position w:val="3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39" w:lineRule="exact"/>
        <w:ind w:left="107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25"/>
          <w:szCs w:val="25"/>
          <w:w w:val="76"/>
          <w:position w:val="15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2"/>
          <w:w w:val="76"/>
          <w:position w:val="15"/>
        </w:rPr>
        <w:t>.</w:t>
      </w:r>
      <w:r>
        <w:rPr>
          <w:rFonts w:ascii="Courier New" w:hAnsi="Courier New" w:cs="Courier New" w:eastAsia="Courier New"/>
          <w:sz w:val="35"/>
          <w:szCs w:val="35"/>
          <w:spacing w:val="0"/>
          <w:w w:val="83"/>
          <w:position w:val="-3"/>
        </w:rPr>
        <w:t>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spacing w:before="0" w:after="0" w:line="206" w:lineRule="exact"/>
        <w:ind w:left="107" w:right="-20"/>
        <w:jc w:val="left"/>
        <w:tabs>
          <w:tab w:pos="95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  <w:position w:val="3"/>
        </w:rPr>
        <w:t>5.</w:t>
      </w:r>
      <w:r>
        <w:rPr>
          <w:rFonts w:ascii="Courier New" w:hAnsi="Courier New" w:cs="Courier New" w:eastAsia="Courier New"/>
          <w:sz w:val="25"/>
          <w:szCs w:val="25"/>
          <w:spacing w:val="-102"/>
          <w:w w:val="100"/>
          <w:position w:val="3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2" w:after="0" w:line="158" w:lineRule="exact"/>
        <w:ind w:left="3769" w:right="515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CONTINUES</w:t>
      </w:r>
      <w:r>
        <w:rPr>
          <w:rFonts w:ascii="Arial" w:hAnsi="Arial" w:cs="Arial" w:eastAsia="Arial"/>
          <w:sz w:val="14"/>
          <w:szCs w:val="14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4"/>
          <w:szCs w:val="14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NEXT</w:t>
      </w:r>
      <w:r>
        <w:rPr>
          <w:rFonts w:ascii="Arial" w:hAnsi="Arial" w:cs="Arial" w:eastAsia="Arial"/>
          <w:sz w:val="14"/>
          <w:szCs w:val="14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  <w:position w:val="-1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  <w:position w:val="-1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598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4"/>
          <w:w w:val="88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88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4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2"/>
        </w:rPr>
        <w:t>,Jt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2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4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61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80" w:right="980"/>
        </w:sectPr>
      </w:pPr>
      <w:rPr/>
    </w:p>
    <w:p>
      <w:pPr>
        <w:spacing w:before="75" w:after="0" w:line="240" w:lineRule="auto"/>
        <w:ind w:left="1155" w:right="496"/>
        <w:jc w:val="center"/>
        <w:tabs>
          <w:tab w:pos="7300" w:val="left"/>
          <w:tab w:pos="100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00.799988pt;margin-top:33.926727pt;width:426.239982pt;height:400.32pt;mso-position-horizontal-relative:page;mso-position-vertical-relative:paragraph;z-index:-5497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Dme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483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.759998pt;height:162.72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6" w:lineRule="exact"/>
        <w:ind w:left="2394" w:right="193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i/>
          <w:position w:val="-1"/>
        </w:rPr>
        <w:t>1.1.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260" w:h="15860"/>
          <w:pgMar w:top="200" w:bottom="280" w:left="380" w:right="500"/>
        </w:sectPr>
      </w:pPr>
      <w:rPr/>
    </w:p>
    <w:p>
      <w:pPr>
        <w:spacing w:before="31" w:after="0" w:line="240" w:lineRule="auto"/>
        <w:ind w:left="116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39" w:after="0" w:line="240" w:lineRule="auto"/>
        <w:ind w:left="139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Usin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heat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chemical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clea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0" w:after="0" w:line="240" w:lineRule="auto"/>
        <w:ind w:left="138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What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"H"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"HACCP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4" w:after="0" w:line="267" w:lineRule="auto"/>
        <w:ind w:left="1370" w:right="29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Controllin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rodent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cleanliness,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maintenance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pesticide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40" w:lineRule="auto"/>
        <w:ind w:left="139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Disease-producin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organism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73" w:lineRule="auto"/>
        <w:ind w:left="1634" w:right="125" w:firstLine="-33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Result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improperl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storin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food,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causing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biological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hazard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9" w:lineRule="exact"/>
        <w:ind w:left="1297" w:right="-20"/>
        <w:jc w:val="left"/>
        <w:tabs>
          <w:tab w:pos="40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88"/>
        </w:rPr>
        <w:t>13.</w:t>
      </w:r>
      <w:r>
        <w:rPr>
          <w:rFonts w:ascii="Times New Roman" w:hAnsi="Times New Roman" w:cs="Times New Roman" w:eastAsia="Times New Roman"/>
          <w:sz w:val="23"/>
          <w:szCs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Three-compartment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4" w:after="0" w:line="240" w:lineRule="auto"/>
        <w:ind w:left="129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Reuse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glas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metal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cut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down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0" w:after="0" w:line="240" w:lineRule="auto"/>
        <w:ind w:left="1297" w:right="-20"/>
        <w:jc w:val="left"/>
        <w:tabs>
          <w:tab w:pos="24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bacteria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found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ra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beef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4" w:after="0" w:line="267" w:lineRule="auto"/>
        <w:ind w:left="1627" w:right="-60" w:firstLine="-33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Mol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example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biological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hazard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5.962532pt;margin-top:-2.439987pt;width:206.388759pt;height:.1pt;mso-position-horizontal-relative:page;mso-position-vertical-relative:paragraph;z-index:-5495" coordorigin="1519,-49" coordsize="4128,2">
            <v:shape style="position:absolute;left:1519;top:-49;width:4128;height:2" coordorigin="1519,-49" coordsize="4128,0" path="m1519,-49l5647,-49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75.604218pt;margin-top:12.638889pt;width:142.250586pt;height:.1pt;mso-position-horizontal-relative:page;mso-position-vertical-relative:paragraph;z-index:-5494" coordorigin="1512,253" coordsize="2845,2">
            <v:shape style="position:absolute;left:1512;top:253;width:2845;height:2" coordorigin="1512,253" coordsize="2845,0" path="m1512,253l4357,253e" filled="f" stroked="t" strokeweight=".3583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8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8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8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8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8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  <w:i/>
        </w:rPr>
        <w:t>62</w: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3"/>
          <w:szCs w:val="23"/>
          <w:spacing w:val="4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76"/>
          <w:i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76"/>
          <w:i/>
        </w:rPr>
        <w:t>Jt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76"/>
          <w:i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3"/>
          <w:w w:val="76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28" w:after="0" w:line="240" w:lineRule="auto"/>
        <w:ind w:left="229" w:right="-20"/>
        <w:jc w:val="left"/>
        <w:tabs>
          <w:tab w:pos="17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71.679993pt;margin-top:-18.184622pt;width:10.08pt;height:273.600006pt;mso-position-horizontal-relative:page;mso-position-vertical-relative:paragraph;z-index:-5496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Zone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41°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135°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4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Single-celle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organism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live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40" w:lineRule="auto"/>
        <w:ind w:left="20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won'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make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sic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eate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Measurement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moisture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67" w:lineRule="auto"/>
        <w:ind w:left="459" w:right="988" w:firstLine="-22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4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8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4"/>
        </w:rPr>
        <w:t>Sicknes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8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result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eatin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contaminate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Multi-celle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organism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live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40" w:lineRule="auto"/>
        <w:ind w:left="20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Toxic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metal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found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Biological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hazar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found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uncooke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pork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73" w:lineRule="auto"/>
        <w:ind w:left="444" w:right="1313" w:firstLine="-32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11.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Hepatiti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example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biological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hazard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380" w:right="500"/>
          <w:cols w:num="2" w:equalWidth="0">
            <w:col w:w="5542" w:space="470"/>
            <w:col w:w="5368"/>
          </w:cols>
        </w:sectPr>
      </w:pPr>
      <w:rPr/>
    </w:p>
    <w:p>
      <w:pPr>
        <w:spacing w:before="64" w:after="0" w:line="226" w:lineRule="exact"/>
        <w:ind w:left="7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4.960022pt;margin-top:25.574303pt;width:463.976746pt;height:56.16pt;mso-position-horizontal-relative:page;mso-position-vertical-relative:paragraph;z-index:-5493" coordorigin="1699,511" coordsize="9280,1123">
            <v:shape style="position:absolute;left:1699;top:511;width:1786;height:1123" type="#_x0000_t75">
              <v:imagedata r:id="rId21" o:title=""/>
            </v:shape>
            <v:group style="position:absolute;left:3476;top:1486;width:7496;height:2" coordorigin="3476,1486" coordsize="7496,2">
              <v:shape style="position:absolute;left:3476;top:1486;width:7496;height:2" coordorigin="3476,1486" coordsize="7496,0" path="m3476,1486l10972,1486e" filled="f" stroked="t" strokeweight=".71662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83"/>
          <w:position w:val="-1"/>
        </w:rPr>
        <w:t>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31"/>
          <w:w w:val="383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65"/>
          <w:position w:val="-1"/>
        </w:rPr>
        <w:t>----------'----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280" w:bottom="280" w:left="1020" w:right="6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2" w:lineRule="exact"/>
        <w:ind w:left="2886" w:right="-112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spacing w:val="-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2"/>
          <w:position w:val="-1"/>
        </w:rPr>
        <w:t>Flo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2"/>
          <w:position w:val="-1"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spacing w:val="-20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Food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Sanitation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60"/>
          <w:cols w:num="2" w:equalWidth="0">
            <w:col w:w="6154" w:space="1576"/>
            <w:col w:w="3450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290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Receivin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Safely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8.177986pt;margin-top:30.051754pt;width:461.508197pt;height:.1pt;mso-position-horizontal-relative:page;mso-position-vertical-relative:paragraph;z-index:-5490" coordorigin="1964,601" coordsize="9230,2">
            <v:shape style="position:absolute;left:1964;top:601;width:9230;height:2" coordorigin="1964,601" coordsize="9230,0" path="m1964,601l11194,601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Perishable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88"/>
        </w:rPr>
        <w:t>Goods:---------------------------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73.119995pt;margin-top:-6.90979pt;width:30.24pt;height:162.720001pt;mso-position-horizontal-relative:page;mso-position-vertical-relative:paragraph;z-index:-5491" type="#_x0000_t75">
            <v:imagedata r:id="rId22" o:title=""/>
          </v:shape>
        </w:pict>
      </w:r>
      <w:r>
        <w:rPr/>
        <w:pict>
          <v:group style="position:absolute;margin-left:98.177986pt;margin-top:-12.312707pt;width:461.508197pt;height:.1pt;mso-position-horizontal-relative:page;mso-position-vertical-relative:paragraph;z-index:-5489" coordorigin="1964,-246" coordsize="9230,2">
            <v:shape style="position:absolute;left:1964;top:-246;width:9230;height:2" coordorigin="1964,-246" coordsize="9230,0" path="m1964,-246l11194,-246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7.819672pt;margin-top:29.692732pt;width:461.508197pt;height:.1pt;mso-position-horizontal-relative:page;mso-position-vertical-relative:paragraph;z-index:-5488" coordorigin="1956,594" coordsize="9230,2">
            <v:shape style="position:absolute;left:1956;top:594;width:9230;height:2" coordorigin="1956,594" coordsize="9230,0" path="m1956,594l11187,594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300"/>
        </w:rPr>
        <w:t>Goods:----------------------------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7.819672pt;margin-top:-15.83083pt;width:461.508197pt;height:.1pt;mso-position-horizontal-relative:page;mso-position-vertical-relative:paragraph;z-index:-5487" coordorigin="1956,-317" coordsize="9230,2">
            <v:shape style="position:absolute;left:1956;top:-317;width:9230;height:2" coordorigin="1956,-317" coordsize="9230,0" path="m1956,-317l11187,-317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Storin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Safely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1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Perishable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88"/>
        </w:rPr>
        <w:t>Goods:---------------------------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69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7.461357pt;margin-top:-11.594677pt;width:461.508197pt;height:.1pt;mso-position-horizontal-relative:page;mso-position-vertical-relative:paragraph;z-index:-5486" coordorigin="1949,-232" coordsize="9230,2">
            <v:shape style="position:absolute;left:1949;top:-232;width:9230;height:2" coordorigin="1949,-232" coordsize="9230,0" path="m1949,-232l11179,-232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Refrigerate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81"/>
          <w:position w:val="-1"/>
        </w:rPr>
        <w:t>Goods:---------------------------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1" w:lineRule="exact"/>
        <w:ind w:left="700" w:right="-20"/>
        <w:jc w:val="left"/>
        <w:tabs>
          <w:tab w:pos="9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7.461357pt;margin-top:-5.477403pt;width:461.508197pt;height:.1pt;mso-position-horizontal-relative:page;mso-position-vertical-relative:paragraph;z-index:-5485" coordorigin="1949,-110" coordsize="9230,2">
            <v:shape style="position:absolute;left:1949;top:-110;width:9230;height:2" coordorigin="1949,-110" coordsize="9230,0" path="m1949,-110l11179,-110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70.354034pt;margin-top:15.005125pt;width:372.360018pt;height:.1pt;mso-position-horizontal-relative:page;mso-position-vertical-relative:paragraph;z-index:-5475" coordorigin="3407,300" coordsize="7447,2">
            <v:shape style="position:absolute;left:3407;top:300;width:7447;height:2" coordorigin="3407,300" coordsize="7447,0" path="m3407,300l10854,300e" filled="f" stroked="t" strokeweight=".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Froze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43"/>
          <w:position w:val="-1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1" w:lineRule="exact"/>
        <w:ind w:left="68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7.103043pt;margin-top:-10.86271pt;width:461.508197pt;height:.1pt;mso-position-horizontal-relative:page;mso-position-vertical-relative:paragraph;z-index:-5484" coordorigin="1942,-217" coordsize="9230,2">
            <v:shape style="position:absolute;left:1942;top:-217;width:9230;height:2" coordorigin="1942,-217" coordsize="9230,0" path="m1942,-217l11172,-217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Dry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300"/>
          <w:position w:val="-1"/>
        </w:rPr>
        <w:t>Goods:----------------------------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86" w:lineRule="exact"/>
        <w:ind w:left="141" w:right="-20"/>
        <w:jc w:val="left"/>
        <w:tabs>
          <w:tab w:pos="680" w:val="left"/>
          <w:tab w:pos="97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6.744728pt;margin-top:-3.334705pt;width:461.508196pt;height:.1pt;mso-position-horizontal-relative:page;mso-position-vertical-relative:paragraph;z-index:-5483" coordorigin="1935,-67" coordsize="9230,2">
            <v:shape style="position:absolute;left:1935;top:-67;width:9230;height:2" coordorigin="1935,-67" coordsize="9230,0" path="m1935,-67l11165,-67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28.567535pt;margin-top:16.070749pt;width:408.720019pt;height:.1pt;mso-position-horizontal-relative:page;mso-position-vertical-relative:paragraph;z-index:-5474" coordorigin="2571,321" coordsize="8174,2">
            <v:shape style="position:absolute;left:2571;top:321;width:8174;height:2" coordorigin="2571,321" coordsize="8174,0" path="m2571,321l10746,321e" filled="f" stroked="t" strokeweight=".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  <w:t>.,;</w:t>
      </w:r>
      <w:r>
        <w:rPr>
          <w:rFonts w:ascii="Times New Roman" w:hAnsi="Times New Roman" w:cs="Times New Roman" w:eastAsia="Times New Roman"/>
          <w:sz w:val="16"/>
          <w:szCs w:val="16"/>
          <w:spacing w:val="-36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S.FIFO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329"/>
          <w:position w:val="-1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91" w:after="0" w:line="91" w:lineRule="exact"/>
        <w:ind w:left="17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8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212" w:lineRule="exact"/>
        <w:ind w:left="17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36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6" w:lineRule="exact"/>
        <w:ind w:left="134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96.744728pt;margin-top:2.874775pt;width:461.508196pt;height:.1pt;mso-position-horizontal-relative:page;mso-position-vertical-relative:paragraph;z-index:-5482" coordorigin="1935,57" coordsize="9230,2">
            <v:shape style="position:absolute;left:1935;top:57;width:9230;height:2" coordorigin="1935,57" coordsize="9230,0" path="m1935,57l11165,57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0"/>
          <w:w w:val="53"/>
          <w:position w:val="-2"/>
        </w:rPr>
        <w:t>.E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0" w:after="0" w:line="70" w:lineRule="exact"/>
        <w:ind w:left="16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06"/>
        </w:rPr>
        <w:t>0&gt;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94" w:lineRule="exact"/>
        <w:ind w:left="13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56.159973pt;margin-top:6.852039pt;width:8.64pt;height:218.880005pt;mso-position-horizontal-relative:page;mso-position-vertical-relative:paragraph;z-index:-5492" type="#_x0000_t75">
            <v:imagedata r:id="rId23" o:title=""/>
          </v:shape>
        </w:pict>
      </w:r>
      <w:r>
        <w:rPr/>
        <w:pict>
          <v:group style="position:absolute;margin-left:96.744728pt;margin-top:7.588386pt;width:461.149883pt;height:.1pt;mso-position-horizontal-relative:page;mso-position-vertical-relative:paragraph;z-index:-5481" coordorigin="1935,152" coordsize="9223,2">
            <v:shape style="position:absolute;left:1935;top:152;width:9223;height:2" coordorigin="1935,152" coordsize="9223,0" path="m1935,152l11158,152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spacing w:val="0"/>
          <w:w w:val="129"/>
        </w:rPr>
        <w:t>'C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Safely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55" w:right="92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6.386414pt;margin-top:29.692724pt;width:461.508197pt;height:.1pt;mso-position-horizontal-relative:page;mso-position-vertical-relative:paragraph;z-index:-5480" coordorigin="1928,594" coordsize="9230,2">
            <v:shape style="position:absolute;left:1928;top:594;width:9230;height:2" coordorigin="1928,594" coordsize="9230,0" path="m1928,594l11158,594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71"/>
        </w:rPr>
        <w:t>Preparing:------------------------------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0" w:right="95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6.386414pt;margin-top:-32.597385pt;width:461.149883pt;height:.1pt;mso-position-horizontal-relative:page;mso-position-vertical-relative:paragraph;z-index:-5479" coordorigin="1928,-652" coordsize="9223,2">
            <v:shape style="position:absolute;left:1928;top:-652;width:9223;height:2" coordorigin="1928,-652" coordsize="9223,0" path="m1928,-652l11151,-652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028107pt;margin-top:-11.594666pt;width:461.149883pt;height:.1pt;mso-position-horizontal-relative:page;mso-position-vertical-relative:paragraph;z-index:-5478" coordorigin="1921,-232" coordsize="9223,2">
            <v:shape style="position:absolute;left:1921;top:-232;width:9223;height:2" coordorigin="1921,-232" coordsize="9223,0" path="m1921,-232l11144,-232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028107pt;margin-top:30.590282pt;width:461.508197pt;height:.1pt;mso-position-horizontal-relative:page;mso-position-vertical-relative:paragraph;z-index:-5477" coordorigin="1921,612" coordsize="9230,2">
            <v:shape style="position:absolute;left:1921;top:612;width:9230;height:2" coordorigin="1921,612" coordsize="9230,0" path="m1921,612l11151,612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Monitorin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39"/>
        </w:rPr>
        <w:t>Temperature:--------------------------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38" w:right="467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5.669792pt;margin-top:-8.794938pt;width:461.508197pt;height:.1pt;mso-position-horizontal-relative:page;mso-position-vertical-relative:paragraph;z-index:-5476" coordorigin="1913,-176" coordsize="9230,2">
            <v:shape style="position:absolute;left:1913;top:-176;width:9230;height:2" coordorigin="1913,-176" coordsize="9230,0" path="m1913,-176l11144,-176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55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3"/>
          <w:w w:val="13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77"/>
          <w:i/>
        </w:rPr>
        <w:t>fli,.</w:t>
      </w:r>
      <w:r>
        <w:rPr>
          <w:rFonts w:ascii="Arial" w:hAnsi="Arial" w:cs="Arial" w:eastAsia="Arial"/>
          <w:sz w:val="25"/>
          <w:szCs w:val="25"/>
          <w:spacing w:val="49"/>
          <w:w w:val="7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0"/>
        </w:rPr>
        <w:t>63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60"/>
        </w:sectPr>
      </w:pPr>
      <w:rPr/>
    </w:p>
    <w:p>
      <w:pPr>
        <w:spacing w:before="76" w:after="0" w:line="240" w:lineRule="auto"/>
        <w:ind w:left="118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1.2</w:t>
      </w:r>
      <w:r>
        <w:rPr>
          <w:rFonts w:ascii="Times New Roman" w:hAnsi="Times New Roman" w:cs="Times New Roman" w:eastAsia="Times New Roman"/>
          <w:sz w:val="23"/>
          <w:szCs w:val="23"/>
          <w:spacing w:val="3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5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1" w:after="0" w:line="259" w:lineRule="exact"/>
        <w:ind w:left="1182" w:right="-20"/>
        <w:jc w:val="left"/>
        <w:tabs>
          <w:tab w:pos="1064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96.161217pt;margin-top:39.24369pt;width:461.502336pt;height:.1pt;mso-position-horizontal-relative:page;mso-position-vertical-relative:paragraph;z-index:-5472" coordorigin="1923,785" coordsize="9230,2">
            <v:shape style="position:absolute;left:1923;top:785;width:9230;height:2" coordorigin="1923,785" coordsize="9230,0" path="m1923,785l11153,785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6.161217pt;margin-top:60.029209pt;width:461.502336pt;height:.1pt;mso-position-horizontal-relative:page;mso-position-vertical-relative:paragraph;z-index:-5471" coordorigin="1923,1201" coordsize="9230,2">
            <v:shape style="position:absolute;left:1923;top:1201;width:9230;height:2" coordorigin="1923,1201" coordsize="9230,0" path="m1923,1201l11153,1201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6.161217pt;margin-top:81.173103pt;width:461.859813pt;height:.1pt;mso-position-horizontal-relative:page;mso-position-vertical-relative:paragraph;z-index:-5470" coordorigin="1923,1623" coordsize="9237,2">
            <v:shape style="position:absolute;left:1923;top:1623;width:9237;height:2" coordorigin="1923,1623" coordsize="9237,0" path="m1923,1623l11160,1623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w w:val="106"/>
          <w:position w:val="-1"/>
        </w:rPr>
        <w:t>3.Coilling:</w:t>
      </w:r>
      <w:r>
        <w:rPr>
          <w:rFonts w:ascii="Arial" w:hAnsi="Arial" w:cs="Arial" w:eastAsia="Arial"/>
          <w:sz w:val="23"/>
          <w:szCs w:val="23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spacing w:val="-26"/>
          <w:w w:val="99"/>
          <w:position w:val="-1"/>
        </w:rPr>
      </w:r>
      <w:r>
        <w:rPr>
          <w:rFonts w:ascii="Arial" w:hAnsi="Arial" w:cs="Arial" w:eastAsia="Arial"/>
          <w:sz w:val="23"/>
          <w:szCs w:val="23"/>
          <w:spacing w:val="0"/>
          <w:w w:val="99"/>
          <w:u w:val="single" w:color="000000"/>
          <w:position w:val="-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40" w:lineRule="auto"/>
        <w:ind w:left="1130" w:right="715"/>
        <w:jc w:val="center"/>
        <w:tabs>
          <w:tab w:pos="1044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96.161217pt;margin-top:-46.30677pt;width:461.502336pt;height:.1pt;mso-position-horizontal-relative:page;mso-position-vertical-relative:paragraph;z-index:-5469" coordorigin="1923,-926" coordsize="9230,2">
            <v:shape style="position:absolute;left:1923;top:-926;width:9230;height:2" coordorigin="1923,-926" coordsize="9230,0" path="m1923,-926l11153,-926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6.161217pt;margin-top:-25.52125pt;width:461.502336pt;height:.1pt;mso-position-horizontal-relative:page;mso-position-vertical-relative:paragraph;z-index:-5468" coordorigin="1923,-510" coordsize="9230,2">
            <v:shape style="position:absolute;left:1923;top:-510;width:9230;height:2" coordorigin="1923,-510" coordsize="9230,0" path="m1923,-510l11153,-510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-4.377358pt;width:461.859813pt;height:.1pt;mso-position-horizontal-relative:page;mso-position-vertical-relative:paragraph;z-index:-5467" coordorigin="1916,-88" coordsize="9237,2">
            <v:shape style="position:absolute;left:1916;top:-88;width:9237;height:2" coordorigin="1916,-88" coordsize="9237,0" path="m1916,-88l11153,-88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4.Thawing:</w:t>
      </w:r>
      <w:r>
        <w:rPr>
          <w:rFonts w:ascii="Arial" w:hAnsi="Arial" w:cs="Arial" w:eastAsia="Arial"/>
          <w:sz w:val="23"/>
          <w:szCs w:val="23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spacing w:val="0"/>
          <w:w w:val="107"/>
        </w:rPr>
        <w:t>_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6.161217pt;margin-top:10.663195pt;width:461.502336pt;height:.1pt;mso-position-horizontal-relative:page;mso-position-vertical-relative:paragraph;z-index:-5466" coordorigin="1923,213" coordsize="9230,2">
            <v:shape style="position:absolute;left:1923;top:213;width:9230;height:2" coordorigin="1923,213" coordsize="9230,0" path="m1923,213l11153,213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31.807087pt;width:461.502337pt;height:.1pt;mso-position-horizontal-relative:page;mso-position-vertical-relative:paragraph;z-index:-5465" coordorigin="1916,636" coordsize="9230,2">
            <v:shape style="position:absolute;left:1916;top:636;width:9230;height:2" coordorigin="1916,636" coordsize="9230,0" path="m1916,636l11146,636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52.592606pt;width:461.502337pt;height:.1pt;mso-position-horizontal-relative:page;mso-position-vertical-relative:paragraph;z-index:-5464" coordorigin="1916,1052" coordsize="9230,2">
            <v:shape style="position:absolute;left:1916;top:1052;width:9230;height:2" coordorigin="1916,1052" coordsize="9230,0" path="m1916,1052l11146,1052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6.161217pt;margin-top:73.557312pt;width:461.14486pt;height:.1pt;mso-position-horizontal-relative:page;mso-position-vertical-relative:paragraph;z-index:-5463" coordorigin="1923,1471" coordsize="9223,2">
            <v:shape style="position:absolute;left:1923;top:1471;width:9223;height:2" coordorigin="1923,1471" coordsize="9223,0" path="m1923,1471l11146,1471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94.522018pt;width:461.502337pt;height:.1pt;mso-position-horizontal-relative:page;mso-position-vertical-relative:paragraph;z-index:-5462" coordorigin="1916,1890" coordsize="9230,2">
            <v:shape style="position:absolute;left:1916;top:1890;width:9230;height:2" coordorigin="1916,1890" coordsize="9230,0" path="m1916,1890l11146,1890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115.307541pt;width:461.502337pt;height:.1pt;mso-position-horizontal-relative:page;mso-position-vertical-relative:paragraph;z-index:-5461" coordorigin="1916,2306" coordsize="9230,2">
            <v:shape style="position:absolute;left:1916;top:2306;width:9230;height:2" coordorigin="1916,2306" coordsize="9230,0" path="m1916,2306l11146,2306e" filled="f" stroked="t" strokeweight=".714953pt" strokecolor="#000000">
              <v:path arrowok="t"/>
            </v:shape>
          </v:group>
          <w10:wrap type="none"/>
        </w:pict>
      </w:r>
      <w:r>
        <w:rPr/>
        <w:pict>
          <v:shape style="width:41.759998pt;height:162.720001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Servin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Foods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Safely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4" w:right="656"/>
        <w:jc w:val="center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95.803741pt;margin-top:29.242983pt;width:461.502337pt;height:.1pt;mso-position-horizontal-relative:page;mso-position-vertical-relative:paragraph;z-index:-5460" coordorigin="1916,585" coordsize="9230,2">
            <v:shape style="position:absolute;left:1916;top:585;width:9230;height:2" coordorigin="1916,585" coordsize="9230,0" path="m1916,585l11146,585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50.028503pt;width:461.14486pt;height:.1pt;mso-position-horizontal-relative:page;mso-position-vertical-relative:paragraph;z-index:-5459" coordorigin="1916,1001" coordsize="9223,2">
            <v:shape style="position:absolute;left:1916;top:1001;width:9223;height:2" coordorigin="1916,1001" coordsize="9223,0" path="m1916,1001l11139,1001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w w:val="97"/>
        </w:rPr>
        <w:t>1</w:t>
      </w:r>
      <w:r>
        <w:rPr>
          <w:rFonts w:ascii="Arial" w:hAnsi="Arial" w:cs="Arial" w:eastAsia="Arial"/>
          <w:sz w:val="23"/>
          <w:szCs w:val="23"/>
          <w:w w:val="96"/>
        </w:rPr>
        <w:t>.</w:t>
      </w:r>
      <w:r>
        <w:rPr>
          <w:rFonts w:ascii="Arial" w:hAnsi="Arial" w:cs="Arial" w:eastAsia="Arial"/>
          <w:sz w:val="23"/>
          <w:szCs w:val="23"/>
          <w:spacing w:val="-4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276"/>
        </w:rPr>
        <w:t>Holding:------------------,--------------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7" w:right="680"/>
        <w:jc w:val="center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580.320007pt;margin-top:4.714096pt;width:10.08pt;height:272.160004pt;mso-position-horizontal-relative:page;mso-position-vertical-relative:paragraph;z-index:-5473" type="#_x0000_t75">
            <v:imagedata r:id="rId25" o:title=""/>
          </v:shape>
        </w:pict>
      </w:r>
      <w:r>
        <w:rPr/>
        <w:pict>
          <v:group style="position:absolute;margin-left:95.803741pt;margin-top:-17.524429pt;width:461.502337pt;height:.1pt;mso-position-horizontal-relative:page;mso-position-vertical-relative:paragraph;z-index:-5458" coordorigin="1916,-350" coordsize="9230,2">
            <v:shape style="position:absolute;left:1916;top:-350;width:9230;height:2" coordorigin="1916,-350" coordsize="9230,0" path="m1916,-350l11146,-350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29.422176pt;width:461.14486pt;height:.1pt;mso-position-horizontal-relative:page;mso-position-vertical-relative:paragraph;z-index:-5457" coordorigin="1916,588" coordsize="9223,2">
            <v:shape style="position:absolute;left:1916;top:588;width:9223;height:2" coordorigin="1916,588" coordsize="9223,0" path="m1916,588l11139,588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w w:val="99"/>
        </w:rPr>
        <w:t>2</w:t>
      </w:r>
      <w:r>
        <w:rPr>
          <w:rFonts w:ascii="Arial" w:hAnsi="Arial" w:cs="Arial" w:eastAsia="Arial"/>
          <w:sz w:val="23"/>
          <w:szCs w:val="23"/>
          <w:w w:val="98"/>
        </w:rPr>
        <w:t>.</w:t>
      </w:r>
      <w:r>
        <w:rPr>
          <w:rFonts w:ascii="Arial" w:hAnsi="Arial" w:cs="Arial" w:eastAsia="Arial"/>
          <w:sz w:val="23"/>
          <w:szCs w:val="23"/>
          <w:spacing w:val="-4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66"/>
        </w:rPr>
        <w:t>Reheating:----------------------------------------------------------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12" w:right="442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95.803741pt;margin-top:-33.064823pt;width:461.14486pt;height:.1pt;mso-position-horizontal-relative:page;mso-position-vertical-relative:paragraph;z-index:-5456" coordorigin="1916,-661" coordsize="9223,2">
            <v:shape style="position:absolute;left:1916;top:-661;width:9223;height:2" coordorigin="1916,-661" coordsize="9223,0" path="m1916,-661l11139,-661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5.803741pt;margin-top:-12.279303pt;width:461.14486pt;height:.1pt;mso-position-horizontal-relative:page;mso-position-vertical-relative:paragraph;z-index:-5455" coordorigin="1916,-246" coordsize="9223,2">
            <v:shape style="position:absolute;left:1916;top:-246;width:9223;height:2" coordorigin="1916,-246" coordsize="9223,0" path="m1916,-246l11139,-246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7"/>
        </w:rPr>
        <w:t>CONTINUE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4"/>
          <w:szCs w:val="1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6"/>
        </w:rPr>
        <w:t>64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3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fj..</w:t>
      </w:r>
      <w:r>
        <w:rPr>
          <w:rFonts w:ascii="Arial" w:hAnsi="Arial" w:cs="Arial" w:eastAsia="Arial"/>
          <w:sz w:val="24"/>
          <w:szCs w:val="24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40" w:bottom="280" w:left="520" w:right="320"/>
        </w:sectPr>
      </w:pPr>
      <w:rPr/>
    </w:p>
    <w:p>
      <w:pPr>
        <w:spacing w:before="68" w:after="0" w:line="240" w:lineRule="auto"/>
        <w:ind w:left="247" w:right="1012"/>
        <w:jc w:val="center"/>
        <w:tabs>
          <w:tab w:pos="6260" w:val="left"/>
          <w:tab w:pos="94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06"/>
        </w:rPr>
        <w:t>ame</w:t>
      </w:r>
      <w:r>
        <w:rPr>
          <w:rFonts w:ascii="Times New Roman" w:hAnsi="Times New Roman" w:cs="Times New Roman" w:eastAsia="Times New Roman"/>
          <w:sz w:val="20"/>
          <w:szCs w:val="20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Dru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8.880005pt;margin-top:159.839996pt;width:28.799999pt;height:164.16pt;mso-position-horizontal-relative:page;mso-position-vertical-relative:paragraph;z-index:-5454" type="#_x0000_t75">
            <v:imagedata r:id="rId26" o:title=""/>
          </v:shape>
        </w:pict>
      </w:r>
      <w:r>
        <w:rPr/>
        <w:pict>
          <v:shape style="width:427.679989pt;height:380.16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9" w:after="0" w:line="226" w:lineRule="exact"/>
        <w:ind w:left="1326" w:right="214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many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vocabulmy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6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position w:val="-1"/>
        </w:rPr>
        <w:t>1.2.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60" w:h="15860"/>
          <w:pgMar w:top="340" w:bottom="280" w:left="1720" w:right="0"/>
        </w:sectPr>
      </w:pPr>
      <w:rPr/>
    </w:p>
    <w:p>
      <w:pPr>
        <w:spacing w:before="30" w:after="0" w:line="240" w:lineRule="auto"/>
        <w:ind w:left="28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:ross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2" w:after="0" w:line="279" w:lineRule="auto"/>
        <w:ind w:left="582" w:right="326" w:firstLine="-236"/>
        <w:jc w:val="left"/>
        <w:tabs>
          <w:tab w:pos="3380" w:val="left"/>
          <w:tab w:pos="37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cool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liquids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first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8"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58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8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8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8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containers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2" w:lineRule="exact"/>
        <w:ind w:left="31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perishable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73" w:lineRule="auto"/>
        <w:ind w:left="575" w:right="110" w:firstLine="-23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Metho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cool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belo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85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shortest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66" w:lineRule="auto"/>
        <w:ind w:left="568" w:right="310" w:firstLine="-243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Safe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require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metho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40" w:lineRule="auto"/>
        <w:ind w:left="303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cool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liquids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73" w:lineRule="auto"/>
        <w:ind w:left="568" w:right="-51" w:firstLine="-2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Foods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flour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tea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sugar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rice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pasta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example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40" w:lineRule="auto"/>
        <w:ind w:left="3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froze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310" w:right="-75"/>
        <w:jc w:val="left"/>
        <w:tabs>
          <w:tab w:pos="33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froze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wate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" w:right="-20"/>
        <w:jc w:val="left"/>
        <w:tabs>
          <w:tab w:pos="42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01.165886pt;margin-top:-1.952724pt;width:195.539719pt;height:.1pt;mso-position-horizontal-relative:page;mso-position-vertical-relative:paragraph;z-index:-5453" coordorigin="2023,-39" coordsize="3911,2">
            <v:shape style="position:absolute;left:2023;top:-39;width:3911;height:2" coordorigin="2023,-39" coordsize="3911,0" path="m2023,-39l5934,-39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</w:rPr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u w:val="thick" w:color="0000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42" w:after="0" w:line="240" w:lineRule="auto"/>
        <w:ind w:left="24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Secon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flo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9" w:after="0" w:line="240" w:lineRule="auto"/>
        <w:ind w:left="21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Abbreviatio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"First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out"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222" w:right="-20"/>
        <w:jc w:val="left"/>
        <w:tabs>
          <w:tab w:pos="10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goods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col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frozen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20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First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flo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9" w:after="0" w:line="279" w:lineRule="auto"/>
        <w:ind w:left="472" w:right="1083" w:firstLine="-250"/>
        <w:jc w:val="left"/>
        <w:tabs>
          <w:tab w:pos="33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Time-temperature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longe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safe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eat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discarded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9" w:lineRule="exact"/>
        <w:ind w:left="214" w:right="-20"/>
        <w:jc w:val="left"/>
        <w:tabs>
          <w:tab w:pos="35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4"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8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microwave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frozen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46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foods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safely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9" w:after="0" w:line="273" w:lineRule="auto"/>
        <w:ind w:left="472" w:right="996" w:firstLine="-257"/>
        <w:jc w:val="left"/>
        <w:tabs>
          <w:tab w:pos="14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solutio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kee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tool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surfaces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73" w:lineRule="auto"/>
        <w:ind w:left="465" w:right="1026" w:firstLine="-33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Proces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keepin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prepare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foods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temperature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served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40" w:lineRule="auto"/>
        <w:ind w:left="136" w:right="-20"/>
        <w:jc w:val="left"/>
        <w:tabs>
          <w:tab w:pos="44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88"/>
        </w:rPr>
        <w:t>11.</w:t>
      </w:r>
      <w:r>
        <w:rPr>
          <w:rFonts w:ascii="Times New Roman" w:hAnsi="Times New Roman" w:cs="Times New Roman" w:eastAsia="Times New Roman"/>
          <w:sz w:val="23"/>
          <w:szCs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Poultr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shoul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6"/>
        </w:rPr>
        <w:t>165°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8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least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15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60" w:lineRule="exact"/>
        <w:ind w:left="45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-1"/>
        </w:rPr>
        <w:t>before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serving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720" w:right="0"/>
          <w:cols w:num="2" w:equalWidth="0">
            <w:col w:w="4547" w:space="404"/>
            <w:col w:w="5589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5966" w:right="-20"/>
        <w:jc w:val="left"/>
        <w:tabs>
          <w:tab w:pos="92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i/>
        </w:rPr>
        <w:t>Resource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94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-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9"/>
          <w:i/>
        </w:rPr>
        <w:t>65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72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.880pt;height:164.16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3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76pt;margin-top:-262.026886pt;width:8.64pt;height:273.600006pt;mso-position-horizontal-relative:page;mso-position-vertical-relative:paragraph;z-index:-5452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7"/>
        </w:rPr>
        <w:t>66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3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[;.,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460" w:right="440"/>
        </w:sectPr>
      </w:pPr>
      <w:rPr/>
    </w:p>
    <w:p>
      <w:pPr>
        <w:spacing w:before="74" w:after="0" w:line="277" w:lineRule="exact"/>
        <w:ind w:left="82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4.960022pt;margin-top:28.205587pt;width:467.559885pt;height:56.16pt;mso-position-horizontal-relative:page;mso-position-vertical-relative:paragraph;z-index:-5451" coordorigin="1699,564" coordsize="9351,1123">
            <v:shape style="position:absolute;left:1699;top:564;width:1814;height:1123" type="#_x0000_t75">
              <v:imagedata r:id="rId30" o:title=""/>
            </v:shape>
            <v:group style="position:absolute;left:3547;top:1556;width:7496;height:2" coordorigin="3547,1556" coordsize="7496,2">
              <v:shape style="position:absolute;left:3547;top:1556;width:7496;height:2" coordorigin="3547,1556" coordsize="7496,0" path="m3547,1556l11043,1556e" filled="f" stroked="t" strokeweight=".71662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1.768158pt;margin-top:13.707676pt;width:126.126464pt;height:.1pt;mso-position-horizontal-relative:page;mso-position-vertical-relative:paragraph;z-index:-5449" coordorigin="8635,274" coordsize="2523,2">
            <v:shape style="position:absolute;left:8635;top:274;width:2523;height:2" coordorigin="8635,274" coordsize="2523,0" path="m8635,274l11158,274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  <w:position w:val="3"/>
        </w:rPr>
        <w:t>Nmne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  <w:b/>
          <w:bCs/>
          <w:position w:val="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14"/>
          <w:position w:val="-1"/>
        </w:rPr>
        <w:t>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400" w:bottom="280" w:left="980" w:right="4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31" w:lineRule="exact"/>
        <w:ind w:left="2997" w:right="-111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47"/>
          <w:szCs w:val="47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87"/>
          <w:position w:val="-1"/>
        </w:rPr>
        <w:t>HACC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87"/>
          <w:position w:val="-1"/>
        </w:rPr>
        <w:t>P</w:t>
      </w:r>
      <w:r>
        <w:rPr>
          <w:rFonts w:ascii="Times New Roman" w:hAnsi="Times New Roman" w:cs="Times New Roman" w:eastAsia="Times New Roman"/>
          <w:sz w:val="47"/>
          <w:szCs w:val="47"/>
          <w:spacing w:val="-18"/>
          <w:w w:val="87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-1"/>
        </w:rPr>
        <w:t>System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Sanitation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40"/>
          <w:cols w:num="2" w:equalWidth="0">
            <w:col w:w="6640" w:space="1188"/>
            <w:col w:w="3412"/>
          </w:cols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3" w:after="0" w:line="240" w:lineRule="auto"/>
        <w:ind w:left="300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Food-Safet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System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2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101.044495pt;margin-top:29.276493pt;width:462.224825pt;height:.1pt;mso-position-horizontal-relative:page;mso-position-vertical-relative:paragraph;z-index:-5448" coordorigin="2021,586" coordsize="9244,2">
            <v:shape style="position:absolute;left:2021;top:586;width:9244;height:2" coordorigin="2021,586" coordsize="9244,0" path="m2021,586l11265,586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Foo</w:t>
      </w:r>
      <w:r>
        <w:rPr>
          <w:rFonts w:ascii="Arial" w:hAnsi="Arial" w:cs="Arial" w:eastAsia="Arial"/>
          <w:sz w:val="23"/>
          <w:szCs w:val="23"/>
          <w:spacing w:val="0"/>
          <w:w w:val="101"/>
        </w:rPr>
        <w:t>d</w:t>
      </w:r>
      <w:r>
        <w:rPr>
          <w:rFonts w:ascii="Arial" w:hAnsi="Arial" w:cs="Arial" w:eastAsia="Arial"/>
          <w:sz w:val="23"/>
          <w:szCs w:val="23"/>
          <w:spacing w:val="-3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316"/>
        </w:rPr>
        <w:t>Code:----------------------------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4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577.440002pt;margin-top:-28.843842pt;width:27.360001pt;height:164.160004pt;mso-position-horizontal-relative:page;mso-position-vertical-relative:paragraph;z-index:-5450" type="#_x0000_t75">
            <v:imagedata r:id="rId31" o:title=""/>
          </v:shape>
        </w:pict>
      </w:r>
      <w:r>
        <w:rPr/>
        <w:pict>
          <v:group style="position:absolute;margin-left:101.044495pt;margin-top:-33.5522pt;width:462.224825pt;height:.1pt;mso-position-horizontal-relative:page;mso-position-vertical-relative:paragraph;z-index:-5447" coordorigin="2021,-671" coordsize="9244,2">
            <v:shape style="position:absolute;left:2021;top:-671;width:9244;height:2" coordorigin="2021,-671" coordsize="9244,0" path="m2021,-671l11265,-671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01.044495pt;margin-top:-12.728992pt;width:462.224825pt;height:.1pt;mso-position-horizontal-relative:page;mso-position-vertical-relative:paragraph;z-index:-5446" coordorigin="2021,-255" coordsize="9244,2">
            <v:shape style="position:absolute;left:2021;top:-255;width:9244;height:2" coordorigin="2021,-255" coordsize="9244,0" path="m2021,-255l11265,-255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00.68618pt;margin-top:29.276447pt;width:462.583138pt;height:.1pt;mso-position-horizontal-relative:page;mso-position-vertical-relative:paragraph;z-index:-5445" coordorigin="2014,586" coordsize="9252,2">
            <v:shape style="position:absolute;left:2014;top:586;width:9252;height:2" coordorigin="2014,586" coordsize="9252,0" path="m2014,586l11265,586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00.327866pt;margin-top:50.279167pt;width:462.583138pt;height:.1pt;mso-position-horizontal-relative:page;mso-position-vertical-relative:paragraph;z-index:-5444" coordorigin="2007,1006" coordsize="9252,2">
            <v:shape style="position:absolute;left:2007;top:1006;width:9252;height:2" coordorigin="2007,1006" coordsize="9252,0" path="m2007,1006l11258,1006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w w:val="104"/>
        </w:rPr>
        <w:t>2</w:t>
      </w:r>
      <w:r>
        <w:rPr>
          <w:rFonts w:ascii="Arial" w:hAnsi="Arial" w:cs="Arial" w:eastAsia="Arial"/>
          <w:sz w:val="23"/>
          <w:szCs w:val="23"/>
          <w:w w:val="103"/>
        </w:rPr>
        <w:t>.</w:t>
      </w:r>
      <w:r>
        <w:rPr>
          <w:rFonts w:ascii="Arial" w:hAnsi="Arial" w:cs="Arial" w:eastAsia="Arial"/>
          <w:sz w:val="23"/>
          <w:szCs w:val="23"/>
          <w:spacing w:val="-4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Foo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d</w:t>
      </w:r>
      <w:r>
        <w:rPr>
          <w:rFonts w:ascii="Arial" w:hAnsi="Arial" w:cs="Arial" w:eastAsia="Arial"/>
          <w:sz w:val="23"/>
          <w:szCs w:val="23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304"/>
        </w:rPr>
        <w:t>Audit:-----------------------'------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4" w:right="-20"/>
        <w:jc w:val="left"/>
        <w:rPr>
          <w:rFonts w:ascii="Courier New" w:hAnsi="Courier New" w:cs="Courier New" w:eastAsia="Courier New"/>
          <w:sz w:val="30"/>
          <w:szCs w:val="30"/>
        </w:rPr>
      </w:pPr>
      <w:rPr/>
      <w:r>
        <w:rPr/>
        <w:pict>
          <v:group style="position:absolute;margin-left:100.327866pt;margin-top:-28.261051pt;width:462.583138pt;height:.1pt;mso-position-horizontal-relative:page;mso-position-vertical-relative:paragraph;z-index:-5443" coordorigin="2007,-565" coordsize="9252,2">
            <v:shape style="position:absolute;left:2007;top:-565;width:9252;height:2" coordorigin="2007,-565" coordsize="9252,0" path="m2007,-565l11258,-565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b/>
          <w:bCs/>
        </w:rPr>
        <w:t>HACCP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</w:r>
    </w:p>
    <w:p>
      <w:pPr>
        <w:spacing w:before="11" w:after="0" w:line="240" w:lineRule="auto"/>
        <w:ind w:left="790" w:right="-20"/>
        <w:jc w:val="left"/>
        <w:tabs>
          <w:tab w:pos="99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87.786888pt;margin-top:37.853905pt;width:474.407494pt;height:.1pt;mso-position-horizontal-relative:page;mso-position-vertical-relative:paragraph;z-index:-5442" coordorigin="1756,757" coordsize="9488,2">
            <v:shape style="position:absolute;left:1756;top:757;width:9488;height:2" coordorigin="1756,757" coordsize="9488,0" path="m1756,757l11244,757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87.786888pt;margin-top:58.856625pt;width:474.407494pt;height:.1pt;mso-position-horizontal-relative:page;mso-position-vertical-relative:paragraph;z-index:-5441" coordorigin="1756,1177" coordsize="9488,2">
            <v:shape style="position:absolute;left:1756;top:1177;width:9488;height:2" coordorigin="1756,1177" coordsize="9488,0" path="m1756,1177l11244,1177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3"/>
        </w:rPr>
        <w:t>Stepl: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2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23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3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3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3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95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7" w:lineRule="exact"/>
        <w:ind w:left="231" w:right="-20"/>
        <w:jc w:val="left"/>
        <w:tabs>
          <w:tab w:pos="780" w:val="left"/>
          <w:tab w:pos="102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87.786888pt;margin-top:-31.269083pt;width:474.407494pt;height:.1pt;mso-position-horizontal-relative:page;mso-position-vertical-relative:paragraph;z-index:-5440" coordorigin="1756,-625" coordsize="9488,2">
            <v:shape style="position:absolute;left:1756;top:-625;width:9488;height:2" coordorigin="1756,-625" coordsize="9488,0" path="m1756,-625l11244,-625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87.786888pt;margin-top:-10.266365pt;width:474.407494pt;height:.1pt;mso-position-horizontal-relative:page;mso-position-vertical-relative:paragraph;z-index:-5439" coordorigin="1756,-205" coordsize="9488,2">
            <v:shape style="position:absolute;left:1756;top:-205;width:9488;height:2" coordorigin="1756,-205" coordsize="9488,0" path="m1756,-205l11244,-205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-34"/>
          <w:w w:val="80"/>
          <w:position w:val="8"/>
        </w:rPr>
        <w:t>-</w:t>
      </w:r>
      <w:r>
        <w:rPr>
          <w:rFonts w:ascii="Arial" w:hAnsi="Arial" w:cs="Arial" w:eastAsia="Arial"/>
          <w:sz w:val="25"/>
          <w:szCs w:val="25"/>
          <w:spacing w:val="-94"/>
          <w:w w:val="127"/>
          <w:position w:val="-5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80"/>
          <w:position w:val="8"/>
        </w:rPr>
        <w:t>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position w:val="11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position w:val="1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11"/>
        </w:rPr>
        <w:t>2:</w:t>
      </w:r>
      <w:r>
        <w:rPr>
          <w:rFonts w:ascii="Times New Roman" w:hAnsi="Times New Roman" w:cs="Times New Roman" w:eastAsia="Times New Roman"/>
          <w:sz w:val="23"/>
          <w:szCs w:val="23"/>
          <w:spacing w:val="-2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1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1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374" w:lineRule="exact"/>
        <w:ind w:left="24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87.428574pt;margin-top:11.58644pt;width:474.049181pt;height:.1pt;mso-position-horizontal-relative:page;mso-position-vertical-relative:paragraph;z-index:-5438" coordorigin="1749,232" coordsize="9481,2">
            <v:shape style="position:absolute;left:1749;top:232;width:9481;height:2" coordorigin="1749,232" coordsize="9481,0" path="m1749,232l11230,232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spacing w:val="-112"/>
          <w:w w:val="114"/>
          <w:position w:val="10"/>
        </w:rPr>
        <w:t>•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78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148" w:lineRule="exact"/>
        <w:ind w:left="24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24"/>
        </w:rPr>
        <w:t>i'l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6" w:after="0" w:line="287" w:lineRule="exact"/>
        <w:ind w:left="231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v:group style="position:absolute;margin-left:87.428574pt;margin-top:6.461967pt;width:474.407495pt;height:.1pt;mso-position-horizontal-relative:page;mso-position-vertical-relative:paragraph;z-index:-5437" coordorigin="1749,129" coordsize="9488,2">
            <v:shape style="position:absolute;left:1749;top:129;width:9488;height:2" coordorigin="1749,129" coordsize="9488,0" path="m1749,129l11237,129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spacing w:val="4"/>
          <w:w w:val="143"/>
          <w:position w:val="3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87"/>
          <w:position w:val="-2"/>
        </w:rPr>
        <w:t>"'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171" w:lineRule="exact"/>
        <w:ind w:left="23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position w:val="1"/>
        </w:rPr>
        <w:t>;;: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19" w:after="0" w:line="323" w:lineRule="exact"/>
        <w:ind w:left="22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87.428574pt;margin-top:3.87098pt;width:474.049181pt;height:.1pt;mso-position-horizontal-relative:page;mso-position-vertical-relative:paragraph;z-index:-5436" coordorigin="1749,77" coordsize="9481,2">
            <v:shape style="position:absolute;left:1749;top:77;width:9481;height:2" coordorigin="1749,77" coordsize="9481,0" path="m1749,77l11230,77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spacing w:val="-36"/>
          <w:w w:val="92"/>
          <w:position w:val="-2"/>
        </w:rPr>
        <w:t>:</w:t>
      </w:r>
      <w:r>
        <w:rPr>
          <w:rFonts w:ascii="Times New Roman" w:hAnsi="Times New Roman" w:cs="Times New Roman" w:eastAsia="Times New Roman"/>
          <w:sz w:val="34"/>
          <w:szCs w:val="34"/>
          <w:spacing w:val="-107"/>
          <w:w w:val="113"/>
          <w:position w:val="-6"/>
        </w:rPr>
        <w:t>"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  <w:position w:val="-2"/>
        </w:rPr>
        <w:t>r: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206" w:lineRule="exact"/>
        <w:ind w:left="224" w:right="-20"/>
        <w:jc w:val="left"/>
        <w:tabs>
          <w:tab w:pos="760" w:val="left"/>
          <w:tab w:pos="1024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1"/>
          <w:szCs w:val="21"/>
          <w:spacing w:val="-30"/>
          <w:w w:val="101"/>
          <w:position w:val="-2"/>
        </w:rPr>
        <w:t>.</w:t>
      </w:r>
      <w:r>
        <w:rPr>
          <w:rFonts w:ascii="Arial" w:hAnsi="Arial" w:cs="Arial" w:eastAsia="Arial"/>
          <w:sz w:val="25"/>
          <w:szCs w:val="25"/>
          <w:spacing w:val="0"/>
          <w:w w:val="127"/>
          <w:position w:val="3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99"/>
          <w:position w:val="3"/>
        </w:rPr>
      </w:r>
      <w:r>
        <w:rPr>
          <w:rFonts w:ascii="Arial" w:hAnsi="Arial" w:cs="Arial" w:eastAsia="Arial"/>
          <w:sz w:val="25"/>
          <w:szCs w:val="25"/>
          <w:spacing w:val="0"/>
          <w:w w:val="99"/>
          <w:u w:val="single" w:color="000000"/>
          <w:position w:val="3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u w:val="single" w:color="000000"/>
          <w:position w:val="3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u w:val="single" w:color="000000"/>
          <w:position w:val="3"/>
        </w:rPr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0" w:after="0" w:line="119" w:lineRule="exact"/>
        <w:ind w:left="23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8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62" w:lineRule="exact"/>
        <w:ind w:left="224" w:right="-20"/>
        <w:jc w:val="left"/>
        <w:tabs>
          <w:tab w:pos="760" w:val="left"/>
          <w:tab w:pos="102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8"/>
          <w:szCs w:val="28"/>
          <w:w w:val="86"/>
          <w:position w:val="1"/>
        </w:rPr>
        <w:t>£</w:t>
      </w:r>
      <w:r>
        <w:rPr>
          <w:rFonts w:ascii="Times New Roman" w:hAnsi="Times New Roman" w:cs="Times New Roman" w:eastAsia="Times New Roman"/>
          <w:sz w:val="28"/>
          <w:szCs w:val="28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w w:val="100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w w:val="103"/>
          <w:position w:val="-4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w w:val="104"/>
          <w:position w:val="-4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9"/>
          <w:position w:val="-4"/>
        </w:rPr>
        <w:t>3: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4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4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87" w:lineRule="exact"/>
        <w:ind w:left="25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91" w:lineRule="exact"/>
        <w:ind w:left="253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6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87.070259pt;margin-top:6.534828pt;width:474.04918pt;height:.1pt;mso-position-horizontal-relative:page;mso-position-vertical-relative:paragraph;z-index:-5435" coordorigin="1741,131" coordsize="9481,2">
            <v:shape style="position:absolute;left:1741;top:131;width:9481;height:2" coordorigin="1741,131" coordsize="9481,0" path="m1741,131l11222,131e" filled="f" stroked="t" strokeweight=".716628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630005pt;margin-top:.893634pt;width:5.55625pt;height:12.5pt;mso-position-horizontal-relative:page;mso-position-vertical-relative:paragraph;z-index:-5432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27"/>
                    </w:rPr>
                    <w:t>•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spacing w:val="-92"/>
          <w:w w:val="205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45" w:after="0" w:line="240" w:lineRule="auto"/>
        <w:ind w:left="224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56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81" w:after="0" w:line="240" w:lineRule="auto"/>
        <w:ind w:left="253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205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246" w:lineRule="exact"/>
        <w:ind w:left="253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v:group style="position:absolute;margin-left:87.070259pt;margin-top:5.129986pt;width:473.690866pt;height:.1pt;mso-position-horizontal-relative:page;mso-position-vertical-relative:paragraph;z-index:-5434" coordorigin="1741,103" coordsize="9474,2">
            <v:shape style="position:absolute;left:1741;top:103;width:9474;height:2" coordorigin="1741,103" coordsize="9474,0" path="m1741,103l11215,103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7"/>
          <w:szCs w:val="27"/>
          <w:spacing w:val="-92"/>
          <w:w w:val="81"/>
          <w:position w:val="-4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-3"/>
          <w:w w:val="145"/>
          <w:position w:val="1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-4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207" w:lineRule="exact"/>
        <w:ind w:left="78" w:right="1081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1"/>
          <w:szCs w:val="21"/>
          <w:spacing w:val="-101"/>
          <w:w w:val="197"/>
          <w:position w:val="-1"/>
        </w:rPr>
        <w:t>.</w:t>
      </w:r>
      <w:r>
        <w:rPr>
          <w:rFonts w:ascii="Arial" w:hAnsi="Arial" w:cs="Arial" w:eastAsia="Arial"/>
          <w:sz w:val="15"/>
          <w:szCs w:val="15"/>
          <w:spacing w:val="0"/>
          <w:w w:val="83"/>
          <w:position w:val="9"/>
        </w:rPr>
        <w:t>:E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24" w:lineRule="exact"/>
        <w:ind w:left="21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86.711945pt;margin-top:3.441594pt;width:474.04918pt;height:.1pt;mso-position-horizontal-relative:page;mso-position-vertical-relative:paragraph;z-index:-5433" coordorigin="1734,69" coordsize="9481,2">
            <v:shape style="position:absolute;left:1734;top:69;width:9481;height:2" coordorigin="1734,69" coordsize="9481,0" path="m1734,69l11215,69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116"/>
          <w:position w:val="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7"/>
          <w:position w:val="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57" w:after="0" w:line="240" w:lineRule="auto"/>
        <w:ind w:left="245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239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6" w:after="0" w:line="188" w:lineRule="exact"/>
        <w:ind w:left="245" w:right="-20"/>
        <w:jc w:val="left"/>
        <w:tabs>
          <w:tab w:pos="740" w:val="left"/>
          <w:tab w:pos="102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w w:val="95"/>
          <w:i/>
          <w:position w:val="-2"/>
        </w:rPr>
        <w:t>J</w:t>
      </w:r>
      <w:r>
        <w:rPr>
          <w:rFonts w:ascii="Arial" w:hAnsi="Arial" w:cs="Arial" w:eastAsia="Arial"/>
          <w:sz w:val="18"/>
          <w:szCs w:val="18"/>
          <w:w w:val="100"/>
          <w:i/>
          <w:position w:val="-2"/>
        </w:rPr>
        <w:tab/>
      </w:r>
      <w:r>
        <w:rPr>
          <w:rFonts w:ascii="Arial" w:hAnsi="Arial" w:cs="Arial" w:eastAsia="Arial"/>
          <w:sz w:val="18"/>
          <w:szCs w:val="18"/>
          <w:w w:val="99"/>
          <w:i/>
          <w:position w:val="-2"/>
        </w:rPr>
      </w:r>
      <w:r>
        <w:rPr>
          <w:rFonts w:ascii="Arial" w:hAnsi="Arial" w:cs="Arial" w:eastAsia="Arial"/>
          <w:sz w:val="18"/>
          <w:szCs w:val="18"/>
          <w:w w:val="99"/>
          <w:i/>
          <w:u w:val="single" w:color="000000"/>
          <w:position w:val="-2"/>
        </w:rPr>
        <w:t> </w:t>
      </w:r>
      <w:r>
        <w:rPr>
          <w:rFonts w:ascii="Arial" w:hAnsi="Arial" w:cs="Arial" w:eastAsia="Arial"/>
          <w:sz w:val="18"/>
          <w:szCs w:val="18"/>
          <w:w w:val="100"/>
          <w:i/>
          <w:u w:val="single" w:color="000000"/>
          <w:position w:val="-2"/>
        </w:rPr>
        <w:tab/>
      </w:r>
      <w:r>
        <w:rPr>
          <w:rFonts w:ascii="Arial" w:hAnsi="Arial" w:cs="Arial" w:eastAsia="Arial"/>
          <w:sz w:val="18"/>
          <w:szCs w:val="18"/>
          <w:w w:val="100"/>
          <w:i/>
          <w:u w:val="single" w:color="000000"/>
          <w:position w:val="-2"/>
        </w:rPr>
      </w:r>
      <w:r>
        <w:rPr>
          <w:rFonts w:ascii="Arial" w:hAnsi="Arial" w:cs="Arial" w:eastAsia="Arial"/>
          <w:sz w:val="18"/>
          <w:szCs w:val="18"/>
          <w:w w:val="100"/>
          <w:i/>
          <w:position w:val="-2"/>
        </w:rPr>
      </w:r>
      <w:r>
        <w:rPr>
          <w:rFonts w:ascii="Arial" w:hAnsi="Arial" w:cs="Arial" w:eastAsia="Arial"/>
          <w:sz w:val="18"/>
          <w:szCs w:val="18"/>
          <w:w w:val="100"/>
          <w:position w:val="0"/>
        </w:rPr>
      </w:r>
    </w:p>
    <w:p>
      <w:pPr>
        <w:spacing w:before="0" w:after="0" w:line="131" w:lineRule="exact"/>
        <w:ind w:left="21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40"/>
        </w:sectPr>
      </w:pPr>
      <w:rPr/>
    </w:p>
    <w:p>
      <w:pPr>
        <w:spacing w:before="0" w:after="0" w:line="342" w:lineRule="exact"/>
        <w:ind w:left="21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3"/>
          <w:w w:val="69"/>
          <w:b/>
          <w:bCs/>
          <w:position w:val="-6"/>
        </w:rPr>
        <w:t>·</w:t>
      </w:r>
      <w:r>
        <w:rPr>
          <w:rFonts w:ascii="Arial" w:hAnsi="Arial" w:cs="Arial" w:eastAsia="Arial"/>
          <w:sz w:val="38"/>
          <w:szCs w:val="38"/>
          <w:spacing w:val="-117"/>
          <w:w w:val="85"/>
          <w:position w:val="-4"/>
        </w:rPr>
        <w:t>"</w:t>
      </w:r>
      <w:r>
        <w:rPr>
          <w:rFonts w:ascii="Arial" w:hAnsi="Arial" w:cs="Arial" w:eastAsia="Arial"/>
          <w:sz w:val="20"/>
          <w:szCs w:val="20"/>
          <w:spacing w:val="0"/>
          <w:w w:val="68"/>
          <w:b/>
          <w:bCs/>
          <w:position w:val="-6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13" w:lineRule="exact"/>
        <w:ind w:left="206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2"/>
          <w:szCs w:val="12"/>
          <w:spacing w:val="-95"/>
          <w:w w:val="142"/>
          <w:position w:val="5"/>
        </w:rPr>
        <w:t>u</w:t>
      </w:r>
      <w:r>
        <w:rPr>
          <w:rFonts w:ascii="Arial" w:hAnsi="Arial" w:cs="Arial" w:eastAsia="Arial"/>
          <w:sz w:val="26"/>
          <w:szCs w:val="26"/>
          <w:spacing w:val="0"/>
          <w:w w:val="259"/>
          <w:position w:val="1"/>
        </w:rPr>
        <w:t>,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34" w:after="0" w:line="144" w:lineRule="exact"/>
        <w:ind w:left="21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6"/>
          <w:position w:val="-1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20" w:lineRule="exact"/>
        <w:ind w:left="24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5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94" w:lineRule="exact"/>
        <w:ind w:left="24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92" w:lineRule="exact"/>
        <w:ind w:left="238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205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183" w:lineRule="exact"/>
        <w:ind w:left="21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66"/>
          <w:i/>
        </w:rPr>
        <w:t>&amp;'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37" w:after="0" w:line="240" w:lineRule="auto"/>
        <w:ind w:left="268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spacing w:val="0"/>
          <w:w w:val="338"/>
        </w:rPr>
        <w:t>)</w:t>
      </w:r>
      <w:r>
        <w:rPr>
          <w:rFonts w:ascii="Arial" w:hAnsi="Arial" w:cs="Arial" w:eastAsia="Arial"/>
          <w:sz w:val="7"/>
          <w:szCs w:val="7"/>
          <w:spacing w:val="0"/>
          <w:w w:val="100"/>
        </w:rPr>
      </w:r>
    </w:p>
    <w:p>
      <w:pPr>
        <w:spacing w:before="54" w:after="0" w:line="240" w:lineRule="auto"/>
        <w:ind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7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tabs>
          <w:tab w:pos="3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42"/>
          <w:i/>
        </w:rPr>
        <w:t>&amp;</w:t>
      </w:r>
      <w:r>
        <w:rPr>
          <w:rFonts w:ascii="Arial" w:hAnsi="Arial" w:cs="Arial" w:eastAsia="Arial"/>
          <w:sz w:val="21"/>
          <w:szCs w:val="21"/>
          <w:spacing w:val="-32"/>
          <w:w w:val="14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67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40"/>
          <w:cols w:num="3" w:equalWidth="0">
            <w:col w:w="433" w:space="4033"/>
            <w:col w:w="2088" w:space="105"/>
            <w:col w:w="4581"/>
          </w:cols>
        </w:sectPr>
      </w:pPr>
      <w:rPr/>
    </w:p>
    <w:p>
      <w:pPr>
        <w:spacing w:before="72" w:after="0" w:line="240" w:lineRule="auto"/>
        <w:ind w:left="112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Stud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1"/>
          <w:szCs w:val="21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Guid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1.3</w:t>
      </w:r>
      <w:r>
        <w:rPr>
          <w:rFonts w:ascii="Arial" w:hAnsi="Arial" w:cs="Arial" w:eastAsia="Arial"/>
          <w:sz w:val="21"/>
          <w:szCs w:val="21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8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49" w:lineRule="auto"/>
        <w:ind w:left="1108" w:right="579" w:firstLine="7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4.559998pt;margin-top:162.357025pt;width:38.880001pt;height:164.160004pt;mso-position-horizontal-relative:page;mso-position-vertical-relative:paragraph;z-index:-5431" type="#_x0000_t75">
            <v:imagedata r:id="rId32" o:title=""/>
          </v:shape>
        </w:pict>
      </w:r>
      <w:r>
        <w:rPr/>
        <w:pict>
          <v:group style="position:absolute;margin-left:84.401405pt;margin-top:28.145464pt;width:475.880282pt;height:.1pt;mso-position-horizontal-relative:page;mso-position-vertical-relative:paragraph;z-index:-5430" coordorigin="1688,563" coordsize="9518,2">
            <v:shape style="position:absolute;left:1688;top:563;width:9518;height:2" coordorigin="1688,563" coordsize="9518,0" path="m1688,563l11206,563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401405pt;margin-top:48.997032pt;width:475.880282pt;height:.1pt;mso-position-horizontal-relative:page;mso-position-vertical-relative:paragraph;z-index:-5429" coordorigin="1688,980" coordsize="9518,2">
            <v:shape style="position:absolute;left:1688;top:980;width:9518;height:2" coordorigin="1688,980" coordsize="9518,0" path="m1688,980l11206,98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401405pt;margin-top:70.208107pt;width:475.880282pt;height:.1pt;mso-position-horizontal-relative:page;mso-position-vertical-relative:paragraph;z-index:-5428" coordorigin="1688,1404" coordsize="9518,2">
            <v:shape style="position:absolute;left:1688;top:1404;width:9518;height:2" coordorigin="1688,1404" coordsize="9518,0" path="m1688,1404l11206,140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401405pt;margin-top:91.059669pt;width:475.880282pt;height:.1pt;mso-position-horizontal-relative:page;mso-position-vertical-relative:paragraph;z-index:-5427" coordorigin="1688,1821" coordsize="9518,2">
            <v:shape style="position:absolute;left:1688;top:1821;width:9518;height:2" coordorigin="1688,1821" coordsize="9518,0" path="m1688,1821l11206,182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133.122314pt;width:475.880281pt;height:.1pt;mso-position-horizontal-relative:page;mso-position-vertical-relative:paragraph;z-index:-5426" coordorigin="1681,2662" coordsize="9518,2">
            <v:shape style="position:absolute;left:1681;top:2662;width:9518;height:2" coordorigin="1681,2662" coordsize="9518,0" path="m1681,2662l11198,266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153.973877pt;width:475.880281pt;height:.1pt;mso-position-horizontal-relative:page;mso-position-vertical-relative:paragraph;z-index:-5425" coordorigin="1681,3079" coordsize="9518,2">
            <v:shape style="position:absolute;left:1681;top:3079;width:9518;height:2" coordorigin="1681,3079" coordsize="9518,0" path="m1681,3079l11198,3079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175.005203pt;width:475.880281pt;height:.1pt;mso-position-horizontal-relative:page;mso-position-vertical-relative:paragraph;z-index:-5424" coordorigin="1681,3500" coordsize="9518,2">
            <v:shape style="position:absolute;left:1681;top:3500;width:9518;height:2" coordorigin="1681,3500" coordsize="9518,0" path="m1681,3500l11198,350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196.03653pt;width:475.880281pt;height:.1pt;mso-position-horizontal-relative:page;mso-position-vertical-relative:paragraph;z-index:-5423" coordorigin="1681,3921" coordsize="9518,2">
            <v:shape style="position:absolute;left:1681;top:3921;width:9518;height:2" coordorigin="1681,3921" coordsize="9518,0" path="m1681,3921l11198,392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238.099167pt;width:475.880281pt;height:.1pt;mso-position-horizontal-relative:page;mso-position-vertical-relative:paragraph;z-index:-5422" coordorigin="1681,4762" coordsize="9518,2">
            <v:shape style="position:absolute;left:1681;top:4762;width:9518;height:2" coordorigin="1681,4762" coordsize="9518,0" path="m1681,4762l11198,476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258.950745pt;width:475.880281pt;height:.1pt;mso-position-horizontal-relative:page;mso-position-vertical-relative:paragraph;z-index:-5421" coordorigin="1681,5179" coordsize="9518,2">
            <v:shape style="position:absolute;left:1681;top:5179;width:9518;height:2" coordorigin="1681,5179" coordsize="9518,0" path="m1681,5179l11198,5179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279.982056pt;width:475.880281pt;height:.1pt;mso-position-horizontal-relative:page;mso-position-vertical-relative:paragraph;z-index:-5420" coordorigin="1681,5600" coordsize="9518,2">
            <v:shape style="position:absolute;left:1681;top:5600;width:9518;height:2" coordorigin="1681,5600" coordsize="9518,0" path="m1681,5600l11198,560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401405pt;margin-top:301.013367pt;width:475.521127pt;height:.1pt;mso-position-horizontal-relative:page;mso-position-vertical-relative:paragraph;z-index:-5419" coordorigin="1688,6020" coordsize="9510,2">
            <v:shape style="position:absolute;left:1688;top:6020;width:9510;height:2" coordorigin="1688,6020" coordsize="9510,0" path="m1688,6020l11198,602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342.716492pt;width:475.521126pt;height:.1pt;mso-position-horizontal-relative:page;mso-position-vertical-relative:paragraph;z-index:-5418" coordorigin="1681,6854" coordsize="9510,2">
            <v:shape style="position:absolute;left:1681;top:6854;width:9510;height:2" coordorigin="1681,6854" coordsize="9510,0" path="m1681,6854l11191,685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363.747833pt;width:475.521126pt;height:.1pt;mso-position-horizontal-relative:page;mso-position-vertical-relative:paragraph;z-index:-5417" coordorigin="1681,7275" coordsize="9510,2">
            <v:shape style="position:absolute;left:1681;top:7275;width:9510;height:2" coordorigin="1681,7275" coordsize="9510,0" path="m1681,7275l11191,7275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384.779144pt;width:475.521126pt;height:.1pt;mso-position-horizontal-relative:page;mso-position-vertical-relative:paragraph;z-index:-5416" coordorigin="1681,7696" coordsize="9510,2">
            <v:shape style="position:absolute;left:1681;top:7696;width:9510;height:2" coordorigin="1681,7696" coordsize="9510,0" path="m1681,7696l11191,7696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4.042252pt;margin-top:405.810455pt;width:475.521126pt;height:.1pt;mso-position-horizontal-relative:page;mso-position-vertical-relative:paragraph;z-index:-5415" coordorigin="1681,8116" coordsize="9510,2">
            <v:shape style="position:absolute;left:1681;top:8116;width:9510;height:2" coordorigin="1681,8116" coordsize="9510,0" path="m1681,8116l11191,8116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Step4:--------------------------------------------------------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4"/>
        </w:rPr>
        <w:t>StepS:--------------------------------------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4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4"/>
        </w:rPr>
        <w:t>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4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73"/>
        </w:rPr>
        <w:t>Ste</w:t>
      </w:r>
      <w:r>
        <w:rPr>
          <w:rFonts w:ascii="Courier New" w:hAnsi="Courier New" w:cs="Courier New" w:eastAsia="Courier New"/>
          <w:sz w:val="24"/>
          <w:szCs w:val="24"/>
          <w:spacing w:val="27"/>
          <w:w w:val="73"/>
        </w:rPr>
        <w:t>p</w:t>
      </w:r>
      <w:r>
        <w:rPr>
          <w:rFonts w:ascii="Courier New" w:hAnsi="Courier New" w:cs="Courier New" w:eastAsia="Courier New"/>
          <w:sz w:val="24"/>
          <w:szCs w:val="24"/>
          <w:spacing w:val="0"/>
          <w:w w:val="7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-4"/>
          <w:w w:val="75"/>
        </w:rPr>
        <w:t>:</w:t>
      </w:r>
      <w:r>
        <w:rPr>
          <w:rFonts w:ascii="Courier New" w:hAnsi="Courier New" w:cs="Courier New" w:eastAsia="Courier New"/>
          <w:sz w:val="24"/>
          <w:szCs w:val="24"/>
          <w:spacing w:val="0"/>
          <w:w w:val="104"/>
        </w:rPr>
        <w:t>-----------------------------------------------------------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4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66"/>
        </w:rPr>
        <w:t>Step"7</w:t>
      </w:r>
      <w:r>
        <w:rPr>
          <w:rFonts w:ascii="Courier New" w:hAnsi="Courier New" w:cs="Courier New" w:eastAsia="Courier New"/>
          <w:sz w:val="24"/>
          <w:szCs w:val="24"/>
          <w:spacing w:val="18"/>
          <w:w w:val="66"/>
        </w:rPr>
        <w:t>:</w:t>
      </w:r>
      <w:r>
        <w:rPr>
          <w:rFonts w:ascii="Courier New" w:hAnsi="Courier New" w:cs="Courier New" w:eastAsia="Courier New"/>
          <w:sz w:val="24"/>
          <w:szCs w:val="24"/>
          <w:spacing w:val="0"/>
          <w:w w:val="110"/>
        </w:rPr>
        <w:t>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140" w:lineRule="exact"/>
        <w:ind w:left="4784" w:right="438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5474" w:lineRule="exact"/>
        <w:ind w:left="1094" w:right="-748"/>
        <w:jc w:val="left"/>
        <w:tabs>
          <w:tab w:pos="1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w w:val="134"/>
          <w:position w:val="-104"/>
        </w:rPr>
        <w:t>68</w:t>
      </w:r>
      <w:r>
        <w:rPr>
          <w:rFonts w:ascii="Times New Roman" w:hAnsi="Times New Roman" w:cs="Times New Roman" w:eastAsia="Times New Roman"/>
          <w:sz w:val="25"/>
          <w:szCs w:val="25"/>
          <w:w w:val="100"/>
          <w:position w:val="-10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17"/>
          <w:w w:val="100"/>
          <w:position w:val="-104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64"/>
          <w:i/>
          <w:position w:val="-104"/>
        </w:rPr>
        <w:t>/iJ.</w:t>
      </w:r>
      <w:r>
        <w:rPr>
          <w:rFonts w:ascii="Arial" w:hAnsi="Arial" w:cs="Arial" w:eastAsia="Arial"/>
          <w:sz w:val="28"/>
          <w:szCs w:val="28"/>
          <w:spacing w:val="16"/>
          <w:w w:val="100"/>
          <w:i/>
          <w:position w:val="-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  <w:position w:val="-104"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  <w:position w:val="-10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  <w:position w:val="-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  <w:position w:val="-104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  <w:position w:val="-10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i/>
          <w:position w:val="-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  <w:position w:val="-104"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  <w:position w:val="-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  <w:position w:val="-104"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-104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-104"/>
        </w:rPr>
        <w:pict>
          <v:shape style="width:10.08pt;height:272.160004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00" w:bottom="280" w:left="580" w:right="320"/>
        </w:sectPr>
      </w:pPr>
      <w:rPr/>
    </w:p>
    <w:p>
      <w:pPr>
        <w:spacing w:before="70" w:after="0" w:line="226" w:lineRule="exact"/>
        <w:ind w:left="732" w:right="-70"/>
        <w:jc w:val="left"/>
        <w:tabs>
          <w:tab w:pos="69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04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70" w:after="0" w:line="226" w:lineRule="exact"/>
        <w:ind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01"/>
          <w:position w:val="-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40" w:bottom="280" w:left="1100" w:right="60"/>
          <w:cols w:num="2" w:equalWidth="0">
            <w:col w:w="6915" w:space="105"/>
            <w:col w:w="4080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2788" w:right="2903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Culinar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Crosswor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1.3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1"/>
        </w:rPr>
        <w:t>HACC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System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8" w:after="0" w:line="240" w:lineRule="auto"/>
        <w:ind w:left="1233" w:right="-34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60.47998pt;margin-top:409.980011pt;width:10.08pt;height:273.600006pt;mso-position-horizontal-relative:page;mso-position-vertical-relative:paragraph;z-index:-5414" type="#_x0000_t75">
            <v:imagedata r:id="rId34" o:title=""/>
          </v:shape>
        </w:pict>
      </w:r>
      <w:r>
        <w:rPr/>
        <w:pict>
          <v:shape style="position:absolute;margin-left:577.440002pt;margin-top:146.459991pt;width:25.92pt;height:162.720001pt;mso-position-horizontal-relative:page;mso-position-vertical-relative:paragraph;z-index:-5413" type="#_x0000_t75">
            <v:imagedata r:id="rId35" o:title=""/>
          </v:shape>
        </w:pict>
      </w:r>
      <w:r>
        <w:rPr/>
        <w:pict>
          <v:shape style="width:424.799988pt;height:427.679993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213"/>
          <w:position w:val="0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spacing w:val="59"/>
          <w:w w:val="213"/>
          <w:position w:val="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6"/>
          <w:position w:val="0"/>
        </w:rPr>
        <w:t>.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29" w:after="0" w:line="226" w:lineRule="exact"/>
        <w:ind w:left="1932" w:right="205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3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tlze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83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3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83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3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3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83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ntany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1.3.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00" w:right="60"/>
        </w:sectPr>
      </w:pPr>
      <w:rPr/>
    </w:p>
    <w:p>
      <w:pPr>
        <w:spacing w:before="30" w:after="0" w:line="240" w:lineRule="auto"/>
        <w:ind w:left="69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0" w:after="0" w:line="240" w:lineRule="auto"/>
        <w:ind w:left="9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4"/>
        </w:rPr>
        <w:t>''A"</w:t>
      </w:r>
      <w:r>
        <w:rPr>
          <w:rFonts w:ascii="Arial" w:hAnsi="Arial" w:cs="Arial" w:eastAsia="Arial"/>
          <w:sz w:val="24"/>
          <w:szCs w:val="24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"USDA"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stand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177" w:right="-23" w:firstLine="-2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     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precautionar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step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account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hazards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40" w:lineRule="auto"/>
        <w:ind w:left="9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ofHACC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5" w:lineRule="auto"/>
        <w:ind w:left="1170" w:right="-61" w:firstLine="-244"/>
        <w:jc w:val="left"/>
        <w:tabs>
          <w:tab w:pos="2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FDA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2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recommendations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safe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handlin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adopte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local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83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HACC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recor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measurement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177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89.429581pt;margin-top:-1.98864pt;width:207.232395pt;height:.1pt;mso-position-horizontal-relative:page;mso-position-vertical-relative:paragraph;z-index:-5412" coordorigin="1789,-40" coordsize="4145,2">
            <v:shape style="position:absolute;left:1789;top:-40;width:4145;height:2" coordorigin="1789,-40" coordsize="4145,0" path="m1789,-40l5933,-4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9.429581pt;margin-top:13.110769pt;width:103.43662pt;height:.1pt;mso-position-horizontal-relative:page;mso-position-vertical-relative:paragraph;z-index:-5411" coordorigin="1789,262" coordsize="2069,2">
            <v:shape style="position:absolute;left:1789;top:262;width:2069;height:2" coordorigin="1789,262" coordsize="2069,0" path="m1789,262l3857,262e" filled="f" stroked="t" strokeweight=".3591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4"/>
          <w:b/>
          <w:bCs/>
          <w:i/>
        </w:rPr>
        <w:t>sectio11.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3" w:after="0" w:line="240" w:lineRule="auto"/>
        <w:ind w:left="23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45"/>
        </w:rPr>
        <w:t>I.</w:t>
      </w:r>
      <w:r>
        <w:rPr>
          <w:rFonts w:ascii="Arial" w:hAnsi="Arial" w:cs="Arial" w:eastAsia="Arial"/>
          <w:sz w:val="21"/>
          <w:szCs w:val="21"/>
          <w:spacing w:val="-8"/>
          <w:w w:val="14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identif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HACC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"CCP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"HACCP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(3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8" w:lineRule="auto"/>
        <w:ind w:left="460" w:right="1202" w:firstLine="-244"/>
        <w:jc w:val="left"/>
        <w:tabs>
          <w:tab w:pos="21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Food-safet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inspectio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department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201" w:right="-20"/>
        <w:jc w:val="left"/>
        <w:tabs>
          <w:tab w:pos="3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HACC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establis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critical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indicate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2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step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HACC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6" w:right="-20"/>
        <w:jc w:val="left"/>
        <w:tabs>
          <w:tab w:pos="4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4"/>
        </w:rPr>
        <w:t>69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00" w:right="60"/>
          <w:cols w:num="2" w:equalWidth="0">
            <w:col w:w="5239" w:space="342"/>
            <w:col w:w="5519"/>
          </w:cols>
        </w:sectPr>
      </w:pPr>
      <w:rPr/>
    </w:p>
    <w:p>
      <w:pPr>
        <w:spacing w:before="63" w:after="0" w:line="237" w:lineRule="exact"/>
        <w:ind w:left="699" w:right="-72"/>
        <w:jc w:val="left"/>
        <w:tabs>
          <w:tab w:pos="69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w w:val="99"/>
          <w:position w:val="-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63" w:after="0" w:line="237" w:lineRule="exact"/>
        <w:ind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w w:val="135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w w:val="134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60" w:bottom="280" w:left="1240" w:right="40"/>
          <w:cols w:num="2" w:equalWidth="0">
            <w:col w:w="6910" w:space="100"/>
            <w:col w:w="3970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79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Culinar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4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Crossword</w:t>
      </w:r>
      <w:r>
        <w:rPr>
          <w:rFonts w:ascii="Arial" w:hAnsi="Arial" w:cs="Arial" w:eastAsia="Arial"/>
          <w:sz w:val="24"/>
          <w:szCs w:val="24"/>
          <w:spacing w:val="5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1.3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24"/>
          <w:szCs w:val="24"/>
          <w:spacing w:val="2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3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HACC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3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System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.16pt;height:162.72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.08pt;height:51.84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240" w:right="40"/>
        </w:sectPr>
      </w:pPr>
      <w:rPr/>
    </w:p>
    <w:p>
      <w:pPr>
        <w:spacing w:before="0" w:after="0" w:line="281" w:lineRule="exact"/>
        <w:ind w:left="146"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115.200012pt;margin-top:-456.47998pt;width:432.0pt;height:514.080017pt;mso-position-horizontal-relative:page;mso-position-vertical-relative:paragraph;z-index:-5410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0" w:after="0" w:line="240" w:lineRule="auto"/>
        <w:ind w:left="92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67.679993pt;margin-top:3.188706pt;width:8.64pt;height:204.479996pt;mso-position-horizontal-relative:page;mso-position-vertical-relative:paragraph;z-index:-5409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What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85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85"/>
          <w:i/>
        </w:rPr>
        <w:t>"A:'</w:t>
      </w:r>
      <w:r>
        <w:rPr>
          <w:rFonts w:ascii="Arial" w:hAnsi="Arial" w:cs="Arial" w:eastAsia="Arial"/>
          <w:sz w:val="23"/>
          <w:szCs w:val="23"/>
          <w:spacing w:val="-15"/>
          <w:w w:val="8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3"/>
        </w:rPr>
        <w:t>"USDA:'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tt,uuo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37" w:after="0" w:line="270" w:lineRule="auto"/>
        <w:ind w:left="1166" w:right="-29" w:firstLine="-244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108pt;margin-top:43.608757pt;width:100.800003pt;height:46.080002pt;mso-position-horizontal-relative:page;mso-position-vertical-relative:paragraph;z-index:-5408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       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6"/>
        </w:rPr>
        <w:t>sys&gt;ter</w:t>
      </w:r>
      <w:r>
        <w:rPr>
          <w:rFonts w:ascii="Times New Roman" w:hAnsi="Times New Roman" w:cs="Times New Roman" w:eastAsia="Times New Roman"/>
          <w:sz w:val="23"/>
          <w:szCs w:val="23"/>
          <w:spacing w:val="-34"/>
          <w:w w:val="77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spacing w:val="7"/>
          <w:w w:val="249"/>
          <w:position w:val="5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6"/>
          <w:position w:val="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  <w:position w:val="0"/>
        </w:rPr>
        <w:t>pl·ecauti&lt;mar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  <w:position w:val="0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  <w:position w:val="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take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int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0"/>
        </w:rPr>
        <w:t>accom1t;howfoo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0"/>
        </w:rPr>
        <w:t>expose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hazards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12" w:after="0" w:line="240" w:lineRule="auto"/>
        <w:ind w:left="203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34"/>
        </w:rPr>
        <w:t>V&gt;,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34"/>
        </w:rPr>
        <w:t>U&gt;.lovr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10"/>
          <w:w w:val="13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240" w:lineRule="auto"/>
        <w:ind w:left="1612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43"/>
          <w:i/>
        </w:rPr>
        <w:t>--+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43"/>
          <w:i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spacing w:val="-28"/>
          <w:w w:val="143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-28"/>
          <w:w w:val="143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43"/>
          <w:i/>
          <w:u w:val="single" w:color="0000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43"/>
          <w:i/>
          <w:u w:val="single" w:color="000000"/>
        </w:rPr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43"/>
          <w:i/>
        </w:rPr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43"/>
          <w:i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,set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recommendations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8" w:after="0" w:line="260" w:lineRule="auto"/>
        <w:ind w:left="1159" w:right="-60" w:firstLine="30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95.039978pt;margin-top:21.08219pt;width:208.800003pt;height:73.440002pt;mso-position-horizontal-relative:page;mso-position-vertical-relative:paragraph;z-index:-5406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'a''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wc&gt;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handlin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ma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adopte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1"/>
        </w:rPr>
        <w:t>loc&lt;I}tg&lt;wer·nment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8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1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8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auto"/>
        <w:ind w:left="797" w:right="796" w:firstLine="-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identif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HACC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"CCP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"HACCP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(3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5" w:after="0" w:line="240" w:lineRule="auto"/>
        <w:ind w:left="259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74"/>
        </w:rPr>
        <w:t>!'&lt;:lc&gt;d-s:atet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4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7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7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4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4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4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inspectio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2" w:after="0" w:line="240" w:lineRule="auto"/>
        <w:ind w:left="25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3"/>
        </w:rPr>
        <w:t>uc''\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3"/>
        </w:rPr>
        <w:t>'u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2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department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1" w:after="0" w:line="264" w:lineRule="auto"/>
        <w:ind w:left="259" w:right="1022" w:firstLine="-259"/>
        <w:jc w:val="left"/>
        <w:tabs>
          <w:tab w:pos="36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u"'"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establis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critical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mdica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:ewhe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396pt;margin-top:14.3317pt;width:12.96pt;height:31.68pt;mso-position-horizontal-relative:page;mso-position-vertical-relative:paragraph;z-index:-5407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2"/>
        </w:rPr>
        <w:t>Nu:mb·B!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3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HACC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240" w:right="40"/>
          <w:cols w:num="2" w:equalWidth="0">
            <w:col w:w="5230" w:space="541"/>
            <w:col w:w="5209"/>
          </w:cols>
        </w:sectPr>
      </w:pPr>
      <w:rPr/>
    </w:p>
    <w:p>
      <w:pPr>
        <w:spacing w:before="22" w:after="0" w:line="240" w:lineRule="auto"/>
        <w:ind w:right="-20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5" w:after="0" w:line="240" w:lineRule="auto"/>
        <w:ind w:left="359" w:right="-7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recor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measurement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3" w:after="0" w:line="240" w:lineRule="auto"/>
        <w:ind w:right="-20"/>
        <w:jc w:val="left"/>
        <w:tabs>
          <w:tab w:pos="5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lo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tabs>
          <w:tab w:pos="330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  <w:position w:val="1"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  <w:i/>
          <w:position w:val="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6"/>
          <w:i/>
          <w:position w:val="1"/>
        </w:rPr>
        <w:t>&amp;</w:t>
      </w:r>
      <w:r>
        <w:rPr>
          <w:rFonts w:ascii="Arial" w:hAnsi="Arial" w:cs="Arial" w:eastAsia="Arial"/>
          <w:sz w:val="21"/>
          <w:szCs w:val="21"/>
          <w:spacing w:val="-19"/>
          <w:w w:val="13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9"/>
          <w:position w:val="0"/>
        </w:rPr>
        <w:t>69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240" w:right="40"/>
          <w:cols w:num="3" w:equalWidth="0">
            <w:col w:w="1091" w:space="456"/>
            <w:col w:w="3548" w:space="1480"/>
            <w:col w:w="4405"/>
          </w:cols>
        </w:sectPr>
      </w:pPr>
      <w:rPr/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304" w:lineRule="exact"/>
        <w:ind w:left="15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21.822418pt;margin-top:11.335459pt;width:124.759346pt;height:.1pt;mso-position-horizontal-relative:page;mso-position-vertical-relative:paragraph;z-index:-5403" coordorigin="8436,227" coordsize="2495,2">
            <v:shape style="position:absolute;left:8436;top:227;width:2495;height:2" coordorigin="8436,227" coordsize="2495,0" path="m8436,227l10932,227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6"/>
        </w:rPr>
        <w:t>Name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6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87"/>
          <w:position w:val="-2"/>
        </w:rPr>
        <w:t>-----------------------------------------------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87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position w:val="-2"/>
        </w:rPr>
        <w:t>Date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60" w:h="15860"/>
          <w:pgMar w:top="80" w:bottom="0" w:left="180" w:right="0"/>
        </w:sectPr>
      </w:pPr>
      <w:rPr/>
    </w:p>
    <w:p>
      <w:pPr>
        <w:spacing w:before="27" w:after="0" w:line="240" w:lineRule="auto"/>
        <w:ind w:left="1547" w:right="-59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87.646729pt;margin-top:.196477pt;width:69.608591pt;height:44.740109pt;mso-position-horizontal-relative:page;mso-position-vertical-relative:paragraph;z-index:-5388" coordorigin="1753,4" coordsize="1392,895">
            <v:group style="position:absolute;left:1753;top:4;width:1392;height:333" coordorigin="1753,4" coordsize="1392,333">
              <v:shape style="position:absolute;left:1753;top:4;width:1392;height:333" coordorigin="1753,4" coordsize="1392,333" path="m1753,4l3145,4,3145,337,1753,337,1753,4e" filled="t" fillcolor="#000000" stroked="f">
                <v:path arrowok="t"/>
                <v:fill/>
              </v:shape>
            </v:group>
            <v:group style="position:absolute;left:2150;top:313;width:607;height:585" coordorigin="2150,313" coordsize="607,585">
              <v:shape style="position:absolute;left:2150;top:313;width:607;height:585" coordorigin="2150,313" coordsize="607,585" path="m2150,313l2757,313,2757,899,2150,899,2150,313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5"/>
          <w:szCs w:val="25"/>
          <w:color w:val="FFFFFF"/>
          <w:spacing w:val="0"/>
          <w:w w:val="80"/>
          <w:b/>
          <w:bCs/>
        </w:rPr>
        <w:t>STUD</w:t>
      </w:r>
      <w:r>
        <w:rPr>
          <w:rFonts w:ascii="Times New Roman" w:hAnsi="Times New Roman" w:cs="Times New Roman" w:eastAsia="Times New Roman"/>
          <w:sz w:val="25"/>
          <w:szCs w:val="25"/>
          <w:color w:val="FFFFFF"/>
          <w:spacing w:val="0"/>
          <w:w w:val="80"/>
          <w:b/>
          <w:bCs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color w:val="FFFFFF"/>
          <w:spacing w:val="-10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FFFFFF"/>
          <w:spacing w:val="0"/>
          <w:w w:val="81"/>
          <w:b/>
          <w:bCs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32" w:after="0" w:line="474" w:lineRule="exact"/>
        <w:ind w:right="333"/>
        <w:jc w:val="righ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FFFFFF"/>
          <w:spacing w:val="0"/>
          <w:w w:val="134"/>
          <w:b/>
          <w:bCs/>
          <w:position w:val="-2"/>
        </w:rPr>
        <w:t>l.ll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8" w:lineRule="exact"/>
        <w:ind w:right="-106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/>
        <w:pict>
          <v:group style="position:absolute;margin-left:169.086456pt;margin-top:30.931826pt;width:372.133177pt;height:.1pt;mso-position-horizontal-relative:page;mso-position-vertical-relative:paragraph;z-index:-5402" coordorigin="3382,619" coordsize="7443,2">
            <v:shape style="position:absolute;left:3382;top:619;width:7443;height:2" coordorigin="3382,619" coordsize="7443,0" path="m3382,619l10824,619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Fire</w:t>
      </w:r>
      <w:r>
        <w:rPr>
          <w:rFonts w:ascii="Times New Roman" w:hAnsi="Times New Roman" w:cs="Times New Roman" w:eastAsia="Times New Roman"/>
          <w:sz w:val="44"/>
          <w:szCs w:val="44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3"/>
          <w:position w:val="-1"/>
        </w:rPr>
        <w:t>Safety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0"/>
        </w:rPr>
      </w:r>
    </w:p>
    <w:p>
      <w:pPr>
        <w:spacing w:before="75" w:after="0" w:line="240" w:lineRule="auto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Chapte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Kitche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Safety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80" w:right="0"/>
          <w:cols w:num="3" w:equalWidth="0">
            <w:col w:w="2983" w:space="655"/>
            <w:col w:w="1997" w:space="2357"/>
            <w:col w:w="4088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pict>
          <v:shape style="position:absolute;margin-left:14.400024pt;margin-top:9.360001pt;width:36.0pt;height:763.200012pt;mso-position-horizontal-relative:page;mso-position-vertical-relative:page;z-index:-5405" type="#_x0000_t75">
            <v:imagedata r:id="rId44" o:title=""/>
          </v:shape>
        </w:pict>
      </w:r>
      <w:r>
        <w:rPr>
          <w:sz w:val="17"/>
          <w:szCs w:val="17"/>
        </w:rPr>
      </w:r>
    </w:p>
    <w:p>
      <w:pPr>
        <w:spacing w:before="34" w:after="0" w:line="240" w:lineRule="auto"/>
        <w:ind w:left="36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Study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Guide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take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note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clas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yot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9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Causes</w:t>
      </w:r>
      <w:r>
        <w:rPr>
          <w:rFonts w:ascii="Arial" w:hAnsi="Arial" w:cs="Arial" w:eastAsia="Arial"/>
          <w:sz w:val="24"/>
          <w:szCs w:val="24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7"/>
        </w:rPr>
        <w:t>Fire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5" w:after="0" w:line="240" w:lineRule="auto"/>
        <w:ind w:left="1493" w:right="-20"/>
        <w:jc w:val="left"/>
        <w:tabs>
          <w:tab w:pos="109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04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79" w:right="-20"/>
        <w:jc w:val="left"/>
        <w:tabs>
          <w:tab w:pos="108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68.799988pt;margin-top:20.969421pt;width:38.880001pt;height:161.279999pt;mso-position-horizontal-relative:page;mso-position-vertical-relative:paragraph;z-index:-5404" type="#_x0000_t75">
            <v:imagedata r:id="rId45" o:title=""/>
          </v:shape>
        </w:pict>
      </w:r>
      <w:r>
        <w:rPr/>
        <w:pict>
          <v:group style="position:absolute;margin-left:94.373833pt;margin-top:-5.598893pt;width:459pt;height:.1pt;mso-position-horizontal-relative:page;mso-position-vertical-relative:paragraph;z-index:-5401" coordorigin="1887,-112" coordsize="9180,2">
            <v:shape style="position:absolute;left:1887;top:-112;width:9180;height:2" coordorigin="1887,-112" coordsize="9180,0" path="m1887,-112l11067,-112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6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72" w:right="-20"/>
        <w:jc w:val="left"/>
        <w:tabs>
          <w:tab w:pos="70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373833pt;margin-top:-10.25771pt;width:459.0pt;height:.1pt;mso-position-horizontal-relative:page;mso-position-vertical-relative:paragraph;z-index:-5400" coordorigin="1887,-205" coordsize="9180,2">
            <v:shape style="position:absolute;left:1887;top:-205;width:9180;height:2" coordorigin="1887,-205" coordsize="9180,0" path="m1887,-205l11067,-205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spacing w:val="0"/>
          <w:w w:val="6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8"/>
          <w:w w:val="6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79"/>
          <w:w w:val="68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68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68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68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68"/>
        </w:rPr>
        <w:t>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64" w:right="-20"/>
        <w:jc w:val="left"/>
        <w:tabs>
          <w:tab w:pos="109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373833pt;margin-top:-5.598901pt;width:459.0pt;height:.1pt;mso-position-horizontal-relative:page;mso-position-vertical-relative:paragraph;z-index:-5399" coordorigin="1887,-112" coordsize="9180,2">
            <v:shape style="position:absolute;left:1887;top:-112;width:9180;height:2" coordorigin="1887,-112" coordsize="9180,0" path="m1887,-112l11067,-112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3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72" w:right="-20"/>
        <w:jc w:val="left"/>
        <w:tabs>
          <w:tab w:pos="108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3.658882pt;margin-top:-5.598875pt;width:459.714953pt;height:.1pt;mso-position-horizontal-relative:page;mso-position-vertical-relative:paragraph;z-index:-5398" coordorigin="1873,-112" coordsize="9194,2">
            <v:shape style="position:absolute;left:1873;top:-112;width:9194;height:2" coordorigin="1873,-112" coordsize="9194,0" path="m1873,-112l11067,-112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2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7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93.658882pt;margin-top:-17.234621pt;width:459.714953pt;height:.1pt;mso-position-horizontal-relative:page;mso-position-vertical-relative:paragraph;z-index:-5397" coordorigin="1873,-345" coordsize="9194,2">
            <v:shape style="position:absolute;left:1873;top:-345;width:9194;height:2" coordorigin="1873,-345" coordsize="9194,0" path="m1873,-345l11067,-345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16"/>
        </w:rPr>
        <w:t>Method</w:t>
      </w:r>
      <w:r>
        <w:rPr>
          <w:rFonts w:ascii="Arial" w:hAnsi="Arial" w:cs="Arial" w:eastAsia="Arial"/>
          <w:sz w:val="24"/>
          <w:szCs w:val="24"/>
          <w:spacing w:val="0"/>
          <w:w w:val="116"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1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5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9"/>
        </w:rPr>
        <w:t>Control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7" w:after="0" w:line="240" w:lineRule="auto"/>
        <w:ind w:left="1479" w:right="-20"/>
        <w:jc w:val="left"/>
        <w:tabs>
          <w:tab w:pos="107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3.658882pt;margin-top:39.209892pt;width:459.357476pt;height:.1pt;mso-position-horizontal-relative:page;mso-position-vertical-relative:paragraph;z-index:-5396" coordorigin="1873,784" coordsize="9187,2">
            <v:shape style="position:absolute;left:1873;top:784;width:9187;height:2" coordorigin="1873,784" coordsize="9187,0" path="m1873,784l11060,784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68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57" w:right="-20"/>
        <w:jc w:val="left"/>
        <w:tabs>
          <w:tab w:pos="108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3.658882pt;margin-top:-10.616092pt;width:459.714953pt;height:.1pt;mso-position-horizontal-relative:page;mso-position-vertical-relative:paragraph;z-index:-5395" coordorigin="1873,-212" coordsize="9194,2">
            <v:shape style="position:absolute;left:1873;top:-212;width:9194;height:2" coordorigin="1873,-212" coordsize="9194,0" path="m1873,-212l11067,-212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6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6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2" w:after="0" w:line="240" w:lineRule="auto"/>
        <w:ind w:left="928" w:right="-20"/>
        <w:jc w:val="left"/>
        <w:tabs>
          <w:tab w:pos="1680" w:val="left"/>
          <w:tab w:pos="1088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w w:val="55"/>
        </w:rPr>
        <w:t>ai</w:t>
      </w:r>
      <w:r>
        <w:rPr>
          <w:rFonts w:ascii="Arial" w:hAnsi="Arial" w:cs="Arial" w:eastAsia="Arial"/>
          <w:sz w:val="25"/>
          <w:szCs w:val="25"/>
          <w:w w:val="100"/>
        </w:rPr>
        <w:tab/>
      </w:r>
      <w:r>
        <w:rPr>
          <w:rFonts w:ascii="Arial" w:hAnsi="Arial" w:cs="Arial" w:eastAsia="Arial"/>
          <w:sz w:val="25"/>
          <w:szCs w:val="25"/>
          <w:w w:val="99"/>
        </w:rPr>
      </w:r>
      <w:r>
        <w:rPr>
          <w:rFonts w:ascii="Arial" w:hAnsi="Arial" w:cs="Arial" w:eastAsia="Arial"/>
          <w:sz w:val="25"/>
          <w:szCs w:val="25"/>
          <w:w w:val="99"/>
          <w:u w:val="single" w:color="000000"/>
        </w:rPr>
        <w:t> </w:t>
      </w:r>
      <w:r>
        <w:rPr>
          <w:rFonts w:ascii="Arial" w:hAnsi="Arial" w:cs="Arial" w:eastAsia="Arial"/>
          <w:sz w:val="25"/>
          <w:szCs w:val="25"/>
          <w:w w:val="100"/>
          <w:u w:val="single" w:color="000000"/>
        </w:rPr>
        <w:tab/>
      </w:r>
      <w:r>
        <w:rPr>
          <w:rFonts w:ascii="Arial" w:hAnsi="Arial" w:cs="Arial" w:eastAsia="Arial"/>
          <w:sz w:val="25"/>
          <w:szCs w:val="25"/>
          <w:w w:val="100"/>
          <w:u w:val="single" w:color="000000"/>
        </w:rPr>
      </w:r>
      <w:r>
        <w:rPr>
          <w:rFonts w:ascii="Arial" w:hAnsi="Arial" w:cs="Arial" w:eastAsia="Arial"/>
          <w:sz w:val="25"/>
          <w:szCs w:val="25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0" w:lineRule="exact"/>
        <w:ind w:left="95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12384pt;margin-top:6.134345pt;width:5.01032pt;height:11.5pt;mso-position-horizontal-relative:page;mso-position-vertical-relative:paragraph;z-index:-538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12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73"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508" w:lineRule="exact"/>
        <w:ind w:left="928" w:right="-20"/>
        <w:jc w:val="left"/>
        <w:tabs>
          <w:tab w:pos="1440" w:val="left"/>
          <w:tab w:pos="108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93.301399pt;margin-top:2.402079pt;width:459.714953pt;height:.1pt;mso-position-horizontal-relative:page;mso-position-vertical-relative:paragraph;z-index:-5394" coordorigin="1866,48" coordsize="9194,2">
            <v:shape style="position:absolute;left:1866;top:48;width:9194;height:2" coordorigin="1866,48" coordsize="9194,0" path="m1866,48l11060,48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7"/>
          <w:szCs w:val="27"/>
          <w:spacing w:val="-92"/>
          <w:w w:val="81"/>
          <w:position w:val="6"/>
        </w:rPr>
        <w:t>"</w:t>
      </w:r>
      <w:r>
        <w:rPr>
          <w:rFonts w:ascii="Arial" w:hAnsi="Arial" w:cs="Arial" w:eastAsia="Arial"/>
          <w:sz w:val="47"/>
          <w:szCs w:val="47"/>
          <w:spacing w:val="-39"/>
          <w:w w:val="40"/>
          <w:position w:val="4"/>
        </w:rPr>
        <w:t>.</w:t>
      </w:r>
      <w:r>
        <w:rPr>
          <w:rFonts w:ascii="Arial" w:hAnsi="Arial" w:cs="Arial" w:eastAsia="Arial"/>
          <w:sz w:val="27"/>
          <w:szCs w:val="27"/>
          <w:spacing w:val="-59"/>
          <w:w w:val="75"/>
          <w:position w:val="-3"/>
        </w:rPr>
        <w:t>"</w:t>
      </w:r>
      <w:r>
        <w:rPr>
          <w:rFonts w:ascii="Arial" w:hAnsi="Arial" w:cs="Arial" w:eastAsia="Arial"/>
          <w:sz w:val="47"/>
          <w:szCs w:val="47"/>
          <w:spacing w:val="-83"/>
          <w:w w:val="41"/>
          <w:position w:val="4"/>
        </w:rPr>
        <w:t>•</w:t>
      </w:r>
      <w:r>
        <w:rPr>
          <w:rFonts w:ascii="Arial" w:hAnsi="Arial" w:cs="Arial" w:eastAsia="Arial"/>
          <w:sz w:val="27"/>
          <w:szCs w:val="27"/>
          <w:spacing w:val="-19"/>
          <w:w w:val="81"/>
          <w:position w:val="6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75"/>
          <w:position w:val="-3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21"/>
          <w:position w:val="-5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50"/>
          <w:position w:val="-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3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5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5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90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92.943924pt;margin-top:3.668217pt;width:460.07243pt;height:.1pt;mso-position-horizontal-relative:page;mso-position-vertical-relative:paragraph;z-index:-5393" coordorigin="1859,73" coordsize="9201,2">
            <v:shape style="position:absolute;left:1859;top:73;width:9201;height:2" coordorigin="1859,73" coordsize="9201,0" path="m1859,73l11060,73e" filled="f" stroked="t" strokeweight=".714953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408875pt;margin-top:-4.91873pt;width:2.846374pt;height:19pt;mso-position-horizontal-relative:page;mso-position-vertical-relative:paragraph;z-index:-5386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spacing w:val="-73"/>
                      <w:w w:val="100"/>
                    </w:rPr>
                    <w:t>"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7"/>
          <w:w w:val="15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5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153" w:lineRule="exact"/>
        <w:ind w:left="9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4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56" w:lineRule="exact"/>
        <w:ind w:left="92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93.301399pt;margin-top:9.062357pt;width:459.714953pt;height:.1pt;mso-position-horizontal-relative:page;mso-position-vertical-relative:paragraph;z-index:-5392" coordorigin="1866,181" coordsize="9194,2">
            <v:shape style="position:absolute;left:1866;top:181;width:9194;height:2" coordorigin="1866,181" coordsize="9194,0" path="m1866,181l11060,181e" filled="f" stroked="t" strokeweight=".714953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838806pt;margin-top:5.610047pt;width:4.536pt;height:12pt;mso-position-horizontal-relative:page;mso-position-vertical-relative:paragraph;z-index:-5385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8"/>
                    </w:rPr>
                    <w:t>•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63"/>
          <w:b/>
          <w:bCs/>
          <w:position w:val="1"/>
        </w:rPr>
        <w:t>·g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9" w:after="0" w:line="240" w:lineRule="auto"/>
        <w:ind w:left="92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53"/>
        </w:rPr>
        <w:t>&lt;1: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245" w:lineRule="exact"/>
        <w:ind w:left="957" w:right="-20"/>
        <w:jc w:val="left"/>
        <w:tabs>
          <w:tab w:pos="1440" w:val="left"/>
          <w:tab w:pos="108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50"/>
          <w:position w:val="10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position w:val="10"/>
        </w:rPr>
      </w:r>
      <w:r>
        <w:rPr>
          <w:rFonts w:ascii="Courier New" w:hAnsi="Courier New" w:cs="Courier New" w:eastAsia="Courier New"/>
          <w:sz w:val="24"/>
          <w:szCs w:val="24"/>
          <w:w w:val="79"/>
          <w:position w:val="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"/>
          <w:w w:val="79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"/>
          <w:w w:val="1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327" w:lineRule="exact"/>
        <w:ind w:left="92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-31"/>
          <w:w w:val="97"/>
          <w:position w:val="-3"/>
        </w:rPr>
        <w:t>.</w:t>
      </w:r>
      <w:r>
        <w:rPr>
          <w:rFonts w:ascii="Arial" w:hAnsi="Arial" w:cs="Arial" w:eastAsia="Arial"/>
          <w:sz w:val="25"/>
          <w:szCs w:val="25"/>
          <w:spacing w:val="-60"/>
          <w:w w:val="115"/>
          <w:position w:val="6"/>
        </w:rPr>
        <w:t>•</w:t>
      </w:r>
      <w:r>
        <w:rPr>
          <w:rFonts w:ascii="Arial" w:hAnsi="Arial" w:cs="Arial" w:eastAsia="Arial"/>
          <w:sz w:val="19"/>
          <w:szCs w:val="19"/>
          <w:spacing w:val="0"/>
          <w:w w:val="97"/>
          <w:position w:val="-3"/>
        </w:rPr>
        <w:t>f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236" w:lineRule="exact"/>
        <w:ind w:left="95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92.943924pt;margin-top:1.261107pt;width:459.714954pt;height:.1pt;mso-position-horizontal-relative:page;mso-position-vertical-relative:paragraph;z-index:-5391" coordorigin="1859,25" coordsize="9194,2">
            <v:shape style="position:absolute;left:1859;top:25;width:9194;height:2" coordorigin="1859,25" coordsize="9194,0" path="m1859,25l11053,25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spacing w:val="0"/>
          <w:w w:val="103"/>
          <w:position w:val="-3"/>
        </w:rPr>
        <w:t>•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0" w:after="0" w:line="217" w:lineRule="exact"/>
        <w:ind w:left="964" w:right="-20"/>
        <w:jc w:val="left"/>
        <w:tabs>
          <w:tab w:pos="1660" w:val="left"/>
          <w:tab w:pos="1088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66357pt;margin-top:6.151396pt;width:5.445825pt;height:7.5pt;mso-position-horizontal-relative:page;mso-position-vertical-relative:paragraph;z-index:-5384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6"/>
                    </w:rPr>
                    <w:t>:E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93"/>
          <w:w w:val="69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spacing w:val="-4"/>
          <w:w w:val="150"/>
          <w:position w:val="5"/>
        </w:rPr>
        <w:t>0</w:t>
      </w:r>
      <w:r>
        <w:rPr>
          <w:rFonts w:ascii="Arial" w:hAnsi="Arial" w:cs="Arial" w:eastAsia="Arial"/>
          <w:sz w:val="27"/>
          <w:szCs w:val="27"/>
          <w:spacing w:val="0"/>
          <w:w w:val="69"/>
          <w:position w:val="0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99"/>
          <w:position w:val="0"/>
        </w:rPr>
      </w:r>
      <w:r>
        <w:rPr>
          <w:rFonts w:ascii="Arial" w:hAnsi="Arial" w:cs="Arial" w:eastAsia="Arial"/>
          <w:sz w:val="27"/>
          <w:szCs w:val="27"/>
          <w:spacing w:val="0"/>
          <w:w w:val="99"/>
          <w:u w:val="single" w:color="000000"/>
          <w:position w:val="0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0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0"/>
        </w:rPr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79" w:lineRule="exact"/>
        <w:ind w:left="935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-92"/>
          <w:w w:val="54"/>
          <w:position w:val="-16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9"/>
          <w:position w:val="-2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73"/>
          <w:w w:val="69"/>
          <w:position w:val="-20"/>
        </w:rPr>
        <w:t>c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4"/>
          <w:position w:val="-16"/>
        </w:rPr>
        <w:t>•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0" w:after="0" w:line="393" w:lineRule="exact"/>
        <w:ind w:left="957" w:right="1109"/>
        <w:jc w:val="both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838806pt;margin-top:13.818496pt;width:6.075pt;height:5pt;mso-position-horizontal-relative:page;mso-position-vertical-relative:paragraph;z-index:-5383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62"/>
                      <w:i/>
                    </w:rPr>
                    <w:t>0.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9"/>
          <w:szCs w:val="29"/>
          <w:w w:val="208"/>
          <w:position w:val="8"/>
        </w:rPr>
        <w:t>,</w:t>
      </w:r>
      <w:r>
        <w:rPr>
          <w:rFonts w:ascii="Arial" w:hAnsi="Arial" w:cs="Arial" w:eastAsia="Arial"/>
          <w:sz w:val="29"/>
          <w:szCs w:val="29"/>
          <w:w w:val="100"/>
          <w:position w:val="8"/>
        </w:rPr>
        <w:t>   </w:t>
      </w:r>
      <w:r>
        <w:rPr>
          <w:rFonts w:ascii="Arial" w:hAnsi="Arial" w:cs="Arial" w:eastAsia="Arial"/>
          <w:sz w:val="29"/>
          <w:szCs w:val="29"/>
          <w:spacing w:val="3"/>
          <w:w w:val="100"/>
          <w:position w:val="8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  <w:position w:val="-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4"/>
          <w:w w:val="78"/>
          <w:position w:val="-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-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1"/>
        </w:rPr>
        <w:t>                                                               </w:t>
      </w:r>
      <w:r>
        <w:rPr>
          <w:rFonts w:ascii="Courier New" w:hAnsi="Courier New" w:cs="Courier New" w:eastAsia="Courier New"/>
          <w:sz w:val="24"/>
          <w:szCs w:val="24"/>
          <w:spacing w:val="-22"/>
          <w:w w:val="100"/>
          <w:u w:val="single" w:color="000000"/>
          <w:position w:val="-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-22"/>
          <w:w w:val="100"/>
          <w:position w:val="-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5" w:after="0" w:line="148" w:lineRule="auto"/>
        <w:ind w:left="935" w:right="10953" w:firstLine="2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92.943924pt;margin-top:17.680695pt;width:459.714954pt;height:.1pt;mso-position-horizontal-relative:page;mso-position-vertical-relative:paragraph;z-index:-5390" coordorigin="1859,354" coordsize="9194,2">
            <v:shape style="position:absolute;left:1859;top:354;width:9194;height:2" coordorigin="1859,354" coordsize="9194,0" path="m1859,354l11053,354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J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88" w:lineRule="exact"/>
        <w:ind w:left="957" w:right="10991"/>
        <w:jc w:val="both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37"/>
          <w:position w:val="1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317" w:lineRule="exact"/>
        <w:ind w:left="78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92.943924pt;margin-top:11.174127pt;width:459.714954pt;height:.1pt;mso-position-horizontal-relative:page;mso-position-vertical-relative:paragraph;z-index:-5389" coordorigin="1859,223" coordsize="9194,2">
            <v:shape style="position:absolute;left:1859;top:223;width:9194;height:2" coordorigin="1859,223" coordsize="9194,0" path="m1859,223l11053,223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9"/>
          <w:szCs w:val="29"/>
          <w:spacing w:val="-168"/>
          <w:w w:val="20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6"/>
          <w:w w:val="90"/>
          <w:position w:val="5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16" w:after="0" w:line="240" w:lineRule="auto"/>
        <w:ind w:left="935" w:right="4805"/>
        <w:jc w:val="both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196289pt;margin-top:9.023778pt;width:3.75pt;height:5pt;mso-position-horizontal-relative:page;mso-position-vertical-relative:paragraph;z-index:-5382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5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8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8"/>
        </w:rPr>
        <w:t>                                                                                                                </w:t>
      </w:r>
      <w:r>
        <w:rPr>
          <w:rFonts w:ascii="Arial" w:hAnsi="Arial" w:cs="Arial" w:eastAsia="Arial"/>
          <w:sz w:val="13"/>
          <w:szCs w:val="13"/>
          <w:spacing w:val="19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0"/>
        </w:rPr>
        <w:t>CONTINUES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0"/>
        </w:rPr>
        <w:t>N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0"/>
        </w:rPr>
        <w:t>NEXT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0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0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2" w:lineRule="exact"/>
        <w:ind w:left="964" w:right="1094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8"/>
          <w:position w:val="-1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51" w:lineRule="exact"/>
        <w:ind w:left="935" w:right="1664"/>
        <w:jc w:val="both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1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1"/>
        </w:rPr>
        <w:t>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12"/>
          <w:szCs w:val="12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  <w:position w:val="0"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  <w:i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9"/>
          <w:i/>
          <w:position w:val="0"/>
        </w:rPr>
        <w:t>&amp;</w:t>
      </w:r>
      <w:r>
        <w:rPr>
          <w:rFonts w:ascii="Arial" w:hAnsi="Arial" w:cs="Arial" w:eastAsia="Arial"/>
          <w:sz w:val="22"/>
          <w:szCs w:val="22"/>
          <w:spacing w:val="-18"/>
          <w:w w:val="129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  <w:i/>
          <w:position w:val="0"/>
        </w:rPr>
        <w:t>Guid</w:t>
      </w:r>
      <w:r>
        <w:rPr>
          <w:rFonts w:ascii="Times New Roman" w:hAnsi="Times New Roman" w:cs="Times New Roman" w:eastAsia="Times New Roman"/>
          <w:sz w:val="24"/>
          <w:szCs w:val="24"/>
          <w:spacing w:val="-45"/>
          <w:w w:val="95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6"/>
          <w:position w:val="0"/>
        </w:rPr>
        <w:t>71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60" w:h="15860"/>
          <w:pgMar w:top="1420" w:bottom="280" w:left="180" w:right="0"/>
        </w:sectPr>
      </w:pPr>
      <w:rPr/>
    </w:p>
    <w:p>
      <w:pPr>
        <w:spacing w:before="74" w:after="0" w:line="240" w:lineRule="auto"/>
        <w:ind w:left="219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597.599976pt;margin-top:10.98pt;width:5.76pt;height:144.54002pt;mso-position-horizontal-relative:page;mso-position-vertical-relative:page;z-index:-5380" coordorigin="11952,220" coordsize="115,2891">
            <v:shape style="position:absolute;left:11952;top:1987;width:115;height:1123" type="#_x0000_t75">
              <v:imagedata r:id="rId46" o:title=""/>
            </v:shape>
            <v:group style="position:absolute;left:12024;top:238;width:2;height:1865" coordorigin="12024,238" coordsize="2,1865">
              <v:shape style="position:absolute;left:12024;top:238;width:2;height:1865" coordorigin="12024,238" coordsize="0,1865" path="m12024,2102l12024,238e" filled="f" stroked="t" strokeweight="1.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2.1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5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14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15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9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7.200012pt;margin-top:-4.584136pt;width:92.160004pt;height:329.760010pt;mso-position-horizontal-relative:page;mso-position-vertical-relative:paragraph;z-index:-5381" type="#_x0000_t75">
            <v:imagedata r:id="rId47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91"/>
          <w:b/>
          <w:bCs/>
        </w:rPr>
        <w:t>PASS</w:t>
      </w:r>
      <w:r>
        <w:rPr>
          <w:rFonts w:ascii="Arial" w:hAnsi="Arial" w:cs="Arial" w:eastAsia="Arial"/>
          <w:sz w:val="24"/>
          <w:szCs w:val="24"/>
          <w:spacing w:val="24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1"/>
          <w:b/>
          <w:bCs/>
        </w:rPr>
        <w:t>System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49" w:lineRule="exact"/>
        <w:ind w:left="219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14"/>
          <w:position w:val="-8"/>
        </w:rPr>
        <w:t>p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0" w:after="0" w:line="311" w:lineRule="exact"/>
        <w:ind w:left="2422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35"/>
          <w:szCs w:val="35"/>
          <w:spacing w:val="0"/>
          <w:w w:val="82"/>
          <w:position w:val="-1"/>
        </w:rPr>
        <w:t>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spacing w:before="0" w:after="0" w:line="229" w:lineRule="exact"/>
        <w:ind w:left="2178" w:right="-20"/>
        <w:jc w:val="left"/>
        <w:tabs>
          <w:tab w:pos="1170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Courier New" w:hAnsi="Courier New" w:cs="Courier New" w:eastAsia="Courier New"/>
          <w:sz w:val="27"/>
          <w:szCs w:val="27"/>
          <w:w w:val="93"/>
          <w:position w:val="4"/>
        </w:rPr>
        <w:t>A</w:t>
      </w:r>
      <w:r>
        <w:rPr>
          <w:rFonts w:ascii="Courier New" w:hAnsi="Courier New" w:cs="Courier New" w:eastAsia="Courier New"/>
          <w:sz w:val="27"/>
          <w:szCs w:val="27"/>
          <w:spacing w:val="-72"/>
          <w:w w:val="100"/>
          <w:position w:val="4"/>
        </w:rPr>
        <w:t> 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  <w:position w:val="4"/>
        </w:rPr>
        <w:t> 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  <w:position w:val="4"/>
        </w:rPr>
        <w:tab/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  <w:position w:val="4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position w:val="0"/>
        </w:rPr>
      </w:r>
    </w:p>
    <w:p>
      <w:pPr>
        <w:spacing w:before="81" w:after="0" w:line="536" w:lineRule="exact"/>
        <w:ind w:left="2206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13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4"/>
          <w:w w:val="100"/>
          <w:position w:val="13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82"/>
          <w:position w:val="-5"/>
        </w:rPr>
        <w:t>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spacing w:before="0" w:after="0" w:line="187" w:lineRule="exact"/>
        <w:ind w:left="2206" w:right="-20"/>
        <w:jc w:val="left"/>
        <w:tabs>
          <w:tab w:pos="117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05"/>
          <w:position w:val="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8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17.359985pt;margin-top:35.470657pt;width:468.432022pt;height:.1pt;mso-position-horizontal-relative:page;mso-position-vertical-relative:paragraph;z-index:-5370" coordorigin="2347,709" coordsize="9369,2">
            <v:shape style="position:absolute;left:2347;top:709;width:9369;height:2" coordorigin="2347,709" coordsize="9369,0" path="m2347,709l11716,709e" filled="f" stroked="t" strokeweight=".98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-151"/>
          <w:w w:val="100"/>
          <w:b/>
          <w:bCs/>
        </w:rPr>
        <w:t>F</w:t>
      </w:r>
      <w:r>
        <w:rPr>
          <w:rFonts w:ascii="Arial" w:hAnsi="Arial" w:cs="Arial" w:eastAsia="Arial"/>
          <w:sz w:val="63"/>
          <w:szCs w:val="63"/>
          <w:spacing w:val="-35"/>
          <w:w w:val="100"/>
          <w:position w:val="-32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3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2"/>
          <w:b/>
          <w:bCs/>
          <w:position w:val="0"/>
        </w:rPr>
        <w:t>Extinguishers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85" w:right="-20"/>
        <w:jc w:val="left"/>
        <w:tabs>
          <w:tab w:pos="11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22.760002pt;margin-top:-6.029746pt;width:465.12pt;height:.1pt;mso-position-horizontal-relative:page;mso-position-vertical-relative:paragraph;z-index:-5379" coordorigin="2455,-121" coordsize="9302,2">
            <v:shape style="position:absolute;left:2455;top:-121;width:9302;height:2" coordorigin="2455,-121" coordsize="9302,0" path="m2455,-121l11758,-121e" filled="f" stroked="t" strokeweight="1.0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85" w:right="-20"/>
        <w:jc w:val="left"/>
        <w:tabs>
          <w:tab w:pos="117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22.760002pt;margin-top:-5.849756pt;width:465.12pt;height:.1pt;mso-position-horizontal-relative:page;mso-position-vertical-relative:paragraph;z-index:-5378" coordorigin="2455,-117" coordsize="9302,2">
            <v:shape style="position:absolute;left:2455;top:-117;width:9302;height:2" coordorigin="2455,-117" coordsize="9302,0" path="m2455,-117l11758,-117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22.760002pt;margin-top:35.730244pt;width:465.12pt;height:.1pt;mso-position-horizontal-relative:page;mso-position-vertical-relative:paragraph;z-index:-5377" coordorigin="2455,715" coordsize="9302,2">
            <v:shape style="position:absolute;left:2455;top:715;width:9302;height:2" coordorigin="2455,715" coordsize="9302,0" path="m2455,715l11758,715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4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7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17pt;margin-top:37.431343pt;width:473.208023pt;height:.1pt;mso-position-horizontal-relative:page;mso-position-vertical-relative:paragraph;z-index:-5369" coordorigin="2340,749" coordsize="9464,2">
            <v:shape style="position:absolute;left:2340;top:749;width:9464;height:2" coordorigin="2340,749" coordsize="9464,0" path="m2340,749l11804,749e" filled="f" stroked="t" strokeweight="1.086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-148"/>
          <w:w w:val="94"/>
          <w:b/>
          <w:bCs/>
        </w:rPr>
        <w:t>C</w:t>
      </w:r>
      <w:r>
        <w:rPr>
          <w:rFonts w:ascii="Arial" w:hAnsi="Arial" w:cs="Arial" w:eastAsia="Arial"/>
          <w:sz w:val="66"/>
          <w:szCs w:val="66"/>
          <w:spacing w:val="-16"/>
          <w:w w:val="94"/>
          <w:position w:val="-3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94"/>
          <w:b/>
          <w:bCs/>
          <w:position w:val="0"/>
        </w:rPr>
        <w:t>lasse</w:t>
      </w:r>
      <w:r>
        <w:rPr>
          <w:rFonts w:ascii="Arial" w:hAnsi="Arial" w:cs="Arial" w:eastAsia="Arial"/>
          <w:sz w:val="24"/>
          <w:szCs w:val="24"/>
          <w:spacing w:val="0"/>
          <w:w w:val="94"/>
          <w:b/>
          <w:bCs/>
          <w:position w:val="0"/>
        </w:rPr>
        <w:t>s</w:t>
      </w:r>
      <w:r>
        <w:rPr>
          <w:rFonts w:ascii="Arial" w:hAnsi="Arial" w:cs="Arial" w:eastAsia="Arial"/>
          <w:sz w:val="24"/>
          <w:szCs w:val="24"/>
          <w:spacing w:val="21"/>
          <w:w w:val="94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f</w:t>
      </w:r>
      <w:r>
        <w:rPr>
          <w:rFonts w:ascii="Arial" w:hAnsi="Arial" w:cs="Arial" w:eastAsia="Arial"/>
          <w:sz w:val="24"/>
          <w:szCs w:val="24"/>
          <w:spacing w:val="29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Fire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78" w:right="-20"/>
        <w:jc w:val="left"/>
        <w:tabs>
          <w:tab w:pos="11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11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185" w:right="-20"/>
        <w:jc w:val="left"/>
        <w:tabs>
          <w:tab w:pos="11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8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170" w:right="-20"/>
        <w:jc w:val="left"/>
        <w:tabs>
          <w:tab w:pos="117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4.</w:t>
      </w:r>
      <w:r>
        <w:rPr>
          <w:rFonts w:ascii="Courier New" w:hAnsi="Courier New" w:cs="Courier New" w:eastAsia="Courier New"/>
          <w:sz w:val="24"/>
          <w:szCs w:val="24"/>
          <w:spacing w:val="-104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3" w:lineRule="exact"/>
        <w:ind w:left="2178" w:right="-20"/>
        <w:jc w:val="left"/>
        <w:tabs>
          <w:tab w:pos="11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8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1" w:lineRule="exact"/>
        <w:ind w:left="218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22.760002pt;margin-top:55.023777pt;width:465.12pt;height:.1pt;mso-position-horizontal-relative:page;mso-position-vertical-relative:paragraph;z-index:-5376" coordorigin="2455,1100" coordsize="9302,2">
            <v:shape style="position:absolute;left:2455;top:1100;width:9302;height:2" coordorigin="2455,1100" coordsize="9302,0" path="m2455,1100l11758,1100e" filled="f" stroked="t" strokeweight="1.08pt" strokecolor="#000000">
              <v:path arrowok="t"/>
            </v:shape>
          </v:group>
          <w10:wrap type="none"/>
        </w:pict>
      </w:r>
      <w:r>
        <w:rPr/>
        <w:pict>
          <v:group style="position:absolute;margin-left:117pt;margin-top:34.901272pt;width:472.110022pt;height:.1pt;mso-position-horizontal-relative:page;mso-position-vertical-relative:paragraph;z-index:-5368" coordorigin="2340,698" coordsize="9442,2">
            <v:shape style="position:absolute;left:2340;top:698;width:9442;height:2" coordorigin="2340,698" coordsize="9442,0" path="m2340,698l11782,698e" filled="f" stroked="t" strokeweight="1.02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-139"/>
          <w:w w:val="100"/>
          <w:b/>
          <w:bCs/>
          <w:position w:val="30"/>
        </w:rPr>
        <w:t>F</w:t>
      </w:r>
      <w:r>
        <w:rPr>
          <w:rFonts w:ascii="Arial" w:hAnsi="Arial" w:cs="Arial" w:eastAsia="Arial"/>
          <w:sz w:val="63"/>
          <w:szCs w:val="63"/>
          <w:spacing w:val="-23"/>
          <w:w w:val="100"/>
          <w:position w:val="-2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30"/>
        </w:rPr>
        <w:t>ir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30"/>
        </w:rPr>
        <w:t>e</w:t>
      </w:r>
      <w:r>
        <w:rPr>
          <w:rFonts w:ascii="Arial" w:hAnsi="Arial" w:cs="Arial" w:eastAsia="Arial"/>
          <w:sz w:val="24"/>
          <w:szCs w:val="24"/>
          <w:spacing w:val="18"/>
          <w:w w:val="100"/>
          <w:b/>
          <w:bCs/>
          <w:position w:val="3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30"/>
        </w:rPr>
        <w:t>Emergenc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30"/>
        </w:rPr>
        <w:t>y</w:t>
      </w:r>
      <w:r>
        <w:rPr>
          <w:rFonts w:ascii="Arial" w:hAnsi="Arial" w:cs="Arial" w:eastAsia="Arial"/>
          <w:sz w:val="24"/>
          <w:szCs w:val="24"/>
          <w:spacing w:val="65"/>
          <w:w w:val="100"/>
          <w:b/>
          <w:bCs/>
          <w:position w:val="3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30"/>
        </w:rPr>
        <w:t>Plans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2178" w:right="-20"/>
        <w:jc w:val="left"/>
        <w:tabs>
          <w:tab w:pos="11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22.400002pt;margin-top:-4.22976pt;width:465.48pt;height:.1pt;mso-position-horizontal-relative:page;mso-position-vertical-relative:paragraph;z-index:-5375" coordorigin="2448,-85" coordsize="9310,2">
            <v:shape style="position:absolute;left:2448;top:-85;width:9310;height:2" coordorigin="2448,-85" coordsize="9310,0" path="m2448,-85l11758,-85e" filled="f" stroked="t" strokeweight="1.08pt" strokecolor="#000000">
              <v:path arrowok="t"/>
            </v:shape>
          </v:group>
          <w10:wrap type="none"/>
        </w:pict>
      </w:r>
      <w:r>
        <w:rPr/>
        <w:pict>
          <v:group style="position:absolute;margin-left:122.400002pt;margin-top:37.89024pt;width:465.12pt;height:.1pt;mso-position-horizontal-relative:page;mso-position-vertical-relative:paragraph;z-index:-5374" coordorigin="2448,758" coordsize="9302,2">
            <v:shape style="position:absolute;left:2448;top:758;width:9302;height:2" coordorigin="2448,758" coordsize="9302,0" path="m2448,758l11750,758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74" w:lineRule="exact"/>
        <w:ind w:left="2178" w:right="-20"/>
        <w:jc w:val="left"/>
        <w:tabs>
          <w:tab w:pos="117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22.400002pt;margin-top:-3.8635pt;width:465.12pt;height:.1pt;mso-position-horizontal-relative:page;mso-position-vertical-relative:paragraph;z-index:-5373" coordorigin="2448,-77" coordsize="9302,2">
            <v:shape style="position:absolute;left:2448;top:-77;width:9302;height:2" coordorigin="2448,-77" coordsize="9302,0" path="m2448,-77l11750,-77e" filled="f" stroked="t" strokeweight="1.08pt" strokecolor="#000000">
              <v:path arrowok="t"/>
            </v:shape>
          </v:group>
          <w10:wrap type="none"/>
        </w:pict>
      </w:r>
      <w:r>
        <w:rPr/>
        <w:pict>
          <v:group style="position:absolute;margin-left:122.400002pt;margin-top:38.2565pt;width:465.12pt;height:.1pt;mso-position-horizontal-relative:page;mso-position-vertical-relative:paragraph;z-index:-5372" coordorigin="2448,765" coordsize="9302,2">
            <v:shape style="position:absolute;left:2448;top:765;width:9302;height:2" coordorigin="2448,765" coordsize="9302,0" path="m2448,765l11750,765e" filled="f" stroked="t" strokeweight="1.0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2"/>
          <w:position w:val="1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2" w:after="0" w:line="158" w:lineRule="exact"/>
        <w:ind w:left="588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22.400002pt;margin-top:-9.874082pt;width:465.12pt;height:.1pt;mso-position-horizontal-relative:page;mso-position-vertical-relative:paragraph;z-index:-5371" coordorigin="2448,-197" coordsize="9302,2">
            <v:shape style="position:absolute;left:2448;top:-197;width:9302;height:2" coordorigin="2448,-197" coordsize="9302,0" path="m2448,-197l11750,-197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4"/>
          <w:szCs w:val="14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NEXT</w:t>
      </w:r>
      <w:r>
        <w:rPr>
          <w:rFonts w:ascii="Arial" w:hAnsi="Arial" w:cs="Arial" w:eastAsia="Arial"/>
          <w:sz w:val="14"/>
          <w:szCs w:val="14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7" w:after="0" w:line="240" w:lineRule="auto"/>
        <w:ind w:left="217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72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70"/>
          <w:b/>
          <w:bCs/>
          <w:i/>
        </w:rPr>
        <w:t>!J;.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7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9"/>
          <w:w w:val="7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60" w:bottom="280" w:left="40" w:right="320"/>
        </w:sectPr>
      </w:pPr>
      <w:rPr/>
    </w:p>
    <w:p>
      <w:pPr>
        <w:spacing w:before="77" w:after="0" w:line="240" w:lineRule="auto"/>
        <w:ind w:left="73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2.1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5"/>
        </w:rPr>
        <w:t>coNTINUED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Fire: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240" w:lineRule="auto"/>
        <w:ind w:left="739" w:right="-20"/>
        <w:jc w:val="left"/>
        <w:tabs>
          <w:tab w:pos="1016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Courier New" w:hAnsi="Courier New" w:cs="Courier New" w:eastAsia="Courier New"/>
          <w:sz w:val="27"/>
          <w:szCs w:val="27"/>
          <w:w w:val="64"/>
        </w:rPr>
        <w:t>1</w:t>
      </w:r>
      <w:r>
        <w:rPr>
          <w:rFonts w:ascii="Courier New" w:hAnsi="Courier New" w:cs="Courier New" w:eastAsia="Courier New"/>
          <w:sz w:val="27"/>
          <w:szCs w:val="27"/>
          <w:spacing w:val="25"/>
          <w:w w:val="64"/>
        </w:rPr>
        <w:t>.</w:t>
      </w:r>
      <w:r>
        <w:rPr>
          <w:rFonts w:ascii="Courier New" w:hAnsi="Courier New" w:cs="Courier New" w:eastAsia="Courier New"/>
          <w:sz w:val="27"/>
          <w:szCs w:val="27"/>
          <w:spacing w:val="25"/>
          <w:w w:val="100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17" w:right="-20"/>
        <w:jc w:val="left"/>
        <w:tabs>
          <w:tab w:pos="101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7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17" w:right="-20"/>
        <w:jc w:val="left"/>
        <w:tabs>
          <w:tab w:pos="10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9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9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10" w:right="-20"/>
        <w:jc w:val="left"/>
        <w:tabs>
          <w:tab w:pos="10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2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10" w:right="-20"/>
        <w:jc w:val="left"/>
        <w:tabs>
          <w:tab w:pos="101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2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4" w:lineRule="exact"/>
        <w:ind w:left="703" w:right="-20"/>
        <w:jc w:val="left"/>
        <w:tabs>
          <w:tab w:pos="101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8"/>
          <w:position w:val="1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-15"/>
          <w:w w:val="88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-15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2260" w:h="15860"/>
          <w:pgMar w:top="300" w:bottom="280" w:left="820" w:right="40"/>
        </w:sectPr>
      </w:pPr>
      <w:rPr/>
    </w:p>
    <w:p>
      <w:pPr>
        <w:spacing w:before="41" w:after="0" w:line="240" w:lineRule="auto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6.080017pt;margin-top:468.720001pt;width:10.08pt;height:270.720001pt;mso-position-horizontal-relative:page;mso-position-vertical-relative:page;z-index:-5367" type="#_x0000_t75">
            <v:imagedata r:id="rId48" o:title=""/>
          </v:shape>
        </w:pict>
      </w:r>
      <w:r>
        <w:rPr/>
        <w:pict>
          <v:group style="position:absolute;margin-left:14.120327pt;margin-top:74.166542pt;width:.1pt;height:693.447964pt;mso-position-horizontal-relative:page;mso-position-vertical-relative:page;z-index:-5366" coordorigin="282,1483" coordsize="2,13869">
            <v:shape style="position:absolute;left:282;top:1483;width:2;height:13869" coordorigin="282,1483" coordsize="0,13869" path="m282,15352l282,1483e" filled="f" stroked="t" strokeweight="2.1448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96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96"/>
        </w:rPr>
        <w:t>CONTINUES</w:t>
      </w:r>
      <w:r>
        <w:rPr>
          <w:rFonts w:ascii="Arial" w:hAnsi="Arial" w:cs="Arial" w:eastAsia="Arial"/>
          <w:sz w:val="15"/>
          <w:szCs w:val="15"/>
          <w:spacing w:val="7"/>
          <w:w w:val="9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NEXT</w:t>
      </w:r>
      <w:r>
        <w:rPr>
          <w:rFonts w:ascii="Arial" w:hAnsi="Arial" w:cs="Arial" w:eastAsia="Arial"/>
          <w:sz w:val="15"/>
          <w:szCs w:val="15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PAGE</w:t>
      </w:r>
      <w:r>
        <w:rPr>
          <w:rFonts w:ascii="Arial" w:hAnsi="Arial" w:cs="Arial" w:eastAsia="Arial"/>
          <w:sz w:val="15"/>
          <w:szCs w:val="15"/>
          <w:spacing w:val="0"/>
          <w:w w:val="91"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38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.759998pt;height:162.72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2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_.</w:t>
      </w:r>
      <w:r>
        <w:rPr>
          <w:rFonts w:ascii="Times New Roman" w:hAnsi="Times New Roman" w:cs="Times New Roman" w:eastAsia="Times New Roman"/>
          <w:sz w:val="25"/>
          <w:szCs w:val="25"/>
          <w:spacing w:val="19"/>
          <w:w w:val="12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73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820" w:right="40"/>
          <w:cols w:num="2" w:equalWidth="0">
            <w:col w:w="6474" w:space="92"/>
            <w:col w:w="4834"/>
          </w:cols>
        </w:sectPr>
      </w:pPr>
      <w:rPr/>
    </w:p>
    <w:p>
      <w:pPr>
        <w:spacing w:before="68" w:after="0" w:line="240" w:lineRule="auto"/>
        <w:ind w:left="1805" w:right="144"/>
        <w:jc w:val="center"/>
        <w:tabs>
          <w:tab w:pos="7620" w:val="left"/>
          <w:tab w:pos="81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8.799988pt;margin-top:19.470953pt;width:76.320pt;height:335.519989pt;mso-position-horizontal-relative:page;mso-position-vertical-relative:paragraph;z-index:-5365" type="#_x0000_t75">
            <v:imagedata r:id="rId50" o:title=""/>
          </v:shape>
        </w:pict>
      </w:r>
      <w:r>
        <w:rPr/>
        <w:pict>
          <v:shape style="position:absolute;margin-left:142.559998pt;margin-top:28.110937pt;width:423.359985pt;height:430.559998pt;mso-position-horizontal-relative:page;mso-position-vertical-relative:paragraph;z-index:-5364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1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1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12"/>
          <w:position w:val="1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94"/>
          <w:position w:val="0"/>
        </w:rPr>
        <w:t>Date---------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exact"/>
        <w:ind w:left="2391" w:right="61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i/>
          <w:position w:val="-1"/>
        </w:rPr>
        <w:t>2.1.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jc w:val="center"/>
        <w:spacing w:after="0"/>
        <w:sectPr>
          <w:pgSz w:w="12260" w:h="15860"/>
          <w:pgMar w:top="280" w:bottom="280" w:left="460" w:right="54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0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0" w:after="0" w:line="259" w:lineRule="auto"/>
        <w:ind w:left="2286" w:right="-28" w:firstLine="-254"/>
        <w:jc w:val="left"/>
        <w:tabs>
          <w:tab w:pos="3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establishe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actio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2025" w:right="-20"/>
        <w:jc w:val="left"/>
        <w:tabs>
          <w:tab w:pos="5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fuel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205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deliberatel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settin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53" w:lineRule="auto"/>
        <w:ind w:left="2286" w:right="55" w:firstLine="-2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warnin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device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activate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sudde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temperature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961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7"/>
        </w:rPr>
        <w:t>PASS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7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1947" w:right="-20"/>
        <w:jc w:val="left"/>
        <w:tabs>
          <w:tab w:pos="35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Unsafe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become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hazards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65" w:lineRule="auto"/>
        <w:ind w:left="2286" w:right="62" w:firstLine="-332"/>
        <w:jc w:val="left"/>
        <w:tabs>
          <w:tab w:pos="3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5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handhel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device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puttin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1968" w:right="-20"/>
        <w:jc w:val="left"/>
        <w:tabs>
          <w:tab w:pos="39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75"/>
        </w:rPr>
        <w:t>17.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7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Overloaded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electrical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1954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19.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Practicin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procedure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12.588234pt;margin-top:13.247958pt;width:204pt;height:.1pt;mso-position-horizontal-relative:page;mso-position-vertical-relative:paragraph;z-index:-5363" coordorigin="2252,265" coordsize="4080,2">
            <v:shape style="position:absolute;left:2252;top:265;width:4080;height:2" coordorigin="2252,265" coordsize="4080,0" path="m2252,265l6332,265e" filled="f" stroked="t" strokeweight="1.05882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9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74</w:t>
      </w:r>
      <w:r>
        <w:rPr>
          <w:rFonts w:ascii="Arial" w:hAnsi="Arial" w:cs="Arial" w:eastAsia="Arial"/>
          <w:sz w:val="24"/>
          <w:szCs w:val="24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249"/>
        </w:rPr>
        <w:t>..</w:t>
      </w:r>
      <w:r>
        <w:rPr>
          <w:rFonts w:ascii="Arial" w:hAnsi="Arial" w:cs="Arial" w:eastAsia="Arial"/>
          <w:sz w:val="24"/>
          <w:szCs w:val="24"/>
          <w:spacing w:val="-123"/>
          <w:w w:val="24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5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23" w:after="0" w:line="240" w:lineRule="auto"/>
        <w:ind w:left="240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86"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86"/>
        </w:rPr>
        <w:t>.</w:t>
      </w:r>
      <w:r>
        <w:rPr>
          <w:rFonts w:ascii="Arial" w:hAnsi="Arial" w:cs="Arial" w:eastAsia="Arial"/>
          <w:sz w:val="21"/>
          <w:szCs w:val="2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spacing w:val="14"/>
          <w:w w:val="86"/>
        </w:rPr>
        <w:t> </w:t>
      </w:r>
      <w:r>
        <w:rPr>
          <w:rFonts w:ascii="Arial" w:hAnsi="Arial" w:cs="Arial" w:eastAsia="Arial"/>
          <w:sz w:val="21"/>
          <w:szCs w:val="21"/>
          <w:spacing w:val="9"/>
          <w:w w:val="86"/>
          <w:u w:val="single" w:color="0000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trigger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PASS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21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escape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21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plu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40" w:lineRule="auto"/>
        <w:ind w:left="219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-base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extinguisher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Clas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59" w:lineRule="auto"/>
        <w:ind w:left="459" w:right="655" w:firstLine="-254"/>
        <w:jc w:val="left"/>
        <w:tabs>
          <w:tab w:pos="10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points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meet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buildin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0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triggere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heat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53" w:lineRule="auto"/>
        <w:ind w:left="459" w:right="440" w:firstLine="-2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detectio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device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installe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grill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8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9"/>
        </w:rPr>
        <w:t>PASS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7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11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extinguisher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12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laye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40" w:lineRule="auto"/>
        <w:ind w:left="120" w:right="-20"/>
        <w:jc w:val="left"/>
        <w:tabs>
          <w:tab w:pos="45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83"/>
        </w:rPr>
        <w:t>18.</w:t>
      </w:r>
      <w:r>
        <w:rPr>
          <w:rFonts w:ascii="Times New Roman" w:hAnsi="Times New Roman" w:cs="Times New Roman" w:eastAsia="Times New Roman"/>
          <w:sz w:val="24"/>
          <w:szCs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Clas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fire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deep-fat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40" w:lineRule="auto"/>
        <w:ind w:left="12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7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extinguisher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cool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blanket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460" w:right="540"/>
          <w:cols w:num="2" w:equalWidth="0">
            <w:col w:w="6244" w:space="348"/>
            <w:col w:w="466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6" w:lineRule="exact"/>
        <w:ind w:left="7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3.440002pt;margin-top:23.635952pt;width:477.359998pt;height:57.599998pt;mso-position-horizontal-relative:page;mso-position-vertical-relative:paragraph;z-index:-5362" coordorigin="1469,473" coordsize="9547,1152">
            <v:shape style="position:absolute;left:1469;top:473;width:1958;height:1152" type="#_x0000_t75">
              <v:imagedata r:id="rId52" o:title=""/>
            </v:shape>
            <v:group style="position:absolute;left:3427;top:502;width:7135;height:2" coordorigin="3427,502" coordsize="7135,2">
              <v:shape style="position:absolute;left:3427;top:502;width:7135;height:2" coordorigin="3427,502" coordsize="7135,0" path="m3427,502l10562,502e" filled="f" stroked="t" strokeweight=".36pt" strokecolor="#000000">
                <v:path arrowok="t"/>
              </v:shape>
            </v:group>
            <v:group style="position:absolute;left:3485;top:1463;width:7524;height:2" coordorigin="3485,1463" coordsize="7524,2">
              <v:shape style="position:absolute;left:3485;top:1463;width:7524;height:2" coordorigin="3485,1463" coordsize="7524,0" path="m3485,1463l11009,1463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423"/>
          <w:position w:val="-1"/>
        </w:rPr>
        <w:t>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423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437"/>
          <w:position w:val="-1"/>
        </w:rPr>
        <w:t>---------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-20" w:bottom="0" w:left="1020" w:right="0"/>
        </w:sectPr>
      </w:pPr>
      <w:rPr/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99" w:lineRule="exact"/>
        <w:ind w:left="2875" w:right="-106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Accident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44"/>
          <w:szCs w:val="44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44"/>
          <w:szCs w:val="4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7"/>
          <w:position w:val="-1"/>
        </w:rPr>
        <w:t>Injuries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Safety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0"/>
          <w:cols w:num="2" w:equalWidth="0">
            <w:col w:w="6642" w:space="654"/>
            <w:col w:w="3944"/>
          </w:cols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pict>
          <v:shape style="position:absolute;margin-left:573.119995pt;margin-top:.0pt;width:37.439999pt;height:790.559998pt;mso-position-horizontal-relative:page;mso-position-vertical-relative:page;z-index:-5360" type="#_x0000_t75">
            <v:imagedata r:id="rId53" o:title=""/>
          </v:shape>
        </w:pict>
      </w:r>
      <w:r>
        <w:rPr>
          <w:sz w:val="16"/>
          <w:szCs w:val="16"/>
        </w:rPr>
      </w:r>
    </w:p>
    <w:p>
      <w:pPr>
        <w:spacing w:before="33" w:after="0" w:line="240" w:lineRule="auto"/>
        <w:ind w:left="289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1pt;margin-top:21.352705pt;width:131.76pt;height:.1pt;mso-position-horizontal-relative:page;mso-position-vertical-relative:paragraph;z-index:-5359" coordorigin="1620,427" coordsize="2635,2">
            <v:shape style="position:absolute;left:1620;top:427;width:2635;height:2" coordorigin="1620,427" coordsize="2635,0" path="m1620,427l4255,427e" filled="f" stroked="t" strokeweight=".36pt" strokecolor="#000000">
              <v:path arrowok="t"/>
            </v:shape>
          </v:group>
          <w10:wrap type="none"/>
        </w:pict>
      </w:r>
      <w:r>
        <w:rPr/>
        <w:pict>
          <v:group style="position:absolute;margin-left:217.440002pt;margin-top:20.812706pt;width:259.92pt;height:.1pt;mso-position-horizontal-relative:page;mso-position-vertical-relative:paragraph;z-index:-5358" coordorigin="4349,416" coordsize="5198,2">
            <v:shape style="position:absolute;left:4349;top:416;width:5198;height:2" coordorigin="4349,416" coordsize="5198,0" path="m4349,416l9547,416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Burns</w:t>
      </w:r>
    </w:p>
    <w:p>
      <w:pPr>
        <w:spacing w:before="55" w:after="0" w:line="240" w:lineRule="auto"/>
        <w:ind w:left="722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0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2·--------------------------------------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87" w:after="0" w:line="240" w:lineRule="auto"/>
        <w:ind w:left="708" w:right="-20"/>
        <w:jc w:val="left"/>
        <w:tabs>
          <w:tab w:pos="2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9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4"/>
          <w:w w:val="78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23"/>
        </w:rPr>
        <w:t>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5" w:after="0" w:line="240" w:lineRule="auto"/>
        <w:ind w:left="7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Cuts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50" w:lineRule="exact"/>
        <w:ind w:left="715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1·--------------------------------------------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4" w:lineRule="exact"/>
        <w:ind w:left="701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  <w:position w:val="3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4" w:lineRule="exact"/>
        <w:ind w:left="701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76"/>
        </w:rPr>
        <w:t>3·-------------------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</w:rPr>
        <w:t>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7" w:lineRule="exact"/>
        <w:ind w:left="694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  <w:position w:val="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6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Strains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Sprains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Falls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01" w:right="-20"/>
        <w:jc w:val="left"/>
        <w:tabs>
          <w:tab w:pos="58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spacing w:val="0"/>
          <w:w w:val="157"/>
        </w:rPr>
        <w:t>Causes:-------------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57"/>
        </w:rPr>
        <w:t>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0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85.32pt;margin-top:-9.969691pt;width:475.92pt;height:.1pt;mso-position-horizontal-relative:page;mso-position-vertical-relative:paragraph;z-index:-5357" coordorigin="1706,-199" coordsize="9518,2">
            <v:shape style="position:absolute;left:1706;top:-199;width:9518;height:2" coordorigin="1706,-199" coordsize="9518,0" path="m1706,-199l11225,-199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Protective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Clothing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exact"/>
        <w:ind w:left="708"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spacing w:val="0"/>
          <w:w w:val="107"/>
          <w:position w:val="1"/>
        </w:rPr>
        <w:t>1·--------------------------------------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7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7"/>
          <w:position w:val="1"/>
        </w:rPr>
        <w:t>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0" w:after="0" w:line="236" w:lineRule="exact"/>
        <w:ind w:left="694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  <w:position w:val="2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7" w:lineRule="exact"/>
        <w:ind w:left="694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74"/>
          <w:position w:val="-1"/>
        </w:rPr>
        <w:t>3·--------------------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  <w:position w:val="-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  <w:position w:val="-1"/>
        </w:rPr>
        <w:t>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20" w:lineRule="exact"/>
        <w:ind w:left="686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6.159973pt;margin-top:.420723pt;width:10.08pt;height:273.600006pt;mso-position-horizontal-relative:page;mso-position-vertical-relative:paragraph;z-index:-5361" type="#_x0000_t75">
            <v:imagedata r:id="rId54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79"/>
          <w:position w:val="3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  <w:position w:val="3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  <w:position w:val="3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4" w:lineRule="exact"/>
        <w:ind w:left="686" w:right="-20"/>
        <w:jc w:val="left"/>
        <w:tabs>
          <w:tab w:pos="65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5·------------------------------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7" w:lineRule="exact"/>
        <w:ind w:left="686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  <w:position w:val="3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4"/>
          <w:w w:val="86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0" w:lineRule="exact"/>
        <w:ind w:left="694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z----------------------------------------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4" w:lineRule="exact"/>
        <w:ind w:left="679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  <w:position w:val="3"/>
        </w:rPr>
        <w:t>8.</w:t>
      </w:r>
      <w:r>
        <w:rPr>
          <w:rFonts w:ascii="Courier New" w:hAnsi="Courier New" w:cs="Courier New" w:eastAsia="Courier New"/>
          <w:sz w:val="24"/>
          <w:szCs w:val="24"/>
          <w:spacing w:val="-104"/>
          <w:w w:val="1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79" w:right="-20"/>
        <w:jc w:val="left"/>
        <w:tabs>
          <w:tab w:pos="101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85"/>
        </w:rPr>
        <w:t>VVhmNotToVVear</w:t>
      </w:r>
      <w:r>
        <w:rPr>
          <w:rFonts w:ascii="Courier New" w:hAnsi="Courier New" w:cs="Courier New" w:eastAsia="Courier New"/>
          <w:sz w:val="26"/>
          <w:szCs w:val="26"/>
          <w:spacing w:val="23"/>
          <w:w w:val="85"/>
        </w:rPr>
        <w:t>: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Handlin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Knive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Safely</w:t>
      </w:r>
    </w:p>
    <w:p>
      <w:pPr>
        <w:spacing w:before="68" w:after="0" w:line="240" w:lineRule="auto"/>
        <w:ind w:left="694" w:right="-20"/>
        <w:jc w:val="left"/>
        <w:tabs>
          <w:tab w:pos="102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98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79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18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79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25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72" w:right="-20"/>
        <w:jc w:val="left"/>
        <w:tabs>
          <w:tab w:pos="101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27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7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2" w:right="-20"/>
        <w:jc w:val="left"/>
        <w:tabs>
          <w:tab w:pos="61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1.799988pt;margin-top:10.590039pt;width:104.243636pt;height:7.0pt;mso-position-horizontal-relative:page;mso-position-vertical-relative:paragraph;z-index:-5356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7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7"/>
                    </w:rPr>
                    <w:t>CONTINUE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7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8"/>
                      <w:w w:val="10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0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0"/>
                    </w:rPr>
                    <w:t>NEXT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2"/>
                    </w:rPr>
                    <w:t>PAGE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3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26"/>
          <w:szCs w:val="26"/>
          <w:spacing w:val="0"/>
          <w:w w:val="120"/>
        </w:rPr>
        <w:t>5·--------------------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20"/>
        </w:rPr>
        <w:t>---------------------­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5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1"/>
          <w:i/>
        </w:rPr>
        <w:t>/111: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1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1"/>
          <w:i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5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75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0"/>
        </w:sectPr>
      </w:pPr>
      <w:rPr/>
    </w:p>
    <w:p>
      <w:pPr>
        <w:spacing w:before="76" w:after="0" w:line="240" w:lineRule="auto"/>
        <w:ind w:left="112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2.2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3" w:after="0" w:line="240" w:lineRule="auto"/>
        <w:ind w:left="1106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32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8" w:after="0" w:line="240" w:lineRule="auto"/>
        <w:ind w:left="1120" w:right="-20"/>
        <w:jc w:val="left"/>
        <w:tabs>
          <w:tab w:pos="10600" w:val="left"/>
        </w:tabs>
        <w:rPr>
          <w:rFonts w:ascii="Courier New" w:hAnsi="Courier New" w:cs="Courier New" w:eastAsia="Courier New"/>
          <w:sz w:val="38"/>
          <w:szCs w:val="38"/>
        </w:rPr>
      </w:pPr>
      <w:rPr/>
      <w:r>
        <w:rPr>
          <w:rFonts w:ascii="Courier New" w:hAnsi="Courier New" w:cs="Courier New" w:eastAsia="Courier New"/>
          <w:sz w:val="38"/>
          <w:szCs w:val="38"/>
          <w:spacing w:val="47"/>
          <w:w w:val="96"/>
        </w:rPr>
        <w:t>z</w:t>
      </w:r>
      <w:r>
        <w:rPr>
          <w:rFonts w:ascii="Courier New" w:hAnsi="Courier New" w:cs="Courier New" w:eastAsia="Courier New"/>
          <w:sz w:val="38"/>
          <w:szCs w:val="38"/>
          <w:spacing w:val="47"/>
          <w:w w:val="100"/>
        </w:rPr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0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74"/>
        </w:rPr>
        <w:t>8·--------------------------------------------------------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</w:rPr>
        <w:t>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303" w:lineRule="exact"/>
        <w:ind w:left="11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Handlin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Cuttin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Safety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20" w:right="-20"/>
        <w:jc w:val="left"/>
        <w:tabs>
          <w:tab w:pos="105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4"/>
          <w:b/>
          <w:bCs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97"/>
          <w:w w:val="100"/>
          <w:b/>
          <w:bCs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b/>
          <w:bCs/>
          <w:u w:val="thick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b/>
          <w:bCs/>
          <w:u w:val="thick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b/>
          <w:bCs/>
          <w:u w:val="thick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b/>
          <w:bCs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5" w:after="0" w:line="240" w:lineRule="auto"/>
        <w:ind w:left="1106" w:right="-20"/>
        <w:jc w:val="left"/>
        <w:tabs>
          <w:tab w:pos="105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06" w:right="-20"/>
        <w:jc w:val="left"/>
        <w:tabs>
          <w:tab w:pos="105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98" w:right="-20"/>
        <w:jc w:val="left"/>
        <w:tabs>
          <w:tab w:pos="10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3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6" w:right="-20"/>
        <w:jc w:val="left"/>
        <w:tabs>
          <w:tab w:pos="10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6pt;margin-top:1.613983pt;width:37.439999pt;height:162.720001pt;mso-position-horizontal-relative:page;mso-position-vertical-relative:paragraph;z-index:-5355" type="#_x0000_t75">
            <v:imagedata r:id="rId55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0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1113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  <w:position w:val="-1"/>
        </w:rPr>
        <w:t>Preventin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  <w:position w:val="-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Burns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Sz w:w="12260" w:h="15860"/>
          <w:pgMar w:top="520" w:bottom="280" w:left="600" w:right="320"/>
        </w:sectPr>
      </w:pPr>
      <w:rPr/>
    </w:p>
    <w:p>
      <w:pPr>
        <w:spacing w:before="32" w:after="0" w:line="248" w:lineRule="exact"/>
        <w:ind w:left="1120" w:right="-73"/>
        <w:jc w:val="left"/>
        <w:tabs>
          <w:tab w:pos="47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109"/>
          <w:position w:val="-1"/>
        </w:rPr>
        <w:t>1.HotPans:</w:t>
      </w:r>
      <w:r>
        <w:rPr>
          <w:rFonts w:ascii="Arial" w:hAnsi="Arial" w:cs="Arial" w:eastAsia="Arial"/>
          <w:sz w:val="22"/>
          <w:szCs w:val="22"/>
          <w:spacing w:val="-4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4"/>
          <w:w w:val="99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99"/>
          <w:u w:val="single" w:color="0000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  <w:position w:val="-1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32" w:after="0" w:line="248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196"/>
          <w:position w:val="-1"/>
        </w:rPr>
        <w:t>----------------------------------------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600" w:right="320"/>
          <w:cols w:num="2" w:equalWidth="0">
            <w:col w:w="4777" w:space="102"/>
            <w:col w:w="646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098" w:right="-20"/>
        <w:jc w:val="left"/>
        <w:tabs>
          <w:tab w:pos="1054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96.386414pt;margin-top:-4.597055pt;width:462.224824pt;height:.1pt;mso-position-horizontal-relative:page;mso-position-vertical-relative:paragraph;z-index:-5353" coordorigin="1928,-92" coordsize="9244,2">
            <v:shape style="position:absolute;left:1928;top:-92;width:9244;height:2" coordorigin="1928,-92" coordsize="9244,0" path="m1928,-92l11172,-92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w w:val="101"/>
        </w:rPr>
        <w:t>2.Steam: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4"/>
          <w:w w:val="99"/>
        </w:rPr>
      </w:r>
      <w:r>
        <w:rPr>
          <w:rFonts w:ascii="Arial" w:hAnsi="Arial" w:cs="Arial" w:eastAsia="Arial"/>
          <w:sz w:val="22"/>
          <w:szCs w:val="22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96.386414pt;margin-top:-13.197969pt;width:462.224824pt;height:.1pt;mso-position-horizontal-relative:page;mso-position-vertical-relative:paragraph;z-index:-5352" coordorigin="1928,-264" coordsize="9244,2">
            <v:shape style="position:absolute;left:1928;top:-264;width:9244;height:2" coordorigin="1928,-264" coordsize="9244,0" path="m1928,-264l11172,-264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w w:val="102"/>
        </w:rPr>
        <w:t>3</w:t>
      </w:r>
      <w:r>
        <w:rPr>
          <w:rFonts w:ascii="Arial" w:hAnsi="Arial" w:cs="Arial" w:eastAsia="Arial"/>
          <w:sz w:val="22"/>
          <w:szCs w:val="22"/>
          <w:w w:val="101"/>
        </w:rPr>
        <w:t>.</w:t>
      </w:r>
      <w:r>
        <w:rPr>
          <w:rFonts w:ascii="Arial" w:hAnsi="Arial" w:cs="Arial" w:eastAsia="Arial"/>
          <w:sz w:val="22"/>
          <w:szCs w:val="22"/>
          <w:spacing w:val="-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Ove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n</w:t>
      </w:r>
      <w:r>
        <w:rPr>
          <w:rFonts w:ascii="Arial" w:hAnsi="Arial" w:cs="Arial" w:eastAsia="Arial"/>
          <w:sz w:val="22"/>
          <w:szCs w:val="22"/>
          <w:spacing w:val="-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27"/>
        </w:rPr>
        <w:t>Heat:---------------------------------------------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1" w:right="-20"/>
        <w:jc w:val="left"/>
        <w:tabs>
          <w:tab w:pos="976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96.386414pt;margin-top:-13.018463pt;width:461.86651pt;height:.1pt;mso-position-horizontal-relative:page;mso-position-vertical-relative:paragraph;z-index:-5351" coordorigin="1928,-260" coordsize="9237,2">
            <v:shape style="position:absolute;left:1928;top:-260;width:9237;height:2" coordorigin="1928,-260" coordsize="9237,0" path="m1928,-260l11165,-260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w w:val="106"/>
        </w:rPr>
        <w:t>4</w:t>
      </w:r>
      <w:r>
        <w:rPr>
          <w:rFonts w:ascii="Arial" w:hAnsi="Arial" w:cs="Arial" w:eastAsia="Arial"/>
          <w:sz w:val="22"/>
          <w:szCs w:val="22"/>
          <w:w w:val="105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97"/>
        </w:rPr>
        <w:t>Oil/Grease:-------------------------'----------------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97"/>
        </w:rPr>
        <w:t>-----,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6.386414pt;margin-top:-9.547967pt;width:462.224824pt;height:.1pt;mso-position-horizontal-relative:page;mso-position-vertical-relative:paragraph;z-index:-5350" coordorigin="1928,-191" coordsize="9244,2">
            <v:shape style="position:absolute;left:1928;top:-191;width:9244;height:2" coordorigin="1928,-191" coordsize="9244,0" path="m1928,-191l11172,-191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Safet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80.320007pt;margin-top:22.759563pt;width:10.08pt;height:273.600006pt;mso-position-horizontal-relative:page;mso-position-vertical-relative:paragraph;z-index:-5354" type="#_x0000_t75">
            <v:imagedata r:id="rId56" o:title=""/>
          </v:shape>
        </w:pic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Avoidin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Slip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and</w:t>
      </w:r>
      <w:r>
        <w:rPr>
          <w:rFonts w:ascii="Arial" w:hAnsi="Arial" w:cs="Arial" w:eastAsia="Arial"/>
          <w:sz w:val="22"/>
          <w:szCs w:val="22"/>
          <w:spacing w:val="-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07"/>
        </w:rPr>
        <w:t>Falls:------------------</w:t>
      </w:r>
      <w:r>
        <w:rPr>
          <w:rFonts w:ascii="Arial" w:hAnsi="Arial" w:cs="Arial" w:eastAsia="Arial"/>
          <w:sz w:val="22"/>
          <w:szCs w:val="22"/>
          <w:spacing w:val="-19"/>
          <w:w w:val="20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07"/>
        </w:rPr>
        <w:t>-----------------------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9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96.028107pt;margin-top:-7.570051pt;width:462.224824pt;height:.1pt;mso-position-horizontal-relative:page;mso-position-vertical-relative:paragraph;z-index:-5349" coordorigin="1921,-151" coordsize="9244,2">
            <v:shape style="position:absolute;left:1921;top:-151;width:9244;height:2" coordorigin="1921,-151" coordsize="9244,0" path="m1921,-151l11165,-151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w w:val="68"/>
          <w:i/>
        </w:rPr>
        <w:t>2:</w:t>
      </w:r>
      <w:r>
        <w:rPr>
          <w:rFonts w:ascii="Arial" w:hAnsi="Arial" w:cs="Arial" w:eastAsia="Arial"/>
          <w:sz w:val="34"/>
          <w:szCs w:val="34"/>
          <w:spacing w:val="-4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Cleaning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Spills:</w:t>
      </w:r>
      <w:r>
        <w:rPr>
          <w:rFonts w:ascii="Arial" w:hAnsi="Arial" w:cs="Arial" w:eastAsia="Arial"/>
          <w:sz w:val="22"/>
          <w:szCs w:val="22"/>
          <w:spacing w:val="-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94"/>
        </w:rPr>
        <w:t>-----------------------------------;----------------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8" w:right="-20"/>
        <w:jc w:val="left"/>
        <w:tabs>
          <w:tab w:pos="888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96.028107pt;margin-top:-11.761891pt;width:462.224824pt;height:.1pt;mso-position-horizontal-relative:page;mso-position-vertical-relative:paragraph;z-index:-5348" coordorigin="1921,-235" coordsize="9244,2">
            <v:shape style="position:absolute;left:1921;top:-235;width:9244;height:2" coordorigin="1921,-235" coordsize="9244,0" path="m1921,-235l11165,-235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3</w:t>
      </w:r>
      <w:r>
        <w:rPr>
          <w:rFonts w:ascii="Arial" w:hAnsi="Arial" w:cs="Arial" w:eastAsia="Arial"/>
          <w:sz w:val="22"/>
          <w:szCs w:val="22"/>
          <w:spacing w:val="13"/>
          <w:w w:val="112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Liftin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g</w:t>
      </w:r>
      <w:r>
        <w:rPr>
          <w:rFonts w:ascii="Arial" w:hAnsi="Arial" w:cs="Arial" w:eastAsia="Arial"/>
          <w:sz w:val="22"/>
          <w:szCs w:val="22"/>
          <w:spacing w:val="-24"/>
          <w:w w:val="11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and</w:t>
      </w:r>
      <w:r>
        <w:rPr>
          <w:rFonts w:ascii="Arial" w:hAnsi="Arial" w:cs="Arial" w:eastAsia="Arial"/>
          <w:sz w:val="22"/>
          <w:szCs w:val="22"/>
          <w:spacing w:val="-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Moving</w:t>
      </w:r>
      <w:r>
        <w:rPr>
          <w:rFonts w:ascii="Arial" w:hAnsi="Arial" w:cs="Arial" w:eastAsia="Arial"/>
          <w:sz w:val="22"/>
          <w:szCs w:val="22"/>
          <w:spacing w:val="-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Heavy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08"/>
        </w:rPr>
        <w:t>Objects:--------------------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208"/>
        </w:rPr>
        <w:t>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07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95.669792pt;margin-top:-12.838941pt;width:462.583138pt;height:.1pt;mso-position-horizontal-relative:page;mso-position-vertical-relative:paragraph;z-index:-5347" coordorigin="1913,-257" coordsize="9252,2">
            <v:shape style="position:absolute;left:1913;top:-257;width:9252;height:2" coordorigin="1913,-257" coordsize="9252,0" path="m1913,-257l11165,-257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Using</w:t>
      </w:r>
      <w:r>
        <w:rPr>
          <w:rFonts w:ascii="Arial" w:hAnsi="Arial" w:cs="Arial" w:eastAsia="Arial"/>
          <w:sz w:val="22"/>
          <w:szCs w:val="22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4"/>
          <w:w w:val="89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09"/>
          <w:position w:val="-1"/>
        </w:rPr>
        <w:t>Ladder:---------------------------------------------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600" w:right="320"/>
        </w:sectPr>
      </w:pPr>
      <w:rPr/>
    </w:p>
    <w:p>
      <w:pPr>
        <w:spacing w:before="32" w:after="0" w:line="240" w:lineRule="auto"/>
        <w:ind w:left="1084" w:right="-73"/>
        <w:jc w:val="left"/>
        <w:tabs>
          <w:tab w:pos="736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95.669792pt;margin-top:-8.007763pt;width:462.583138pt;height:.1pt;mso-position-horizontal-relative:page;mso-position-vertical-relative:paragraph;z-index:-5346" coordorigin="1913,-160" coordsize="9252,2">
            <v:shape style="position:absolute;left:1913;top:-160;width:9252;height:2" coordorigin="1913,-160" coordsize="9252,0" path="m1913,-160l11165,-160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w w:val="114"/>
        </w:rPr>
        <w:t>5.Drwing: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4"/>
          <w:w w:val="99"/>
        </w:rPr>
      </w:r>
      <w:r>
        <w:rPr>
          <w:rFonts w:ascii="Arial" w:hAnsi="Arial" w:cs="Arial" w:eastAsia="Arial"/>
          <w:sz w:val="22"/>
          <w:szCs w:val="22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108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5.311478pt;margin-top:-9.188957pt;width:462.583139pt;height:.1pt;mso-position-horizontal-relative:page;mso-position-vertical-relative:paragraph;z-index:-5345" coordorigin="1906,-184" coordsize="9252,2">
            <v:shape style="position:absolute;left:1906;top:-184;width:9252;height:2" coordorigin="1906,-184" coordsize="9252,0" path="m1906,-184l11158,-184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83.487122pt;margin-top:34.7911pt;width:474.407495pt;height:.1pt;mso-position-horizontal-relative:page;mso-position-vertical-relative:paragraph;z-index:-5344" coordorigin="1670,696" coordsize="9488,2">
            <v:shape style="position:absolute;left:1670;top:696;width:9488;height:2" coordorigin="1670,696" coordsize="9488,0" path="m1670,696l11158,696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83.487122pt;margin-top:55.973328pt;width:474.765808pt;height:.1pt;mso-position-horizontal-relative:page;mso-position-vertical-relative:paragraph;z-index:-5343" coordorigin="1670,1119" coordsize="9495,2">
            <v:shape style="position:absolute;left:1670;top:1119;width:9495;height:2" coordorigin="1670,1119" coordsize="9495,0" path="m1670,1119l11165,1119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Content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First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Kit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251"/>
        </w:rPr>
        <w:t>-----------------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600" w:right="320"/>
          <w:cols w:num="2" w:equalWidth="0">
            <w:col w:w="7364" w:space="141"/>
            <w:col w:w="383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600" w:right="32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7" w:right="-76"/>
        <w:jc w:val="left"/>
        <w:tabs>
          <w:tab w:pos="1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76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9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600" w:right="320"/>
          <w:cols w:num="2" w:equalWidth="0">
            <w:col w:w="4616" w:space="180"/>
            <w:col w:w="6544"/>
          </w:cols>
        </w:sectPr>
      </w:pPr>
      <w:rPr/>
    </w:p>
    <w:p>
      <w:pPr>
        <w:spacing w:before="74" w:after="0" w:line="240" w:lineRule="auto"/>
        <w:ind w:left="75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2.2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CONTINUED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)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Emergenc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Procedures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0" w:after="0" w:line="271" w:lineRule="exact"/>
        <w:ind w:left="758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1"/>
          <w:position w:val="-1"/>
        </w:rPr>
        <w:t>1.ForBurns: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744" w:right="-20"/>
        <w:jc w:val="left"/>
        <w:tabs>
          <w:tab w:pos="10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8.049294pt;margin-top:-4.423598pt;width:463.309859pt;height:.1pt;mso-position-horizontal-relative:page;mso-position-vertical-relative:paragraph;z-index:-5340" coordorigin="1961,-88" coordsize="9266,2">
            <v:shape style="position:absolute;left:1961;top:-88;width:9266;height:2" coordorigin="1961,-88" coordsize="9266,0" path="m1961,-88l11227,-88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45.430939pt;margin-top:15.005125pt;width:410.400019pt;height:.1pt;mso-position-horizontal-relative:page;mso-position-vertical-relative:paragraph;z-index:-5335" coordorigin="2909,300" coordsize="8208,2">
            <v:shape style="position:absolute;left:2909;top:300;width:8208;height:2" coordorigin="2909,300" coordsize="8208,0" path="m2909,300l11117,300e" filled="f" stroked="t" strokeweight=".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  <w:position w:val="-1"/>
        </w:rPr>
        <w:t>2.ForCuts:</w:t>
      </w:r>
      <w:r>
        <w:rPr>
          <w:rFonts w:ascii="Times New Roman" w:hAnsi="Times New Roman" w:cs="Times New Roman" w:eastAsia="Times New Roman"/>
          <w:sz w:val="24"/>
          <w:szCs w:val="24"/>
          <w:spacing w:val="-56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  <w:position w:val="-1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744" w:right="8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7.69014pt;margin-top:-9.456720pt;width:463.309859pt;height:.1pt;mso-position-horizontal-relative:page;mso-position-vertical-relative:paragraph;z-index:-5339" coordorigin="1954,-189" coordsize="9266,2">
            <v:shape style="position:absolute;left:1954;top:-189;width:9266;height:2" coordorigin="1954,-189" coordsize="9266,0" path="m1954,-189l11220,-189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Sprains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Strains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Broke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57"/>
        </w:rPr>
        <w:t>Bones:----------------------------------------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0" w:lineRule="atLeast"/>
        <w:ind w:left="730" w:right="883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573.119995pt;margin-top:17.264282pt;width:30.24pt;height:162.720001pt;mso-position-horizontal-relative:page;mso-position-vertical-relative:paragraph;z-index:-5341" type="#_x0000_t75">
            <v:imagedata r:id="rId57" o:title=""/>
          </v:shape>
        </w:pict>
      </w:r>
      <w:r>
        <w:rPr/>
        <w:pict>
          <v:group style="position:absolute;margin-left:97.330986pt;margin-top:-5.143639pt;width:463.309859pt;height:.1pt;mso-position-horizontal-relative:page;mso-position-vertical-relative:paragraph;z-index:-5338" coordorigin="1947,-103" coordsize="9266,2">
            <v:shape style="position:absolute;left:1947;top:-103;width:9266;height:2" coordorigin="1947,-103" coordsize="9266,0" path="m1947,-103l11213,-103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1"/>
        </w:rPr>
        <w:t>Choking:------------------------------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-33"/>
          <w:w w:val="17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1"/>
        </w:rPr>
        <w:t>----------------------­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Heimlic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09"/>
        </w:rPr>
        <w:t>-----------------------------------------------------­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Heimlic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01"/>
        </w:rPr>
        <w:t>--------------------------------------------------------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240" w:lineRule="auto"/>
        <w:ind w:left="730" w:right="87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5.CPR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45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85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6.971832pt;margin-top:-14.861357pt;width:463.669014pt;height:.1pt;mso-position-horizontal-relative:page;mso-position-vertical-relative:paragraph;z-index:-5337" coordorigin="1939,-297" coordsize="9273,2">
            <v:shape style="position:absolute;left:1939;top:-297;width:9273;height:2" coordorigin="1939,-297" coordsize="9273,0" path="m1939,-297l11213,-297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6.971832pt;margin-top:27.201284pt;width:463.669014pt;height:.1pt;mso-position-horizontal-relative:page;mso-position-vertical-relative:paragraph;z-index:-5336" coordorigin="1939,544" coordsize="9273,2">
            <v:shape style="position:absolute;left:1939;top:544;width:9273;height:2" coordorigin="1939,544" coordsize="9273,0" path="m1939,544l11213,544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96"/>
        </w:rPr>
        <w:t>6.AED:------------------------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96"/>
        </w:rPr>
        <w:t>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exact"/>
        <w:ind w:left="730" w:right="6895"/>
        <w:jc w:val="both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-1"/>
        </w:rPr>
        <w:t>Preparing</w:t>
      </w:r>
      <w:r>
        <w:rPr>
          <w:rFonts w:ascii="Arial" w:hAnsi="Arial" w:cs="Arial" w:eastAsia="Arial"/>
          <w:sz w:val="25"/>
          <w:szCs w:val="25"/>
          <w:spacing w:val="3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-1"/>
        </w:rPr>
        <w:t>fo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5"/>
          <w:szCs w:val="25"/>
          <w:spacing w:val="3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-1"/>
        </w:rPr>
        <w:t>EmergenCie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5"/>
          <w:szCs w:val="25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6"/>
          <w:position w:val="-1"/>
        </w:rPr>
        <w:t>.</w:t>
      </w:r>
      <w:r>
        <w:rPr>
          <w:rFonts w:ascii="Arial" w:hAnsi="Arial" w:cs="Arial" w:eastAsia="Arial"/>
          <w:sz w:val="25"/>
          <w:szCs w:val="25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7"/>
          <w:position w:val="-1"/>
        </w:rPr>
        <w:t>·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jc w:val="both"/>
        <w:spacing w:after="0"/>
        <w:sectPr>
          <w:pgSz w:w="12260" w:h="15860"/>
          <w:pgMar w:top="500" w:bottom="280" w:left="980" w:right="60"/>
        </w:sectPr>
      </w:pPr>
      <w:rPr/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7" w:lineRule="exact"/>
        <w:ind w:left="730" w:right="-72"/>
        <w:jc w:val="left"/>
        <w:tabs>
          <w:tab w:pos="12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w w:val="105"/>
          <w:b/>
          <w:bCs/>
          <w:position w:val="-1"/>
        </w:rPr>
        <w:t>1</w:t>
      </w:r>
      <w:r>
        <w:rPr>
          <w:rFonts w:ascii="Arial" w:hAnsi="Arial" w:cs="Arial" w:eastAsia="Arial"/>
          <w:sz w:val="21"/>
          <w:szCs w:val="21"/>
          <w:w w:val="104"/>
          <w:b/>
          <w:bCs/>
          <w:position w:val="-1"/>
        </w:rPr>
        <w:t>.</w:t>
      </w:r>
      <w:r>
        <w:rPr>
          <w:rFonts w:ascii="Arial" w:hAnsi="Arial" w:cs="Arial" w:eastAsia="Arial"/>
          <w:sz w:val="21"/>
          <w:szCs w:val="21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-7"/>
          <w:w w:val="99"/>
          <w:b/>
          <w:bCs/>
          <w:position w:val="-1"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b/>
          <w:bCs/>
          <w:u w:val="single" w:color="000000"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  <w:position w:val="-1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44" w:after="0" w:line="240" w:lineRule="auto"/>
        <w:ind w:left="1030" w:right="-20"/>
        <w:jc w:val="left"/>
        <w:tabs>
          <w:tab w:pos="1320" w:val="left"/>
          <w:tab w:pos="2700" w:val="left"/>
        </w:tabs>
        <w:rPr>
          <w:rFonts w:ascii="Arial" w:hAnsi="Arial" w:cs="Arial" w:eastAsia="Arial"/>
          <w:sz w:val="4"/>
          <w:szCs w:val="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"/>
          <w:szCs w:val="4"/>
          <w:spacing w:val="0"/>
          <w:w w:val="363"/>
        </w:rPr>
        <w:t>'</w:t>
      </w:r>
      <w:r>
        <w:rPr>
          <w:rFonts w:ascii="Times New Roman" w:hAnsi="Times New Roman" w:cs="Times New Roman" w:eastAsia="Times New Roman"/>
          <w:sz w:val="4"/>
          <w:szCs w:val="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"/>
          <w:szCs w:val="4"/>
          <w:spacing w:val="0"/>
          <w:w w:val="100"/>
        </w:rPr>
        <w:t>,&lt;</w:t>
      </w:r>
      <w:r>
        <w:rPr>
          <w:rFonts w:ascii="Times New Roman" w:hAnsi="Times New Roman" w:cs="Times New Roman" w:eastAsia="Times New Roman"/>
          <w:sz w:val="4"/>
          <w:szCs w:val="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"/>
          <w:szCs w:val="4"/>
          <w:spacing w:val="0"/>
          <w:w w:val="100"/>
        </w:rPr>
      </w:r>
      <w:r>
        <w:rPr>
          <w:rFonts w:ascii="Arial" w:hAnsi="Arial" w:cs="Arial" w:eastAsia="Arial"/>
          <w:sz w:val="4"/>
          <w:szCs w:val="4"/>
          <w:spacing w:val="0"/>
          <w:w w:val="113"/>
        </w:rPr>
        <w:t>&gt;</w:t>
      </w:r>
      <w:r>
        <w:rPr>
          <w:rFonts w:ascii="Arial" w:hAnsi="Arial" w:cs="Arial" w:eastAsia="Arial"/>
          <w:sz w:val="4"/>
          <w:szCs w:val="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37" w:lineRule="exact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249"/>
          <w:b/>
          <w:bCs/>
          <w:position w:val="-1"/>
        </w:rPr>
        <w:t>--------------------------------------</w:t>
      </w:r>
      <w:r>
        <w:rPr>
          <w:rFonts w:ascii="Arial" w:hAnsi="Arial" w:cs="Arial" w:eastAsia="Arial"/>
          <w:sz w:val="21"/>
          <w:szCs w:val="21"/>
          <w:spacing w:val="-1"/>
          <w:w w:val="249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249"/>
          <w:b/>
          <w:bCs/>
          <w:position w:val="-1"/>
        </w:rPr>
        <w:t>------------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60"/>
          <w:cols w:num="2" w:equalWidth="0">
            <w:col w:w="1286" w:space="131"/>
            <w:col w:w="9803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3" w:lineRule="exact"/>
        <w:ind w:left="715" w:right="-76"/>
        <w:jc w:val="left"/>
        <w:tabs>
          <w:tab w:pos="30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63" w:lineRule="exact"/>
        <w:ind w:right="-20"/>
        <w:jc w:val="left"/>
        <w:tabs>
          <w:tab w:pos="2380" w:val="left"/>
          <w:tab w:pos="3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28"/>
          <w:position w:val="1"/>
        </w:rPr>
        <w:t>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28"/>
          <w:position w:val="1"/>
        </w:rPr>
        <w:t>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28"/>
          <w:position w:val="1"/>
        </w:rPr>
        <w:t>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60"/>
          <w:cols w:num="2" w:equalWidth="0">
            <w:col w:w="3058" w:space="430"/>
            <w:col w:w="7732"/>
          </w:cols>
        </w:sectPr>
      </w:pPr>
      <w:rPr/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9" w:lineRule="exact"/>
        <w:ind w:left="722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35"/>
          <w:szCs w:val="35"/>
          <w:spacing w:val="0"/>
          <w:w w:val="81"/>
          <w:position w:val="-3"/>
        </w:rPr>
        <w:t>3·------------------------------------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81"/>
          <w:position w:val="-3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81"/>
          <w:position w:val="-3"/>
        </w:rPr>
        <w:t>--</w:t>
      </w:r>
      <w:r>
        <w:rPr>
          <w:rFonts w:ascii="Courier New" w:hAnsi="Courier New" w:cs="Courier New" w:eastAsia="Courier New"/>
          <w:sz w:val="35"/>
          <w:szCs w:val="35"/>
          <w:spacing w:val="0"/>
          <w:w w:val="81"/>
          <w:position w:val="-3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81"/>
          <w:position w:val="-3"/>
        </w:rPr>
        <w:t>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60"/>
        </w:sectPr>
      </w:pPr>
      <w:rPr/>
    </w:p>
    <w:p>
      <w:pPr>
        <w:spacing w:before="0" w:after="0" w:line="280" w:lineRule="exact"/>
        <w:ind w:left="715" w:right="-639"/>
        <w:jc w:val="left"/>
        <w:tabs>
          <w:tab w:pos="7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3"/>
          <w:w w:val="79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spacing w:val="0"/>
          <w:w w:val="108"/>
          <w:position w:val="11"/>
        </w:rPr>
        <w:t>';;'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6" w:after="0" w:line="274" w:lineRule="exact"/>
        <w:ind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5"/>
          <w:szCs w:val="25"/>
          <w:spacing w:val="0"/>
          <w:w w:val="111"/>
          <w:position w:val="1"/>
        </w:rPr>
        <w:t>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60"/>
          <w:cols w:num="2" w:equalWidth="0">
            <w:col w:w="7309" w:space="594"/>
            <w:col w:w="3317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77" w:right="894"/>
        <w:jc w:val="center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4.719971pt;margin-top:19.275383pt;width:10.08pt;height:273.600006pt;mso-position-horizontal-relative:page;mso-position-vertical-relative:paragraph;z-index:-5342" type="#_x0000_t75">
            <v:imagedata r:id="rId58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3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Safet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</w:rPr>
        <w:t>Ongoing</w:t>
      </w:r>
      <w:r>
        <w:rPr>
          <w:rFonts w:ascii="Arial" w:hAnsi="Arial" w:cs="Arial" w:eastAsia="Arial"/>
          <w:sz w:val="25"/>
          <w:szCs w:val="25"/>
          <w:spacing w:val="6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Process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30" w:right="-20"/>
        <w:jc w:val="left"/>
        <w:tabs>
          <w:tab w:pos="40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1.0SHA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34"/>
        </w:rPr>
        <w:t>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3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34"/>
        </w:rPr>
        <w:t>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77" w:right="89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Hazar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Communicatio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3"/>
        </w:rPr>
        <w:t>Standard:-----------------------------------------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70" w:right="824"/>
        <w:jc w:val="center"/>
        <w:tabs>
          <w:tab w:pos="3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3.MSDS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11"/>
        </w:rPr>
        <w:t>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Hazar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Communicatio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Program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2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9"/>
        </w:rPr>
        <w:t>-'------------------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9"/>
        </w:rPr>
        <w:t>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70" w:right="91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Accident/Illnes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1"/>
        </w:rPr>
        <w:t>Records:---------------------------------------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63" w:right="91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Worker'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Compensation: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2"/>
        </w:rPr>
        <w:t>--------------------------------------------------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Audit: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3"/>
        </w:rPr>
        <w:t>-------,--------------------------------------------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383" w:right="464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9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05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6"/>
          <w:w w:val="13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66"/>
          <w:i/>
        </w:rPr>
        <w:t>Jl;t.</w:t>
      </w:r>
      <w:r>
        <w:rPr>
          <w:rFonts w:ascii="Arial" w:hAnsi="Arial" w:cs="Arial" w:eastAsia="Arial"/>
          <w:sz w:val="24"/>
          <w:szCs w:val="24"/>
          <w:spacing w:val="0"/>
          <w:w w:val="66"/>
          <w:i/>
        </w:rPr>
        <w:t> </w:t>
      </w:r>
      <w:r>
        <w:rPr>
          <w:rFonts w:ascii="Arial" w:hAnsi="Arial" w:cs="Arial" w:eastAsia="Arial"/>
          <w:sz w:val="24"/>
          <w:szCs w:val="24"/>
          <w:spacing w:val="25"/>
          <w:w w:val="66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0"/>
        </w:rPr>
        <w:t>77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60"/>
        </w:sectPr>
      </w:pPr>
      <w:rPr/>
    </w:p>
    <w:p>
      <w:pPr>
        <w:spacing w:before="82" w:after="0" w:line="226" w:lineRule="exact"/>
        <w:ind w:left="1158" w:right="-20"/>
        <w:jc w:val="left"/>
        <w:tabs>
          <w:tab w:pos="7360" w:val="left"/>
          <w:tab w:pos="10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04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  <w:position w:val="-1"/>
        </w:rPr>
        <w:t>Dme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28" w:after="0" w:line="282" w:lineRule="exact"/>
        <w:ind w:left="322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112.320007pt;margin-top:17.892645pt;width:424.800004pt;height:387.36pt;mso-position-horizontal-relative:page;mso-position-vertical-relative:paragraph;z-index:-5334" type="#_x0000_t75">
            <v:imagedata r:id="rId59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Culinar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5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Crossword</w:t>
      </w:r>
      <w:r>
        <w:rPr>
          <w:rFonts w:ascii="Arial" w:hAnsi="Arial" w:cs="Arial" w:eastAsia="Arial"/>
          <w:sz w:val="24"/>
          <w:szCs w:val="24"/>
          <w:spacing w:val="3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2.2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24"/>
          <w:szCs w:val="24"/>
          <w:spacing w:val="2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Accident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2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5"/>
          <w:szCs w:val="25"/>
          <w:spacing w:val="2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Injuries·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19999pt;height:162.72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60" w:h="15860"/>
          <w:pgMar w:top="500" w:bottom="280" w:left="580" w:right="26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144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6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2.2.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3692" w:right="4693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81.76001pt;margin-top:9.069721pt;width:11.52pt;height:273.600006pt;mso-position-horizontal-relative:page;mso-position-vertical-relative:paragraph;z-index:-5333" type="#_x0000_t75">
            <v:imagedata r:id="rId61" o:title=""/>
          </v:shape>
        </w:pict>
      </w:r>
      <w:r>
        <w:rPr>
          <w:rFonts w:ascii="Arial" w:hAnsi="Arial" w:cs="Arial" w:eastAsia="Arial"/>
          <w:sz w:val="21"/>
          <w:szCs w:val="21"/>
          <w:spacing w:val="0"/>
          <w:w w:val="108"/>
          <w:b/>
          <w:bCs/>
          <w:position w:val="-1"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580" w:right="260"/>
          <w:cols w:num="2" w:equalWidth="0">
            <w:col w:w="1811" w:space="489"/>
            <w:col w:w="9120"/>
          </w:cols>
        </w:sectPr>
      </w:pPr>
      <w:rPr/>
    </w:p>
    <w:p>
      <w:pPr>
        <w:spacing w:before="27" w:after="0" w:line="262" w:lineRule="auto"/>
        <w:ind w:left="1625" w:right="223" w:firstLine="-2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technique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performe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chokin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374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Storage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item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carefully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3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device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AE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2" w:lineRule="auto"/>
        <w:ind w:left="1618" w:right="123" w:firstLine="-244"/>
        <w:jc w:val="left"/>
        <w:tabs>
          <w:tab w:pos="4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8"/>
          <w:w w:val="75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5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7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Handle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288" w:right="-20"/>
        <w:jc w:val="left"/>
        <w:tabs>
          <w:tab w:pos="4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Slippin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ankle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12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uniform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worn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280" w:right="-20"/>
        <w:jc w:val="left"/>
        <w:tabs>
          <w:tab w:pos="47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Carr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40" w:lineRule="auto"/>
        <w:ind w:left="1302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</w:rPr>
        <w:t>17.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76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audit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Zwords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0" w:after="0" w:line="262" w:lineRule="auto"/>
        <w:ind w:left="1618" w:right="581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Causin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252" w:right="-7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lid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6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21.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injur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5.478874pt;margin-top:-1.988635pt;width:207.59155pt;height:.1pt;mso-position-horizontal-relative:page;mso-position-vertical-relative:paragraph;z-index:-5332" coordorigin="1710,-40" coordsize="4152,2">
            <v:shape style="position:absolute;left:1710;top:-40;width:4152;height:2" coordorigin="1710,-40" coordsize="4152,0" path="m1710,-40l5861,-4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5.478874pt;margin-top:13.470284pt;width:207.59155pt;height:.1pt;mso-position-horizontal-relative:page;mso-position-vertical-relative:paragraph;z-index:-5331" coordorigin="1710,269" coordsize="4152,2">
            <v:shape style="position:absolute;left:1710;top:269;width:4152;height:2" coordorigin="1710,269" coordsize="4152,0" path="m1710,269l5861,269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9" w:right="919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</w:rPr>
        <w:t>78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  </w:t>
      </w:r>
      <w:r>
        <w:rPr>
          <w:rFonts w:ascii="Arial" w:hAnsi="Arial" w:cs="Arial" w:eastAsia="Arial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7"/>
          <w:i/>
        </w:rPr>
        <w:t>flp,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57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40" w:lineRule="auto"/>
        <w:ind w:left="129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1.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Communicatio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240" w:lineRule="auto"/>
        <w:ind w:left="101" w:right="-20"/>
        <w:jc w:val="left"/>
        <w:tabs>
          <w:tab w:pos="980" w:val="left"/>
          <w:tab w:pos="1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Sheet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(MSDS)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0" w:after="0" w:line="240" w:lineRule="auto"/>
        <w:ind w:left="108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Protectio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1"/>
        </w:rPr>
        <w:t>EPA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359" w:right="734" w:firstLine="-2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charge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keepin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workplace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Most.seriou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ofburn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93" w:right="-20"/>
        <w:jc w:val="left"/>
        <w:tabs>
          <w:tab w:pos="28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7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Avulsio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345" w:right="948" w:firstLine="-3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uniform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protect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arm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hole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Havin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abilit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irritate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4"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compensatio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56" w:lineRule="auto"/>
        <w:ind w:left="345" w:right="1005" w:firstLine="-3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19.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technique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restore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breathin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heartbeat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580" w:right="260"/>
          <w:cols w:num="2" w:equalWidth="0">
            <w:col w:w="5690" w:space="447"/>
            <w:col w:w="5283"/>
          </w:cols>
        </w:sectPr>
      </w:pPr>
      <w:rPr/>
    </w:p>
    <w:p>
      <w:pPr>
        <w:spacing w:before="81" w:after="0" w:line="240" w:lineRule="auto"/>
        <w:ind w:left="90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74.880005pt;margin-top:28.532768pt;width:474.561584pt;height:60.48pt;mso-position-horizontal-relative:page;mso-position-vertical-relative:paragraph;z-index:-5330" coordorigin="1498,571" coordsize="9491,1210">
            <v:shape style="position:absolute;left:1498;top:571;width:1987;height:1210" type="#_x0000_t75">
              <v:imagedata r:id="rId62" o:title=""/>
            </v:shape>
            <v:group style="position:absolute;left:3432;top:601;width:7035;height:2" coordorigin="3432,601" coordsize="7035,2">
              <v:shape style="position:absolute;left:3432;top:601;width:7035;height:2" coordorigin="3432,601" coordsize="7035,0" path="m3432,601l10467,601e" filled="f" stroked="t" strokeweight=".357477pt" strokecolor="#000000">
                <v:path arrowok="t"/>
              </v:shape>
            </v:group>
            <v:group style="position:absolute;left:3510;top:1558;width:7471;height:2" coordorigin="3510,1558" coordsize="7471,2">
              <v:shape style="position:absolute;left:3510;top:1558;width:7471;height:2" coordorigin="3510,1558" coordsize="7471,0" path="m3510,1558l10982,1558e" filled="f" stroked="t" strokeweight=".7149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8.614471pt;margin-top:13.943855pt;width:126.189252pt;height:.1pt;mso-position-horizontal-relative:page;mso-position-vertical-relative:paragraph;z-index:-5327" coordorigin="8572,279" coordsize="2524,2">
            <v:shape style="position:absolute;left:8572;top:279;width:2524;height:2" coordorigin="8572,279" coordsize="2524,0" path="m8572,279l11096,279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9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  <w:position w:val="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202"/>
          <w:position w:val="0"/>
        </w:rPr>
        <w:t>----------------------------------------------</w:t>
      </w:r>
      <w:r>
        <w:rPr>
          <w:rFonts w:ascii="Arial" w:hAnsi="Arial" w:cs="Arial" w:eastAsia="Arial"/>
          <w:sz w:val="18"/>
          <w:szCs w:val="18"/>
          <w:spacing w:val="-37"/>
          <w:w w:val="20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0"/>
          <w:position w:val="0"/>
        </w:rPr>
        <w:t>Dffie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38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4" w:lineRule="exact"/>
        <w:ind w:left="3038" w:right="-2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92"/>
        </w:rPr>
        <w:t>Wor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2"/>
        </w:rPr>
        <w:t>k</w:t>
      </w:r>
      <w:r>
        <w:rPr>
          <w:rFonts w:ascii="Times New Roman" w:hAnsi="Times New Roman" w:cs="Times New Roman" w:eastAsia="Times New Roman"/>
          <w:sz w:val="47"/>
          <w:szCs w:val="47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2"/>
        </w:rPr>
        <w:t>Flo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2"/>
        </w:rPr>
        <w:t>w</w:t>
      </w:r>
      <w:r>
        <w:rPr>
          <w:rFonts w:ascii="Times New Roman" w:hAnsi="Times New Roman" w:cs="Times New Roman" w:eastAsia="Times New Roman"/>
          <w:sz w:val="47"/>
          <w:szCs w:val="47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7"/>
          <w:szCs w:val="4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7"/>
          <w:szCs w:val="4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  <w:t>Kitchen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07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2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17.279297"/>
          <w:szCs w:val="17.279297"/>
        </w:rPr>
      </w:pPr>
      <w:rPr/>
      <w:r>
        <w:rPr/>
        <w:pict>
          <v:shape style="position:absolute;margin-left:303.839996pt;margin-top:4.029548pt;width:143.999994pt;height:4.32pt;mso-position-horizontal-relative:page;mso-position-vertical-relative:paragraph;z-index:-5329" type="#_x0000_t75">
            <v:imagedata r:id="rId63" o:title=""/>
          </v:shape>
        </w:pict>
      </w:r>
      <w:r>
        <w:rPr/>
        <w:pict>
          <v:shape style="width:139.679987pt;height:8.64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17.279297"/>
          <w:szCs w:val="17.279297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93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Wor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k</w:t>
      </w:r>
      <w:r>
        <w:rPr>
          <w:rFonts w:ascii="Arial" w:hAnsi="Arial" w:cs="Arial" w:eastAsia="Arial"/>
          <w:sz w:val="25"/>
          <w:szCs w:val="25"/>
          <w:spacing w:val="5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2"/>
        </w:rPr>
        <w:t>Areas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907" w:right="-20"/>
        <w:jc w:val="left"/>
        <w:tabs>
          <w:tab w:pos="77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9.735985pt;margin-top:33.967106pt;width:460.429907pt;height:.1pt;mso-position-horizontal-relative:page;mso-position-vertical-relative:paragraph;z-index:-5326" coordorigin="1995,679" coordsize="9209,2">
            <v:shape style="position:absolute;left:1995;top:679;width:9209;height:2" coordorigin="1995,679" coordsize="9209,0" path="m1995,679l11203,679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9.735985pt;margin-top:54.931812pt;width:460.429907pt;height:.1pt;mso-position-horizontal-relative:page;mso-position-vertical-relative:paragraph;z-index:-5325" coordorigin="1995,1099" coordsize="9209,2">
            <v:shape style="position:absolute;left:1995;top:1099;width:9209;height:2" coordorigin="1995,1099" coordsize="9209,0" path="m1995,1099l11203,1099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6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6"/>
        </w:rPr>
        <w:t>Workstations: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position w:val="16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  <w:position w:val="0"/>
        </w:rPr>
        <w:t>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  <w:position w:val="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  <w:position w:val="0"/>
        </w:rPr>
        <w:t>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  <w:position w:val="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  <w:position w:val="0"/>
        </w:rPr>
        <w:t>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  <w:position w:val="0"/>
        </w:rPr>
        <w:t>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86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/>
        <w:pict>
          <v:shape style="position:absolute;margin-left:574.559998pt;margin-top:-27.795013pt;width:31.68pt;height:164.160004pt;mso-position-horizontal-relative:page;mso-position-vertical-relative:paragraph;z-index:-5328" type="#_x0000_t75">
            <v:imagedata r:id="rId65" o:title=""/>
          </v:shape>
        </w:pict>
      </w:r>
      <w:r>
        <w:rPr/>
        <w:pict>
          <v:group style="position:absolute;margin-left:99.735985pt;margin-top:-9.970916pt;width:460.429907pt;height:.1pt;mso-position-horizontal-relative:page;mso-position-vertical-relative:paragraph;z-index:-5324" coordorigin="1995,-199" coordsize="9209,2">
            <v:shape style="position:absolute;left:1995;top:-199;width:9209;height:2" coordorigin="1995,-199" coordsize="9209,0" path="m1995,-199l11203,-199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9.378502pt;margin-top:33.929535pt;width:460.429906pt;height:.1pt;mso-position-horizontal-relative:page;mso-position-vertical-relative:paragraph;z-index:-5323" coordorigin="1988,679" coordsize="9209,2">
            <v:shape style="position:absolute;left:1988;top:679;width:9209;height:2" coordorigin="1988,679" coordsize="9209,0" path="m1988,679l11196,679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9.378502pt;margin-top:54.894241pt;width:460.429906pt;height:.1pt;mso-position-horizontal-relative:page;mso-position-vertical-relative:paragraph;z-index:-5322" coordorigin="1988,1098" coordsize="9209,2">
            <v:shape style="position:absolute;left:1988;top:1098;width:9209;height:2" coordorigin="1988,1098" coordsize="9209,0" path="m1988,1098l11196,1098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7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  <w:position w:val="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7"/>
        </w:rPr>
        <w:t>Wor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7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7"/>
        </w:rPr>
        <w:t>Sections: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17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82"/>
          <w:position w:val="0"/>
        </w:rPr>
        <w:t>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2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99.378502pt;margin-top:-16.944792pt;width:460.07243pt;height:.1pt;mso-position-horizontal-relative:page;mso-position-vertical-relative:paragraph;z-index:-5321" coordorigin="1988,-339" coordsize="9201,2">
            <v:shape style="position:absolute;left:1988;top:-339;width:9201;height:2" coordorigin="1988,-339" coordsize="9201,0" path="m1988,-339l11189,-339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Wor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k</w:t>
      </w:r>
      <w:r>
        <w:rPr>
          <w:rFonts w:ascii="Arial" w:hAnsi="Arial" w:cs="Arial" w:eastAsia="Arial"/>
          <w:sz w:val="25"/>
          <w:szCs w:val="25"/>
          <w:spacing w:val="56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4"/>
        </w:rPr>
        <w:t>Lines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86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/>
        <w:pict>
          <v:group style="position:absolute;margin-left:99.021027pt;margin-top:29.799887pt;width:460.429907pt;height:.1pt;mso-position-horizontal-relative:page;mso-position-vertical-relative:paragraph;z-index:-5320" coordorigin="1980,596" coordsize="9209,2">
            <v:shape style="position:absolute;left:1980;top:596;width:9209;height:2" coordorigin="1980,596" coordsize="9209,0" path="m1980,596l11189,596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5"/>
          <w:szCs w:val="35"/>
          <w:spacing w:val="0"/>
          <w:w w:val="70"/>
        </w:rPr>
        <w:t>1---------------------------------------------------------------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73" w:lineRule="exact"/>
        <w:ind w:left="82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9.021027pt;margin-top:-11.829047pt;width:460.429907pt;height:.1pt;mso-position-horizontal-relative:page;mso-position-vertical-relative:paragraph;z-index:-5319" coordorigin="1980,-237" coordsize="9209,2">
            <v:shape style="position:absolute;left:1980;top:-237;width:9209;height:2" coordorigin="1980,-237" coordsize="9209,0" path="m1980,-237l11189,-237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8.663551pt;margin-top:30.100363pt;width:460.429907pt;height:.1pt;mso-position-horizontal-relative:page;mso-position-vertical-relative:paragraph;z-index:-5318" coordorigin="1973,602" coordsize="9209,2">
            <v:shape style="position:absolute;left:1973;top:602;width:9209;height:2" coordorigin="1973,602" coordsize="9209,0" path="m1973,602l11182,602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73"/>
          <w:position w:val="2"/>
        </w:rPr>
        <w:t>,2·----------------------------------------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3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3"/>
          <w:position w:val="2"/>
        </w:rPr>
        <w:t>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60" w:h="15860"/>
          <w:pgMar w:top="480" w:bottom="280" w:left="880" w:right="0"/>
        </w:sectPr>
      </w:pPr>
      <w:rPr/>
    </w:p>
    <w:p>
      <w:pPr>
        <w:spacing w:before="40" w:after="0" w:line="307" w:lineRule="exact"/>
        <w:ind w:right="7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8.663551pt;margin-top:-.853221pt;width:460.429907pt;height:.1pt;mso-position-horizontal-relative:page;mso-position-vertical-relative:paragraph;z-index:-5317" coordorigin="1973,-17" coordsize="9209,2">
            <v:shape style="position:absolute;left:1973;top:-17;width:9209;height:2" coordorigin="1973,-17" coordsize="9209,0" path="m1973,-17l11182,-17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-39"/>
          <w:w w:val="67"/>
          <w:position w:val="11"/>
        </w:rPr>
        <w:t>-</w:t>
      </w:r>
      <w:r>
        <w:rPr>
          <w:rFonts w:ascii="Arial" w:hAnsi="Arial" w:cs="Arial" w:eastAsia="Arial"/>
          <w:sz w:val="25"/>
          <w:szCs w:val="25"/>
          <w:spacing w:val="-101"/>
          <w:w w:val="127"/>
          <w:position w:val="-3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66"/>
          <w:position w:val="11"/>
        </w:rPr>
        <w:t>ci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333" w:lineRule="exact"/>
        <w:ind w:right="-15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5"/>
          <w:szCs w:val="25"/>
          <w:spacing w:val="-111"/>
          <w:w w:val="127"/>
          <w:position w:val="9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35"/>
          <w:position w:val="-2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tabs>
          <w:tab w:pos="94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-3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880" w:right="0"/>
          <w:cols w:num="2" w:equalWidth="0">
            <w:col w:w="454" w:space="410"/>
            <w:col w:w="10516"/>
          </w:cols>
        </w:sectPr>
      </w:pPr>
      <w:rPr/>
    </w:p>
    <w:p>
      <w:pPr>
        <w:spacing w:before="11" w:after="0" w:line="240" w:lineRule="auto"/>
        <w:ind w:left="328" w:right="-20"/>
        <w:jc w:val="left"/>
        <w:tabs>
          <w:tab w:pos="1080" w:val="left"/>
          <w:tab w:pos="102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123"/>
        </w:rPr>
        <w:t>i'l</w:t>
      </w:r>
      <w:r>
        <w:rPr>
          <w:rFonts w:ascii="Arial" w:hAnsi="Arial" w:cs="Arial" w:eastAsia="Arial"/>
          <w:sz w:val="15"/>
          <w:szCs w:val="15"/>
          <w:w w:val="100"/>
        </w:rPr>
        <w:tab/>
      </w:r>
      <w:r>
        <w:rPr>
          <w:rFonts w:ascii="Arial" w:hAnsi="Arial" w:cs="Arial" w:eastAsia="Arial"/>
          <w:sz w:val="15"/>
          <w:szCs w:val="15"/>
          <w:w w:val="99"/>
        </w:rPr>
      </w:r>
      <w:r>
        <w:rPr>
          <w:rFonts w:ascii="Arial" w:hAnsi="Arial" w:cs="Arial" w:eastAsia="Arial"/>
          <w:sz w:val="15"/>
          <w:szCs w:val="15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w w:val="100"/>
          <w:u w:val="single" w:color="000000"/>
        </w:rPr>
        <w:tab/>
      </w:r>
      <w:r>
        <w:rPr>
          <w:rFonts w:ascii="Arial" w:hAnsi="Arial" w:cs="Arial" w:eastAsia="Arial"/>
          <w:sz w:val="15"/>
          <w:szCs w:val="1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w w:val="100"/>
        </w:rPr>
      </w:r>
    </w:p>
    <w:p>
      <w:pPr>
        <w:spacing w:before="0" w:after="0" w:line="277" w:lineRule="exact"/>
        <w:ind w:left="31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98.663551pt;margin-top:19.017017pt;width:460.07243pt;height:.1pt;mso-position-horizontal-relative:page;mso-position-vertical-relative:paragraph;z-index:-5316" coordorigin="1973,380" coordsize="9201,2">
            <v:shape style="position:absolute;left:1973;top:380;width:9201;height:2" coordorigin="1973,380" coordsize="9201,0" path="m1973,380l11175,380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71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" w:right="1000"/>
        <w:jc w:val="center"/>
        <w:tabs>
          <w:tab w:pos="800" w:val="left"/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418468pt;margin-top:12.052476pt;width:.352588pt;height:14pt;mso-position-horizontal-relative:page;mso-position-vertical-relative:paragraph;z-index:-5312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-104"/>
                      <w:w w:val="113"/>
                    </w:rPr>
                    <w:t>•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-113"/>
          <w:w w:val="272"/>
          <w:position w:val="4"/>
        </w:rPr>
        <w:t>r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6"/>
          <w:position w:val="0"/>
        </w:rPr>
        <w:t>"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79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-1"/>
          <w:w w:val="79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-1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130" w:lineRule="exact"/>
        <w:ind w:left="30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-3"/>
          <w:w w:val="153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38"/>
          <w:position w:val="-1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53" w:lineRule="exact"/>
        <w:ind w:left="32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8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1" w:after="0" w:line="161" w:lineRule="exact"/>
        <w:ind w:left="30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8.306076pt;margin-top:3.138859pt;width:460.429906pt;height:.1pt;mso-position-horizontal-relative:page;mso-position-vertical-relative:paragraph;z-index:-5315" coordorigin="1966,63" coordsize="9209,2">
            <v:shape style="position:absolute;left:1966;top:63;width:9209;height:2" coordorigin="1966,63" coordsize="9209,0" path="m1966,63l11175,63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1"/>
        </w:rPr>
        <w:t>n.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23" w:lineRule="exact"/>
        <w:ind w:left="3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48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225" w:lineRule="exact"/>
        <w:ind w:left="25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8.306076pt;margin-top:7.705307pt;width:460.429906pt;height:.1pt;mso-position-horizontal-relative:page;mso-position-vertical-relative:paragraph;z-index:-5314" coordorigin="1966,154" coordsize="9209,2">
            <v:shape style="position:absolute;left:1966;top:154;width:9209;height:2" coordorigin="1966,154" coordsize="9209,0" path="m1966,154l11175,154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"/>
          <w:szCs w:val="10"/>
          <w:spacing w:val="-92"/>
          <w:w w:val="184"/>
          <w:position w:val="1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1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197" w:lineRule="exact"/>
        <w:ind w:left="30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41"/>
          <w:w w:val="106"/>
          <w:position w:val="-5"/>
        </w:rPr>
        <w:t>n</w:t>
      </w:r>
      <w:r>
        <w:rPr>
          <w:rFonts w:ascii="Arial" w:hAnsi="Arial" w:cs="Arial" w:eastAsia="Arial"/>
          <w:sz w:val="25"/>
          <w:szCs w:val="25"/>
          <w:spacing w:val="-49"/>
          <w:w w:val="127"/>
          <w:position w:val="-3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6"/>
          <w:position w:val="-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84" w:lineRule="exact"/>
        <w:ind w:left="290" w:right="-20"/>
        <w:jc w:val="left"/>
        <w:tabs>
          <w:tab w:pos="840" w:val="left"/>
          <w:tab w:pos="102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2"/>
          <w:szCs w:val="22"/>
          <w:spacing w:val="-106"/>
          <w:w w:val="135"/>
        </w:rPr>
        <w:t>"</w:t>
      </w:r>
      <w:r>
        <w:rPr>
          <w:rFonts w:ascii="Arial" w:hAnsi="Arial" w:cs="Arial" w:eastAsia="Arial"/>
          <w:sz w:val="25"/>
          <w:szCs w:val="25"/>
          <w:spacing w:val="0"/>
          <w:w w:val="127"/>
          <w:position w:val="-3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  <w:position w:val="8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-24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8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8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177" w:lineRule="exact"/>
        <w:ind w:left="3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.s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322" w:lineRule="exact"/>
        <w:ind w:left="300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97.948601pt;margin-top:5.829235pt;width:460.429907pt;height:.1pt;mso-position-horizontal-relative:page;mso-position-vertical-relative:paragraph;z-index:-5313" coordorigin="1959,117" coordsize="9209,2">
            <v:shape style="position:absolute;left:1959;top:117;width:9209;height:2" coordorigin="1959,117" coordsize="9209,0" path="m1959,117l11168,117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spacing w:val="-107"/>
          <w:w w:val="53"/>
          <w:position w:val="1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8"/>
          <w:position w:val="-5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-58"/>
          <w:w w:val="109"/>
          <w:position w:val="-5"/>
        </w:rPr>
        <w:t>0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53"/>
          <w:position w:val="1"/>
        </w:rPr>
        <w:t>•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0"/>
        </w:rPr>
      </w:r>
    </w:p>
    <w:p>
      <w:pPr>
        <w:spacing w:before="0" w:after="0" w:line="247" w:lineRule="exact"/>
        <w:ind w:left="328" w:right="-20"/>
        <w:jc w:val="left"/>
        <w:tabs>
          <w:tab w:pos="1060" w:val="left"/>
          <w:tab w:pos="1028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w w:val="110"/>
        </w:rPr>
        <w:t>"</w:t>
      </w:r>
      <w:r>
        <w:rPr>
          <w:rFonts w:ascii="Arial" w:hAnsi="Arial" w:cs="Arial" w:eastAsia="Arial"/>
          <w:sz w:val="27"/>
          <w:szCs w:val="27"/>
          <w:w w:val="100"/>
        </w:rPr>
        <w:tab/>
      </w:r>
      <w:r>
        <w:rPr>
          <w:rFonts w:ascii="Arial" w:hAnsi="Arial" w:cs="Arial" w:eastAsia="Arial"/>
          <w:sz w:val="27"/>
          <w:szCs w:val="27"/>
          <w:w w:val="99"/>
        </w:rPr>
      </w:r>
      <w:r>
        <w:rPr>
          <w:rFonts w:ascii="Arial" w:hAnsi="Arial" w:cs="Arial" w:eastAsia="Arial"/>
          <w:sz w:val="27"/>
          <w:szCs w:val="27"/>
          <w:w w:val="99"/>
          <w:u w:val="single" w:color="000000"/>
        </w:rPr>
        <w:t> </w:t>
      </w:r>
      <w:r>
        <w:rPr>
          <w:rFonts w:ascii="Arial" w:hAnsi="Arial" w:cs="Arial" w:eastAsia="Arial"/>
          <w:sz w:val="27"/>
          <w:szCs w:val="27"/>
          <w:w w:val="100"/>
          <w:u w:val="single" w:color="000000"/>
        </w:rPr>
        <w:tab/>
      </w:r>
      <w:r>
        <w:rPr>
          <w:rFonts w:ascii="Arial" w:hAnsi="Arial" w:cs="Arial" w:eastAsia="Arial"/>
          <w:sz w:val="27"/>
          <w:szCs w:val="27"/>
          <w:w w:val="100"/>
          <w:u w:val="single" w:color="000000"/>
        </w:rPr>
      </w:r>
      <w:r>
        <w:rPr>
          <w:rFonts w:ascii="Arial" w:hAnsi="Arial" w:cs="Arial" w:eastAsia="Arial"/>
          <w:sz w:val="27"/>
          <w:szCs w:val="27"/>
          <w:w w:val="100"/>
        </w:rPr>
      </w:r>
    </w:p>
    <w:p>
      <w:pPr>
        <w:spacing w:before="0" w:after="0" w:line="161" w:lineRule="exact"/>
        <w:ind w:left="293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2"/>
          <w:w w:val="91"/>
          <w:position w:val="-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spacing w:val="-69"/>
          <w:w w:val="128"/>
          <w:position w:val="3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-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880" w:right="0"/>
        </w:sectPr>
      </w:pPr>
      <w:rPr/>
    </w:p>
    <w:p>
      <w:pPr>
        <w:spacing w:before="0" w:after="0" w:line="127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-2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-2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-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  <w:position w:val="-2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2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  <w:position w:val="-2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  <w:position w:val="-2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27" w:lineRule="exact"/>
        <w:ind w:left="32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413574pt;margin-top:4.992049pt;width:4.175pt;height:5pt;mso-position-horizontal-relative:page;mso-position-vertical-relative:paragraph;z-index:-5311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6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31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00" w:lineRule="exact"/>
        <w:ind w:left="29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" w:after="0" w:line="240" w:lineRule="auto"/>
        <w:ind w:left="321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413574pt;margin-top:4.687985pt;width:.542923pt;height:13pt;mso-position-horizontal-relative:page;mso-position-vertical-relative:paragraph;z-index:-5310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spacing w:val="-82"/>
                      <w:w w:val="104"/>
                    </w:rPr>
                    <w:t>"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spacing w:val="0"/>
          <w:w w:val="188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59" w:after="0" w:line="91" w:lineRule="exact"/>
        <w:ind w:left="300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3"/>
          <w:w w:val="122"/>
          <w:position w:val="-2"/>
        </w:rPr>
        <w:t>"</w:t>
      </w:r>
      <w:r>
        <w:rPr>
          <w:rFonts w:ascii="Arial" w:hAnsi="Arial" w:cs="Arial" w:eastAsia="Arial"/>
          <w:sz w:val="10"/>
          <w:szCs w:val="10"/>
          <w:spacing w:val="0"/>
          <w:w w:val="123"/>
          <w:position w:val="-2"/>
        </w:rPr>
        <w:t>0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109" w:lineRule="exact"/>
        <w:ind w:left="29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8"/>
        </w:rPr>
        <w:t>w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20" w:lineRule="exact"/>
        <w:ind w:left="32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34"/>
          <w:position w:val="-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90" w:lineRule="exact"/>
        <w:ind w:left="25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-78"/>
          <w:w w:val="184"/>
          <w:position w:val="8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4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125" w:lineRule="exact"/>
        <w:ind w:left="31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44"/>
          <w:position w:val="-3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152" w:lineRule="exact"/>
        <w:ind w:left="2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68"/>
          <w:i/>
          <w:position w:val="1"/>
        </w:rPr>
        <w:t>8'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21" w:lineRule="exact"/>
        <w:ind w:left="28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4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1"/>
          <w:i/>
        </w:rPr>
        <w:t>/JJi,.</w:t>
      </w:r>
      <w:r>
        <w:rPr>
          <w:rFonts w:ascii="Arial" w:hAnsi="Arial" w:cs="Arial" w:eastAsia="Arial"/>
          <w:sz w:val="22"/>
          <w:szCs w:val="22"/>
          <w:spacing w:val="0"/>
          <w:w w:val="51"/>
          <w:i/>
        </w:rPr>
        <w:t> </w:t>
      </w:r>
      <w:r>
        <w:rPr>
          <w:rFonts w:ascii="Arial" w:hAnsi="Arial" w:cs="Arial" w:eastAsia="Arial"/>
          <w:sz w:val="22"/>
          <w:szCs w:val="22"/>
          <w:spacing w:val="22"/>
          <w:w w:val="5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  <w:i/>
        </w:rPr>
        <w:t>79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880" w:right="0"/>
          <w:cols w:num="2" w:equalWidth="0">
            <w:col w:w="6603" w:space="96"/>
            <w:col w:w="4681"/>
          </w:cols>
        </w:sectPr>
      </w:pPr>
      <w:rPr/>
    </w:p>
    <w:p>
      <w:pPr>
        <w:spacing w:before="63" w:after="0" w:line="240" w:lineRule="auto"/>
        <w:ind w:left="115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3.1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38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Wor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k</w:t>
      </w:r>
      <w:r>
        <w:rPr>
          <w:rFonts w:ascii="Arial" w:hAnsi="Arial" w:cs="Arial" w:eastAsia="Arial"/>
          <w:sz w:val="25"/>
          <w:szCs w:val="25"/>
          <w:spacing w:val="6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8"/>
        </w:rPr>
        <w:t>Flow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744728pt;margin-top:34.27673pt;width:462.224824pt;height:.1pt;mso-position-horizontal-relative:page;mso-position-vertical-relative:paragraph;z-index:-5308" coordorigin="1935,686" coordsize="9244,2">
            <v:shape style="position:absolute;left:1935;top:686;width:9244;height:2" coordorigin="1935,686" coordsize="9244,0" path="m1935,686l11179,686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744728pt;margin-top:55.099937pt;width:462.224824pt;height:.1pt;mso-position-horizontal-relative:page;mso-position-vertical-relative:paragraph;z-index:-5307" coordorigin="1935,1102" coordsize="9244,2">
            <v:shape style="position:absolute;left:1935;top:1102;width:9244;height:2" coordorigin="1935,1102" coordsize="9244,0" path="m1935,1102l11179,1102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744728pt;margin-top:76.102661pt;width:461.86651pt;height:.1pt;mso-position-horizontal-relative:page;mso-position-vertical-relative:paragraph;z-index:-5306" coordorigin="1935,1522" coordsize="9237,2">
            <v:shape style="position:absolute;left:1935;top:1522;width:9237;height:2" coordorigin="1935,1522" coordsize="9237,0" path="m1935,1522l11172,1522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8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8"/>
        </w:rPr>
        <w:t>Plannings: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  <w:position w:val="1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1"/>
          <w:position w:val="0"/>
        </w:rPr>
        <w:t>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8" w:lineRule="exact"/>
        <w:ind w:left="114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386414pt;margin-top:-30.847075pt;width:462.224824pt;height:.1pt;mso-position-horizontal-relative:page;mso-position-vertical-relative:paragraph;z-index:-5305" coordorigin="1928,-617" coordsize="9244,2">
            <v:shape style="position:absolute;left:1928;top:-617;width:9244;height:2" coordorigin="1928,-617" coordsize="9244,0" path="m1928,-617l11172,-617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744728pt;margin-top:-9.844355pt;width:462.224824pt;height:.1pt;mso-position-horizontal-relative:page;mso-position-vertical-relative:paragraph;z-index:-5304" coordorigin="1935,-197" coordsize="9244,2">
            <v:shape style="position:absolute;left:1935;top:-197;width:9244;height:2" coordorigin="1935,-197" coordsize="9244,0" path="m1935,-197l11179,-197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7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7"/>
        </w:rPr>
        <w:t>Timing: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100"/>
          <w:position w:val="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1"/>
          <w:position w:val="-11"/>
        </w:rPr>
        <w:t>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1"/>
          <w:position w:val="-1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1"/>
          <w:position w:val="-11"/>
        </w:rPr>
        <w:t>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3116" w:lineRule="exact"/>
        <w:ind w:left="10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386414pt;margin-top:16.714542pt;width:462.224824pt;height:.1pt;mso-position-horizontal-relative:page;mso-position-vertical-relative:paragraph;z-index:-5303" coordorigin="1928,334" coordsize="9244,2">
            <v:shape style="position:absolute;left:1928;top:334;width:9244;height:2" coordorigin="1928,334" coordsize="9244,0" path="m1928,334l11172,334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386414pt;margin-top:37.537750pt;width:462.224824pt;height:.1pt;mso-position-horizontal-relative:page;mso-position-vertical-relative:paragraph;z-index:-5302" coordorigin="1928,751" coordsize="9244,2">
            <v:shape style="position:absolute;left:1928;top:751;width:9244;height:2" coordorigin="1928,751" coordsize="9244,0" path="m1928,751l11172,751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744728pt;margin-top:58.54047pt;width:461.86651pt;height:.1pt;mso-position-horizontal-relative:page;mso-position-vertical-relative:paragraph;z-index:-5301" coordorigin="1935,1171" coordsize="9237,2">
            <v:shape style="position:absolute;left:1935;top:1171;width:9237;height:2" coordorigin="1935,1171" coordsize="9237,0" path="m1935,1171l11172,1171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386414pt;margin-top:79.54319pt;width:462.224824pt;height:.1pt;mso-position-horizontal-relative:page;mso-position-vertical-relative:paragraph;z-index:-5300" coordorigin="1928,1591" coordsize="9244,2">
            <v:shape style="position:absolute;left:1928;top:1591;width:9244;height:2" coordorigin="1928,1591" coordsize="9244,0" path="m1928,1591l11172,1591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386414pt;margin-top:100.366402pt;width:462.224824pt;height:.1pt;mso-position-horizontal-relative:page;mso-position-vertical-relative:paragraph;z-index:-5299" coordorigin="1928,2007" coordsize="9244,2">
            <v:shape style="position:absolute;left:1928;top:2007;width:9244;height:2" coordorigin="1928,2007" coordsize="9244,0" path="m1928,2007l11172,2007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386414pt;margin-top:144.346451pt;width:462.224824pt;height:.1pt;mso-position-horizontal-relative:page;mso-position-vertical-relative:paragraph;z-index:-5298" coordorigin="1928,2887" coordsize="9244,2">
            <v:shape style="position:absolute;left:1928;top:2887;width:9244;height:2" coordorigin="1928,2887" coordsize="9244,0" path="m1928,2887l11172,2887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386414pt;margin-top:165.169662pt;width:462.224824pt;height:.1pt;mso-position-horizontal-relative:page;mso-position-vertical-relative:paragraph;z-index:-5297" coordorigin="1928,3303" coordsize="9244,2">
            <v:shape style="position:absolute;left:1928;top:3303;width:9244;height:2" coordorigin="1928,3303" coordsize="9244,0" path="m1928,3303l11172,3303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028107pt;margin-top:186.172379pt;width:462.224824pt;height:.1pt;mso-position-horizontal-relative:page;mso-position-vertical-relative:paragraph;z-index:-5296" coordorigin="1921,3723" coordsize="9244,2">
            <v:shape style="position:absolute;left:1921;top:3723;width:9244;height:2" coordorigin="1921,3723" coordsize="9244,0" path="m1921,3723l11165,3723e" filled="f" stroked="t" strokeweight=".716628pt" strokecolor="#000000">
              <v:path arrowok="t"/>
            </v:shape>
          </v:group>
          <w10:wrap type="none"/>
        </w:pict>
      </w:r>
      <w:r>
        <w:rPr/>
        <w:pict>
          <v:shape style="width:40.32pt;height:162.720001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7"/>
        </w:rPr>
        <w:t>    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7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  <w:position w:val="7"/>
        </w:rPr>
        <w:t>Communication:</w:t>
      </w:r>
      <w:r>
        <w:rPr>
          <w:rFonts w:ascii="Times New Roman" w:hAnsi="Times New Roman" w:cs="Times New Roman" w:eastAsia="Times New Roman"/>
          <w:sz w:val="23"/>
          <w:szCs w:val="23"/>
          <w:spacing w:val="-26"/>
          <w:w w:val="106"/>
          <w:position w:val="7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0"/>
          <w:position w:val="-10"/>
        </w:rPr>
        <w:t>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99" w:right="4387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78.880005pt;margin-top:15.058392pt;width:11.52pt;height:272.160004pt;mso-position-horizontal-relative:page;mso-position-vertical-relative:paragraph;z-index:-5309" type="#_x0000_t75">
            <v:imagedata r:id="rId67" o:title=""/>
          </v:shape>
        </w:pict>
      </w:r>
      <w:r>
        <w:rPr/>
        <w:pict>
          <v:group style="position:absolute;margin-left:96.028107pt;margin-top:-32.926353pt;width:462.224824pt;height:.1pt;mso-position-horizontal-relative:page;mso-position-vertical-relative:paragraph;z-index:-5295" coordorigin="1921,-659" coordsize="9244,2">
            <v:shape style="position:absolute;left:1921;top:-659;width:9244;height:2" coordorigin="1921,-659" coordsize="9244,0" path="m1921,-659l11165,-659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6.028107pt;margin-top:-11.923632pt;width:462.224824pt;height:.1pt;mso-position-horizontal-relative:page;mso-position-vertical-relative:paragraph;z-index:-5294" coordorigin="1921,-238" coordsize="9244,2">
            <v:shape style="position:absolute;left:1921;top:-238;width:9244;height:2" coordorigin="1921,-238" coordsize="9244,0" path="m1921,-238l11165,-238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7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8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7" w:right="-20"/>
        <w:jc w:val="left"/>
        <w:tabs>
          <w:tab w:pos="18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1"/>
        </w:rPr>
        <w:t>80</w:t>
      </w:r>
      <w:r>
        <w:rPr>
          <w:rFonts w:ascii="Courier New" w:hAnsi="Courier New" w:cs="Courier New" w:eastAsia="Courier New"/>
          <w:sz w:val="26"/>
          <w:szCs w:val="26"/>
          <w:spacing w:val="-106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0"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0"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0"/>
        </w:rPr>
        <w:t>Art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61"/>
          <w:position w:val="0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40" w:bottom="280" w:left="560" w:right="320"/>
        </w:sectPr>
      </w:pPr>
      <w:rPr/>
    </w:p>
    <w:p>
      <w:pPr>
        <w:spacing w:before="76" w:after="0" w:line="240" w:lineRule="auto"/>
        <w:ind w:left="678" w:right="988"/>
        <w:jc w:val="center"/>
        <w:tabs>
          <w:tab w:pos="98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3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95"/>
          <w:position w:val="0"/>
        </w:rPr>
        <w:t>-----------------------------------------</w:t>
      </w:r>
      <w:r>
        <w:rPr>
          <w:rFonts w:ascii="Times New Roman" w:hAnsi="Times New Roman" w:cs="Times New Roman" w:eastAsia="Times New Roman"/>
          <w:sz w:val="21"/>
          <w:szCs w:val="21"/>
          <w:spacing w:val="-29"/>
          <w:w w:val="195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  <w:t>Dru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u w:val="single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72"/>
          <w:position w:val="0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17" w:right="260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Culinar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Crosswor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3.1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Flo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Kitchen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1" w:after="0" w:line="240" w:lineRule="auto"/>
        <w:ind w:left="16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3.119995pt;margin-top:145.651672pt;width:30.239999pt;height:164.16pt;mso-position-horizontal-relative:page;mso-position-vertical-relative:paragraph;z-index:-5292" type="#_x0000_t75">
            <v:imagedata r:id="rId68" o:title=""/>
          </v:shape>
        </w:pict>
      </w:r>
      <w:r>
        <w:rPr/>
        <w:pict>
          <v:shape style="width:383.04002pt;height:318.24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9" w:after="0" w:line="237" w:lineRule="exact"/>
        <w:ind w:left="1925" w:right="214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vocabulmy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-1"/>
        </w:rPr>
        <w:t>3.1.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60" w:h="15860"/>
          <w:pgMar w:top="540" w:bottom="280" w:left="102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" w:right="-19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56.159973pt;margin-top:-135.375137pt;width:8.64pt;height:138.240005pt;mso-position-horizontal-relative:page;mso-position-vertical-relative:paragraph;z-index:-5293" type="#_x0000_t75">
            <v:imagedata r:id="rId70" o:title=""/>
          </v:shape>
        </w:pict>
      </w:r>
      <w:r>
        <w:rPr>
          <w:rFonts w:ascii="Arial" w:hAnsi="Arial" w:cs="Arial" w:eastAsia="Arial"/>
          <w:sz w:val="25"/>
          <w:szCs w:val="25"/>
          <w:spacing w:val="-112"/>
          <w:w w:val="128"/>
          <w:position w:val="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0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94" w:right="-19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23999pt;margin-top:4.689253pt;width:6.55398pt;height:18pt;mso-position-horizontal-relative:page;mso-position-vertical-relative:paragraph;z-index:-5290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spacing w:val="-12"/>
                      <w:w w:val="53"/>
                    </w:rPr>
                    <w:t>·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spacing w:val="0"/>
                      <w:w w:val="52"/>
                    </w:rPr>
                    <w:t>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83"/>
        </w:rPr>
        <w:t>:E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8" w:after="0" w:line="153" w:lineRule="exact"/>
        <w:ind w:left="87" w:right="4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7"/>
          <w:w w:val="117"/>
          <w:position w:val="-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spacing w:val="-58"/>
          <w:w w:val="118"/>
          <w:position w:val="-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72" w:lineRule="exact"/>
        <w:ind w:left="122" w:right="-14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7"/>
          <w:position w:val="-1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131" w:lineRule="exact"/>
        <w:ind w:left="123" w:right="-4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679993pt;margin-top:7.363994pt;width:4.84272pt;height:18pt;mso-position-horizontal-relative:page;mso-position-vertical-relative:paragraph;z-index:-5289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spacing w:val="0"/>
                      <w:w w:val="75"/>
                    </w:rPr>
                    <w:t>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3"/>
        </w:rPr>
        <w:t>"-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51" w:lineRule="exact"/>
        <w:ind w:left="86" w:right="7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65"/>
          <w:w w:val="109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71" w:lineRule="exact"/>
        <w:ind w:left="111" w:right="-3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0" w:after="0" w:line="122" w:lineRule="exact"/>
        <w:ind w:left="86" w:right="-2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  <w:position w:val="-1"/>
        </w:rPr>
        <w:t>.2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194" w:lineRule="exact"/>
        <w:ind w:left="96" w:right="-2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55"/>
          <w:position w:val="1"/>
        </w:rPr>
        <w:t>1§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0" w:after="0" w:line="84" w:lineRule="exact"/>
        <w:ind w:left="120" w:right="-1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7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75" w:lineRule="exact"/>
        <w:ind w:left="86" w:right="-15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79"/>
          <w:position w:val="-1"/>
        </w:rPr>
        <w:t>'0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8" w:lineRule="exact"/>
        <w:ind w:left="88" w:right="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9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25" w:lineRule="exact"/>
        <w:ind w:left="117" w:right="-5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1" w:after="0" w:line="240" w:lineRule="auto"/>
        <w:ind w:left="22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prep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49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482" w:right="49" w:firstLine="-2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arrangement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parkin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spaces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6" w:lineRule="auto"/>
        <w:ind w:left="482" w:right="-61" w:firstLine="-2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Planne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movement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prepare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63" w:lineRule="auto"/>
        <w:ind w:left="490" w:right="669" w:firstLine="-2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term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meanin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place"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(3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230" w:right="-20"/>
        <w:jc w:val="left"/>
        <w:tabs>
          <w:tab w:pos="1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-line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arrangement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efficient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47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arrangement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9" w:lineRule="auto"/>
        <w:ind w:left="468" w:right="710" w:firstLine="-324"/>
        <w:jc w:val="left"/>
        <w:tabs>
          <w:tab w:pos="1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7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preparation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1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4.599998pt;margin-top:-1.897261pt;width:208.08pt;height:.1pt;mso-position-horizontal-relative:page;mso-position-vertical-relative:paragraph;z-index:-5291" coordorigin="1692,-38" coordsize="4162,2">
            <v:shape style="position:absolute;left:1692;top:-38;width:4162;height:2" coordorigin="1692,-38" coordsize="4162,0" path="m1692,-38l5854,-38e" filled="f" stroked="t" strokeweight="1.0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26" w:after="0" w:line="269" w:lineRule="auto"/>
        <w:ind w:left="468" w:right="1024" w:firstLine="-2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face-to-face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arrangement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2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Geometric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arrangement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47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461" w:right="1355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Sayin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"Ye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chef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repeatin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chefs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461" w:right="1085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containin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accomplis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specific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culinar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22"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dela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4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servin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courses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60"/>
          <w:cols w:num="3" w:equalWidth="0">
            <w:col w:w="276" w:space="410"/>
            <w:col w:w="4629" w:space="267"/>
            <w:col w:w="5598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27" w:lineRule="exact"/>
        <w:ind w:left="13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-1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42" w:lineRule="exact"/>
        <w:ind w:left="11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0"/>
          <w:i/>
          <w:position w:val="-3"/>
        </w:rPr>
        <w:t>8: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201" w:lineRule="exact"/>
        <w:ind w:left="110" w:right="-20"/>
        <w:jc w:val="left"/>
        <w:tabs>
          <w:tab w:pos="6580" w:val="left"/>
          <w:tab w:pos="98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  <w:position w:val="1"/>
        </w:rPr>
        <w:t>&amp;</w:t>
      </w:r>
      <w:r>
        <w:rPr>
          <w:rFonts w:ascii="Arial" w:hAnsi="Arial" w:cs="Arial" w:eastAsia="Arial"/>
          <w:sz w:val="22"/>
          <w:szCs w:val="22"/>
          <w:spacing w:val="-25"/>
          <w:w w:val="13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  <w:position w:val="1"/>
        </w:rPr>
        <w:t>81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6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.880001pt;height:162.72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11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0.320007pt;margin-top:-258.906097pt;width:10.08pt;height:272.160004pt;mso-position-horizontal-relative:page;mso-position-vertical-relative:paragraph;z-index:-5288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30"/>
          <w:i/>
        </w:rPr>
        <w:t>8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30"/>
          <w:i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spacing w:val="23"/>
          <w:w w:val="13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74"/>
          <w:i/>
        </w:rPr>
        <w:t>It;.</w:t>
      </w:r>
      <w:r>
        <w:rPr>
          <w:rFonts w:ascii="Times New Roman" w:hAnsi="Times New Roman" w:cs="Times New Roman" w:eastAsia="Times New Roman"/>
          <w:sz w:val="27"/>
          <w:szCs w:val="27"/>
          <w:spacing w:val="48"/>
          <w:w w:val="7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560" w:right="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73.119995pt;margin-top:.0pt;width:37.439999pt;height:790.559998pt;mso-position-horizontal-relative:page;mso-position-vertical-relative:page;z-index:-5285" type="#_x0000_t75">
            <v:imagedata r:id="rId73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72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3.440002pt;margin-top:25.132761pt;width:477.719998pt;height:56.16pt;mso-position-horizontal-relative:page;mso-position-vertical-relative:paragraph;z-index:-5287" coordorigin="1469,503" coordsize="9554,1123">
            <v:shape style="position:absolute;left:1469;top:503;width:2477;height:1123" type="#_x0000_t75">
              <v:imagedata r:id="rId74" o:title=""/>
            </v:shape>
            <v:group style="position:absolute;left:3492;top:1475;width:7524;height:2" coordorigin="3492,1475" coordsize="7524,2">
              <v:shape style="position:absolute;left:3492;top:1475;width:7524;height:2" coordorigin="3492,1475" coordsize="7524,0" path="m3492,1475l11016,1475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9.119995pt;margin-top:9.472752pt;width:127.08pt;height:.1pt;mso-position-horizontal-relative:page;mso-position-vertical-relative:paragraph;z-index:-5284" coordorigin="8582,189" coordsize="2542,2">
            <v:shape style="position:absolute;left:8582;top:189;width:2542;height:2" coordorigin="8582,189" coordsize="2542,0" path="m8582,189l11124,189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27"/>
        </w:rPr>
        <w:t>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5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8" w:lineRule="exact"/>
        <w:ind w:left="289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91"/>
        </w:rPr>
        <w:t>Receiving</w:t>
      </w:r>
      <w:r>
        <w:rPr>
          <w:rFonts w:ascii="Times New Roman" w:hAnsi="Times New Roman" w:cs="Times New Roman" w:eastAsia="Times New Roman"/>
          <w:sz w:val="48"/>
          <w:szCs w:val="48"/>
          <w:spacing w:val="4"/>
          <w:w w:val="91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&amp;</w:t>
      </w:r>
      <w:r>
        <w:rPr>
          <w:rFonts w:ascii="Arial" w:hAnsi="Arial" w:cs="Arial" w:eastAsia="Arial"/>
          <w:sz w:val="44"/>
          <w:szCs w:val="4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6"/>
        </w:rPr>
        <w:t>Storage</w:t>
      </w:r>
      <w:r>
        <w:rPr>
          <w:rFonts w:ascii="Times New Roman" w:hAnsi="Times New Roman" w:cs="Times New Roman" w:eastAsia="Times New Roman"/>
          <w:sz w:val="48"/>
          <w:szCs w:val="48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Equipment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Study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Guide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take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note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clas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Receivin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40" w:lineRule="auto"/>
        <w:ind w:left="730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15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15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8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-18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08" w:right="-20"/>
        <w:jc w:val="left"/>
        <w:tabs>
          <w:tab w:pos="102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6"/>
        </w:rPr>
        <w:t>5</w:t>
      </w:r>
      <w:r>
        <w:rPr>
          <w:rFonts w:ascii="Courier New" w:hAnsi="Courier New" w:cs="Courier New" w:eastAsia="Courier New"/>
          <w:sz w:val="26"/>
          <w:szCs w:val="26"/>
          <w:spacing w:val="16"/>
          <w:w w:val="76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16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Refrigeratio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715" w:right="-20"/>
        <w:jc w:val="left"/>
        <w:tabs>
          <w:tab w:pos="101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1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0" w:lineRule="exact"/>
        <w:ind w:left="70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3·------------------------------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4" w:lineRule="exact"/>
        <w:ind w:left="694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  <w:position w:val="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6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94" w:right="-20"/>
        <w:jc w:val="left"/>
        <w:tabs>
          <w:tab w:pos="994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5·--------------------------------------------------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Cleanin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Refrigerator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Freezers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708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94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6.159973pt;margin-top:12.150238pt;width:10.08pt;height:182.880005pt;mso-position-horizontal-relative:page;mso-position-vertical-relative:paragraph;z-index:-5286" type="#_x0000_t75">
            <v:imagedata r:id="rId75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01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86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6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86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1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2" w:after="0" w:line="240" w:lineRule="auto"/>
        <w:ind w:left="694" w:right="-20"/>
        <w:jc w:val="left"/>
        <w:tabs>
          <w:tab w:pos="1022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-152"/>
          <w:w w:val="1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86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71" w:right="4674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83" w:lineRule="exact"/>
        <w:ind w:left="12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15"/>
          <w:szCs w:val="15"/>
          <w:w w:val="94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-90"/>
          <w:w w:val="93"/>
          <w:position w:val="1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75"/>
          <w:position w:val="-3"/>
        </w:rPr>
        <w:t>"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89" w:lineRule="exact"/>
        <w:ind w:left="16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28"/>
          <w:position w:val="1"/>
        </w:rPr>
        <w:t>c'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92" w:lineRule="exact"/>
        <w:ind w:left="154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327" w:lineRule="exact"/>
        <w:ind w:left="125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8"/>
          <w:w w:val="90"/>
          <w:position w:val="12"/>
        </w:rPr>
        <w:t>-</w:t>
      </w:r>
      <w:r>
        <w:rPr>
          <w:rFonts w:ascii="Arial" w:hAnsi="Arial" w:cs="Arial" w:eastAsia="Arial"/>
          <w:sz w:val="29"/>
          <w:szCs w:val="29"/>
          <w:spacing w:val="0"/>
          <w:w w:val="257"/>
          <w:position w:val="-1"/>
        </w:rPr>
        <w:t>,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79" w:lineRule="exact"/>
        <w:ind w:left="125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31"/>
          <w:position w:val="-1"/>
        </w:rPr>
        <w:t>"0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264" w:lineRule="exact"/>
        <w:ind w:left="125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679993pt;margin-top:10.276471pt;width:4.625pt;height:5.0pt;mso-position-horizontal-relative:page;mso-position-vertical-relative:paragraph;z-index:-5283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8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62"/>
          <w:w w:val="87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spacing w:val="-23"/>
          <w:w w:val="139"/>
          <w:position w:val="1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7"/>
          <w:position w:val="0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left="12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78"/>
          <w:position w:val="-3"/>
        </w:rPr>
        <w:t>,ll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19" w:lineRule="exact"/>
        <w:ind w:left="118" w:right="-20"/>
        <w:jc w:val="left"/>
        <w:tabs>
          <w:tab w:pos="66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-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  <w:position w:val="1"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8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  <w:position w:val="1"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89"/>
          <w:i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  <w:position w:val="1"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  <w:i/>
          <w:position w:val="1"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9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  <w:position w:val="1"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4"/>
          <w:i/>
          <w:position w:val="1"/>
        </w:rPr>
        <w:t>/11:&gt;.</w:t>
      </w:r>
      <w:r>
        <w:rPr>
          <w:rFonts w:ascii="Arial" w:hAnsi="Arial" w:cs="Arial" w:eastAsia="Arial"/>
          <w:sz w:val="17"/>
          <w:szCs w:val="17"/>
          <w:spacing w:val="0"/>
          <w:w w:val="54"/>
          <w:i/>
          <w:position w:val="1"/>
        </w:rPr>
        <w:t>   </w:t>
      </w:r>
      <w:r>
        <w:rPr>
          <w:rFonts w:ascii="Arial" w:hAnsi="Arial" w:cs="Arial" w:eastAsia="Arial"/>
          <w:sz w:val="17"/>
          <w:szCs w:val="17"/>
          <w:spacing w:val="22"/>
          <w:w w:val="5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3"/>
          <w:position w:val="1"/>
        </w:rPr>
        <w:t>83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-20" w:bottom="0" w:left="1020" w:right="0"/>
        </w:sectPr>
      </w:pPr>
      <w:rPr/>
    </w:p>
    <w:p>
      <w:pPr>
        <w:spacing w:before="63" w:after="0" w:line="240" w:lineRule="auto"/>
        <w:ind w:left="115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3.2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Storag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Areas/Type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Goods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5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8.639999pt;margin-top:30.172846pt;width:464.4pt;height:.1pt;mso-position-horizontal-relative:page;mso-position-vertical-relative:paragraph;z-index:-5281" coordorigin="1973,603" coordsize="9288,2">
            <v:shape style="position:absolute;left:1973;top:603;width:9288;height:2" coordorigin="1973,603" coordsize="9288,0" path="m1973,603l11261,603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1·----------------------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4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8.279999pt;margin-top:29.812851pt;width:465.12pt;height:.1pt;mso-position-horizontal-relative:page;mso-position-vertical-relative:paragraph;z-index:-5280" coordorigin="1966,596" coordsize="9302,2">
            <v:shape style="position:absolute;left:1966;top:596;width:9302;height:2" coordorigin="1966,596" coordsize="9302,0" path="m1966,596l11268,59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2·----------------------------------------------------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Storage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5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91"/>
        </w:rPr>
        <w:t>Shelves:------------------------------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8.279999pt;margin-top:7.919992pt;width:464.76pt;height:.1pt;mso-position-horizontal-relative:page;mso-position-vertical-relative:paragraph;z-index:-5279" coordorigin="1966,158" coordsize="9295,2">
            <v:shape style="position:absolute;left:1966;top:158;width:9295;height:2" coordorigin="1966,158" coordsize="9295,0" path="m1966,158l11261,158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8.279999pt;margin-top:28.979992pt;width:464.76pt;height:.1pt;mso-position-horizontal-relative:page;mso-position-vertical-relative:paragraph;z-index:-5278" coordorigin="1966,580" coordsize="9295,2">
            <v:shape style="position:absolute;left:1966;top:580;width:9295;height:2" coordorigin="1966,580" coordsize="9295,0" path="m1966,580l11261,580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8.279999pt;margin-top:50.039993pt;width:464.76pt;height:.1pt;mso-position-horizontal-relative:page;mso-position-vertical-relative:paragraph;z-index:-5277" coordorigin="1966,1001" coordsize="9295,2">
            <v:shape style="position:absolute;left:1966;top:1001;width:9295;height:2" coordorigin="1966,1001" coordsize="9295,0" path="m1966,1001l11261,1001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8.279999pt;margin-top:91.979996pt;width:464.76pt;height:.1pt;mso-position-horizontal-relative:page;mso-position-vertical-relative:paragraph;z-index:-5276" coordorigin="1966,1840" coordsize="9295,2">
            <v:shape style="position:absolute;left:1966;top:1840;width:9295;height:2" coordorigin="1966,1840" coordsize="9295,0" path="m1966,1840l11261,1840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8.279999pt;margin-top:112.859993pt;width:464.76pt;height:.1pt;mso-position-horizontal-relative:page;mso-position-vertical-relative:paragraph;z-index:-5275" coordorigin="1966,2257" coordsize="9295,2">
            <v:shape style="position:absolute;left:1966;top:2257;width:9295;height:2" coordorigin="1966,2257" coordsize="9295,0" path="m1966,2257l11261,2257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7.919998pt;margin-top:133.919998pt;width:465.12pt;height:.1pt;mso-position-horizontal-relative:page;mso-position-vertical-relative:paragraph;z-index:-5274" coordorigin="1958,2678" coordsize="9302,2">
            <v:shape style="position:absolute;left:1958;top:2678;width:9302;height:2" coordorigin="1958,2678" coordsize="9302,0" path="m1958,2678l11261,2678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7.919998pt;margin-top:154.979996pt;width:465.12pt;height:.1pt;mso-position-horizontal-relative:page;mso-position-vertical-relative:paragraph;z-index:-5273" coordorigin="1958,3100" coordsize="9302,2">
            <v:shape style="position:absolute;left:1958;top:3100;width:9302;height:2" coordorigin="1958,3100" coordsize="9302,0" path="m1958,3100l11261,3100e" filled="f" stroked="t" strokeweight=".72pt" strokecolor="#000000">
              <v:path arrowok="t"/>
            </v:shape>
          </v:group>
          <w10:wrap type="none"/>
        </w:pict>
      </w:r>
      <w:r>
        <w:rPr/>
        <w:pict>
          <v:shape style="width:38.880001pt;height:162.720001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68"/>
          <w:position w:val="0"/>
        </w:rPr>
        <w:t>Containers:--------------------------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26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68"/>
          <w:position w:val="0"/>
        </w:rPr>
        <w:t>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Cleanin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Shelve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Storage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Containers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42" w:right="-20"/>
        <w:jc w:val="left"/>
        <w:tabs>
          <w:tab w:pos="74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1.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51" w:lineRule="exact"/>
        <w:ind w:left="1128" w:right="-20"/>
        <w:jc w:val="left"/>
        <w:tabs>
          <w:tab w:pos="83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81"/>
          <w:position w:val="2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8"/>
          <w:w w:val="81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36"/>
          <w:position w:val="2"/>
        </w:rPr>
        <w:t>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79" w:after="0" w:line="240" w:lineRule="auto"/>
        <w:ind w:left="1135" w:right="-20"/>
        <w:jc w:val="left"/>
        <w:tabs>
          <w:tab w:pos="106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76pt;margin-top:22.636501pt;width:15.84pt;height:273.600006pt;mso-position-horizontal-relative:page;mso-position-vertical-relative:paragraph;z-index:-5282" type="#_x0000_t75">
            <v:imagedata r:id="rId77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72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exact"/>
        <w:ind w:left="1121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1"/>
        </w:rPr>
        <w:t>4·--------------------------------------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6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1"/>
          <w:position w:val="1"/>
        </w:rPr>
        <w:t>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31" w:lineRule="exact"/>
        <w:ind w:left="1128" w:right="-20"/>
        <w:jc w:val="left"/>
        <w:tabs>
          <w:tab w:pos="10660" w:val="left"/>
        </w:tabs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Courier New" w:hAnsi="Courier New" w:cs="Courier New" w:eastAsia="Courier New"/>
          <w:sz w:val="23"/>
          <w:szCs w:val="23"/>
          <w:w w:val="82"/>
          <w:position w:val="2"/>
        </w:rPr>
        <w:t>5</w:t>
      </w:r>
      <w:r>
        <w:rPr>
          <w:rFonts w:ascii="Courier New" w:hAnsi="Courier New" w:cs="Courier New" w:eastAsia="Courier New"/>
          <w:sz w:val="23"/>
          <w:szCs w:val="23"/>
          <w:spacing w:val="9"/>
          <w:w w:val="82"/>
          <w:position w:val="2"/>
        </w:rPr>
        <w:t>.</w:t>
      </w:r>
      <w:r>
        <w:rPr>
          <w:rFonts w:ascii="Courier New" w:hAnsi="Courier New" w:cs="Courier New" w:eastAsia="Courier New"/>
          <w:sz w:val="23"/>
          <w:szCs w:val="23"/>
          <w:spacing w:val="9"/>
          <w:w w:val="100"/>
          <w:position w:val="2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21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1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805" w:right="436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14" w:right="-20"/>
        <w:jc w:val="left"/>
        <w:tabs>
          <w:tab w:pos="18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29"/>
        </w:rPr>
        <w:t>84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600" w:bottom="280" w:left="600" w:right="300"/>
        </w:sectPr>
      </w:pPr>
      <w:rPr/>
    </w:p>
    <w:p>
      <w:pPr>
        <w:spacing w:before="70" w:after="0" w:line="263" w:lineRule="exact"/>
        <w:ind w:left="797" w:right="-20"/>
        <w:jc w:val="left"/>
        <w:tabs>
          <w:tab w:pos="6840" w:val="left"/>
          <w:tab w:pos="100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121"/>
          <w:position w:val="1"/>
        </w:rPr>
        <w:t>N</w:t>
      </w:r>
      <w:r>
        <w:rPr>
          <w:rFonts w:ascii="Courier New" w:hAnsi="Courier New" w:cs="Courier New" w:eastAsia="Courier New"/>
          <w:sz w:val="24"/>
          <w:szCs w:val="24"/>
          <w:spacing w:val="19"/>
          <w:w w:val="121"/>
          <w:position w:val="1"/>
        </w:rPr>
        <w:t>e</w:t>
      </w:r>
      <w:r>
        <w:rPr>
          <w:rFonts w:ascii="Courier New" w:hAnsi="Courier New" w:cs="Courier New" w:eastAsia="Courier New"/>
          <w:sz w:val="24"/>
          <w:szCs w:val="24"/>
          <w:spacing w:val="19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96"/>
          <w:position w:val="1"/>
        </w:rPr>
        <w:t>Dm</w:t>
      </w:r>
      <w:r>
        <w:rPr>
          <w:rFonts w:ascii="Courier New" w:hAnsi="Courier New" w:cs="Courier New" w:eastAsia="Courier New"/>
          <w:sz w:val="24"/>
          <w:szCs w:val="24"/>
          <w:spacing w:val="34"/>
          <w:w w:val="96"/>
          <w:position w:val="1"/>
        </w:rPr>
        <w:t>e</w:t>
      </w:r>
      <w:r>
        <w:rPr>
          <w:rFonts w:ascii="Courier New" w:hAnsi="Courier New" w:cs="Courier New" w:eastAsia="Courier New"/>
          <w:sz w:val="24"/>
          <w:szCs w:val="24"/>
          <w:spacing w:val="3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12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Culinar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4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Crossword</w:t>
      </w:r>
      <w:r>
        <w:rPr>
          <w:rFonts w:ascii="Arial" w:hAnsi="Arial" w:cs="Arial" w:eastAsia="Arial"/>
          <w:sz w:val="24"/>
          <w:szCs w:val="24"/>
          <w:spacing w:val="4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3.2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24"/>
          <w:szCs w:val="24"/>
          <w:spacing w:val="1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Receiving</w:t>
      </w:r>
      <w:r>
        <w:rPr>
          <w:rFonts w:ascii="Arial" w:hAnsi="Arial" w:cs="Arial" w:eastAsia="Arial"/>
          <w:sz w:val="24"/>
          <w:szCs w:val="24"/>
          <w:spacing w:val="3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4"/>
          <w:szCs w:val="24"/>
          <w:spacing w:val="3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Storag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5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6"/>
          <w:b/>
          <w:bCs/>
          <w:position w:val="-1"/>
        </w:rPr>
        <w:t>Equipment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6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5.920002pt;height:403.2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420" w:bottom="280" w:left="92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exact"/>
        <w:ind w:left="732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1.840027pt;margin-top:-21.071873pt;width:11.52pt;height:273.600006pt;mso-position-horizontal-relative:page;mso-position-vertical-relative:paragraph;z-index:-5271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80" w:after="0" w:line="240" w:lineRule="auto"/>
        <w:ind w:left="3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many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6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75"/>
          <w:b/>
          <w:bCs/>
          <w:i/>
        </w:rPr>
        <w:t>Sectio1</w:t>
      </w:r>
      <w:r>
        <w:rPr>
          <w:rFonts w:ascii="Arial" w:hAnsi="Arial" w:cs="Arial" w:eastAsia="Arial"/>
          <w:sz w:val="17"/>
          <w:szCs w:val="17"/>
          <w:spacing w:val="0"/>
          <w:w w:val="75"/>
          <w:b/>
          <w:bCs/>
          <w:i/>
        </w:rPr>
        <w:t>1</w:t>
      </w:r>
      <w:r>
        <w:rPr>
          <w:rFonts w:ascii="Arial" w:hAnsi="Arial" w:cs="Arial" w:eastAsia="Arial"/>
          <w:sz w:val="17"/>
          <w:szCs w:val="17"/>
          <w:spacing w:val="27"/>
          <w:w w:val="7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3.2.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exact"/>
        <w:ind w:left="3909" w:right="4977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  <w:position w:val="-1"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920" w:right="60"/>
          <w:cols w:num="2" w:equalWidth="0">
            <w:col w:w="1399" w:space="273"/>
            <w:col w:w="9608"/>
          </w:cols>
        </w:sectPr>
      </w:pPr>
      <w:rPr/>
    </w:p>
    <w:p>
      <w:pPr>
        <w:spacing w:before="27" w:after="0" w:line="268" w:lineRule="auto"/>
        <w:ind w:left="1213" w:right="43" w:firstLine="-251"/>
        <w:jc w:val="left"/>
        <w:tabs>
          <w:tab w:pos="18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70.23999pt;margin-top:216.359985pt;width:33.119998pt;height:164.16pt;mso-position-horizontal-relative:page;mso-position-vertical-relative:page;z-index:-5272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reach-in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boy,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workstation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96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shelves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2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8" w:lineRule="auto"/>
        <w:ind w:left="1206" w:right="-61" w:firstLine="-230"/>
        <w:jc w:val="left"/>
        <w:tabs>
          <w:tab w:pos="18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6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weigh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liftin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96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storage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8" w:lineRule="auto"/>
        <w:ind w:left="1199" w:right="94" w:firstLine="-338"/>
        <w:jc w:val="left"/>
        <w:tabs>
          <w:tab w:pos="48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clea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refrigerators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interio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847" w:right="-20"/>
        <w:jc w:val="left"/>
        <w:tabs>
          <w:tab w:pos="51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Label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store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11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oldest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8" w:lineRule="auto"/>
        <w:ind w:left="1192" w:right="601" w:firstLine="-338"/>
        <w:jc w:val="left"/>
        <w:tabs>
          <w:tab w:pos="2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Refrigerate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efficient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refrigeratio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0.80986pt;margin-top:-1.988636pt;width:207.950704pt;height:.1pt;mso-position-horizontal-relative:page;mso-position-vertical-relative:paragraph;z-index:-5270" coordorigin="1616,-40" coordsize="4159,2">
            <v:shape style="position:absolute;left:1616;top:-40;width:4159;height:2" coordorigin="1616,-40" coordsize="4159,0" path="m1616,-40l5775,-4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0.80986pt;margin-top:13.110774pt;width:207.591549pt;height:.1pt;mso-position-horizontal-relative:page;mso-position-vertical-relative:paragraph;z-index:-5269" coordorigin="1616,262" coordsize="4152,2">
            <v:shape style="position:absolute;left:1616;top:262;width:4152;height:2" coordorigin="1616,262" coordsize="4152,0" path="m1616,262l5768,262e" filled="f" stroked="t" strokeweight=".3591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5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containe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keep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8" w:lineRule="auto"/>
        <w:ind w:left="352" w:right="1259" w:firstLine="-266"/>
        <w:jc w:val="left"/>
        <w:tabs>
          <w:tab w:pos="1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kept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93" w:right="-20"/>
        <w:jc w:val="left"/>
        <w:tabs>
          <w:tab w:pos="16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refrigerate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35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kept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56" w:lineRule="auto"/>
        <w:ind w:left="345" w:right="1080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Largest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refrigeratio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hyphenated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9"/>
        </w:rPr>
        <w:t>woi·d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40" w:lineRule="auto"/>
        <w:ind w:left="86" w:right="-20"/>
        <w:jc w:val="left"/>
        <w:tabs>
          <w:tab w:pos="9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weig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bulk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packages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56" w:lineRule="auto"/>
        <w:ind w:left="338" w:right="1028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inche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shelvin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floor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62" w:lineRule="auto"/>
        <w:ind w:left="338" w:right="1118" w:firstLine="-3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thermomete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touchin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8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5"/>
          <w:w w:val="13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2"/>
          <w:i/>
        </w:rPr>
        <w:t>/IJI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2"/>
          <w:i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2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24"/>
          <w:w w:val="52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85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20" w:right="60"/>
          <w:cols w:num="2" w:equalWidth="0">
            <w:col w:w="5307" w:space="425"/>
            <w:col w:w="554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19999pt;height:164.16pt;mso-position-horizontal-relative:char;mso-position-vertical-relative:line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1480" w:bottom="280" w:left="500" w:right="42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81"/>
          <w:i/>
        </w:rPr>
        <w:t>J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6"/>
        </w:rPr>
        <w:t>86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3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52"/>
          <w:i/>
        </w:rPr>
        <w:t>/JJ&gt;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52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52"/>
          <w:i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5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94" w:lineRule="exact"/>
        <w:ind w:left="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-34"/>
          <w:w w:val="80"/>
          <w:position w:val="10"/>
        </w:rPr>
        <w:t>-</w:t>
      </w:r>
      <w:r>
        <w:rPr>
          <w:rFonts w:ascii="Arial" w:hAnsi="Arial" w:cs="Arial" w:eastAsia="Arial"/>
          <w:sz w:val="25"/>
          <w:szCs w:val="25"/>
          <w:spacing w:val="-94"/>
          <w:w w:val="127"/>
          <w:position w:val="-3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80"/>
          <w:position w:val="10"/>
        </w:rPr>
        <w:t>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375" w:lineRule="exact"/>
        <w:ind w:left="20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28"/>
          <w:szCs w:val="28"/>
          <w:spacing w:val="-112"/>
          <w:w w:val="114"/>
          <w:position w:val="10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spacing w:val="-45"/>
          <w:w w:val="94"/>
          <w:position w:val="10"/>
        </w:rPr>
        <w:t>0</w:t>
      </w:r>
      <w:r>
        <w:rPr>
          <w:rFonts w:ascii="Times New Roman" w:hAnsi="Times New Roman" w:cs="Times New Roman" w:eastAsia="Times New Roman"/>
          <w:sz w:val="25"/>
          <w:szCs w:val="25"/>
          <w:spacing w:val="-55"/>
          <w:w w:val="78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94"/>
          <w:position w:val="10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148" w:lineRule="exact"/>
        <w:ind w:left="2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23"/>
        </w:rPr>
        <w:t>l'l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78" w:lineRule="exact"/>
        <w:ind w:left="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75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9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w w:val="83"/>
        </w:rPr>
        <w:t>&lt;</w:t>
      </w:r>
      <w:r>
        <w:rPr>
          <w:rFonts w:ascii="Times New Roman" w:hAnsi="Times New Roman" w:cs="Times New Roman" w:eastAsia="Times New Roman"/>
          <w:sz w:val="15"/>
          <w:szCs w:val="15"/>
          <w:w w:val="84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676819pt;margin-top:21.664383pt;width:4.69264pt;height:4pt;mso-position-horizontal-relative:page;mso-position-vertical-relative:paragraph;z-index:-5268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spacing w:val="0"/>
                      <w:w w:val="211"/>
                    </w:rPr>
                    <w:t>0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spacing w:val="-40"/>
          <w:w w:val="104"/>
        </w:rPr>
        <w:t>:</w:t>
      </w:r>
      <w:r>
        <w:rPr>
          <w:rFonts w:ascii="Times New Roman" w:hAnsi="Times New Roman" w:cs="Times New Roman" w:eastAsia="Times New Roman"/>
          <w:sz w:val="34"/>
          <w:szCs w:val="34"/>
          <w:spacing w:val="-100"/>
          <w:w w:val="113"/>
          <w:position w:val="-4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position w:val="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44" w:lineRule="exact"/>
        <w:ind w:left="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41"/>
          <w:w w:val="121"/>
          <w:position w:val="-5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42"/>
          <w:w w:val="78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22"/>
          <w:position w:val="-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19" w:lineRule="exact"/>
        <w:ind w:left="3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48"/>
          <w:position w:val="-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79" w:lineRule="exact"/>
        <w:ind w:left="3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31" w:lineRule="exact"/>
        <w:ind w:left="3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90" w:lineRule="exact"/>
        <w:ind w:left="34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676819pt;margin-top:.04778pt;width:5.55625pt;height:12.5pt;mso-position-horizontal-relative:page;mso-position-vertical-relative:paragraph;z-index:-5267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27"/>
                    </w:rPr>
                    <w:t>•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-93"/>
          <w:w w:val="102"/>
          <w:position w:val="1"/>
        </w:rPr>
        <w:t>m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67" w:lineRule="exact"/>
        <w:ind w:left="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1"/>
        </w:rPr>
        <w:t>a.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84" w:lineRule="exact"/>
        <w:ind w:left="36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-2"/>
        </w:rPr>
        <w:t>00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94" w:lineRule="exact"/>
        <w:ind w:left="36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2"/>
        </w:rPr>
        <w:t>m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234" w:lineRule="exact"/>
        <w:ind w:left="36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86"/>
          <w:w w:val="87"/>
          <w:position w:val="-5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spacing w:val="-5"/>
          <w:w w:val="135"/>
          <w:position w:val="0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7"/>
          <w:position w:val="-5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400" w:lineRule="exact"/>
        <w:ind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676819pt;margin-top:15.776681pt;width:4.175pt;height:5pt;mso-position-horizontal-relative:page;mso-position-vertical-relative:paragraph;z-index:-5266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6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spacing w:val="-110"/>
          <w:w w:val="57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spacing w:val="-49"/>
          <w:w w:val="84"/>
          <w:position w:val="1"/>
        </w:rPr>
        <w:t>:</w:t>
      </w:r>
      <w:r>
        <w:rPr>
          <w:rFonts w:ascii="Arial" w:hAnsi="Arial" w:cs="Arial" w:eastAsia="Arial"/>
          <w:sz w:val="41"/>
          <w:szCs w:val="41"/>
          <w:spacing w:val="-60"/>
          <w:w w:val="57"/>
          <w:position w:val="5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-69"/>
          <w:w w:val="84"/>
          <w:position w:val="1"/>
        </w:rPr>
        <w:t>c</w:t>
      </w:r>
      <w:r>
        <w:rPr>
          <w:rFonts w:ascii="Arial" w:hAnsi="Arial" w:cs="Arial" w:eastAsia="Arial"/>
          <w:sz w:val="36"/>
          <w:szCs w:val="36"/>
          <w:spacing w:val="-80"/>
          <w:w w:val="56"/>
          <w:position w:val="0"/>
        </w:rPr>
        <w:t>"</w:t>
      </w:r>
      <w:r>
        <w:rPr>
          <w:rFonts w:ascii="Arial" w:hAnsi="Arial" w:cs="Arial" w:eastAsia="Arial"/>
          <w:sz w:val="41"/>
          <w:szCs w:val="41"/>
          <w:spacing w:val="0"/>
          <w:w w:val="57"/>
          <w:position w:val="5"/>
        </w:rPr>
        <w:t>'</w:t>
      </w:r>
      <w:r>
        <w:rPr>
          <w:rFonts w:ascii="Arial" w:hAnsi="Arial" w:cs="Arial" w:eastAsia="Arial"/>
          <w:sz w:val="41"/>
          <w:szCs w:val="41"/>
          <w:spacing w:val="0"/>
          <w:w w:val="100"/>
          <w:position w:val="0"/>
        </w:rPr>
      </w:r>
    </w:p>
    <w:p>
      <w:pPr>
        <w:spacing w:before="0" w:after="0" w:line="103" w:lineRule="exact"/>
        <w:ind w:left="3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56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5" w:after="0" w:line="181" w:lineRule="exact"/>
        <w:ind w:left="3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9"/>
          <w:i/>
          <w:position w:val="-1"/>
        </w:rPr>
        <w:t>J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14" w:lineRule="exact"/>
        <w:ind w:left="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2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99" w:lineRule="exact"/>
        <w:ind w:left="3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position w:val="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136" w:lineRule="exact"/>
        <w:ind w:left="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2"/>
          <w:w w:val="109"/>
          <w:position w:val="-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8"/>
          <w:position w:val="-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83" w:lineRule="exact"/>
        <w:ind w:left="36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2"/>
        </w:rPr>
        <w:t>m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68" w:lineRule="exact"/>
        <w:ind w:left="3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211"/>
        </w:rPr>
        <w:t>0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5" w:after="0" w:line="179" w:lineRule="auto"/>
        <w:ind w:left="7" w:right="79" w:firstLine="29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46"/>
        </w:rPr>
        <w:t>"0'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92" w:lineRule="exact"/>
        <w:ind w:left="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6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16" w:lineRule="exact"/>
        <w:ind w:left="3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80" w:lineRule="exact"/>
        <w:ind w:left="3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31" w:lineRule="exact"/>
        <w:ind w:left="3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90" w:lineRule="exact"/>
        <w:ind w:left="36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7.273376pt;margin-top:.047787pt;width:1.045129pt;height:12.5pt;mso-position-horizontal-relative:page;mso-position-vertical-relative:paragraph;z-index:-5265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-104"/>
                      <w:w w:val="127"/>
                    </w:rPr>
                    <w:t>•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02"/>
          <w:position w:val="1"/>
        </w:rPr>
        <w:t>m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67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1"/>
        </w:rPr>
        <w:t>a.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30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w w:val="76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w w:val="77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500" w:right="420"/>
          <w:cols w:num="2" w:equalWidth="0">
            <w:col w:w="7082" w:space="3956"/>
            <w:col w:w="302"/>
          </w:cols>
        </w:sectPr>
      </w:pPr>
      <w:rPr/>
    </w:p>
    <w:p>
      <w:pPr>
        <w:spacing w:before="76" w:after="0" w:line="240" w:lineRule="auto"/>
        <w:ind w:left="782" w:right="-20"/>
        <w:jc w:val="left"/>
        <w:tabs>
          <w:tab w:pos="98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2pt;margin-top:27.956257pt;width:475.352113pt;height:74.879997pt;mso-position-horizontal-relative:page;mso-position-vertical-relative:paragraph;z-index:-5264" coordorigin="1440,559" coordsize="9507,1498">
            <v:shape style="position:absolute;left:1440;top:559;width:1987;height:1498" type="#_x0000_t75">
              <v:imagedata r:id="rId82" o:title=""/>
            </v:shape>
            <v:group style="position:absolute;left:3434;top:1532;width:7506;height:2" coordorigin="3434,1532" coordsize="7506,2">
              <v:shape style="position:absolute;left:3434;top:1532;width:7506;height:2" coordorigin="3434,1532" coordsize="7506,0" path="m3434,1532l10940,1532e" filled="f" stroked="t" strokeweight=".7183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446"/>
        </w:rPr>
        <w:t>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69"/>
          <w:w w:val="44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50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9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5.943665pt;margin-top:-4.615338pt;width:42.739437pt;height:.1pt;mso-position-horizontal-relative:page;mso-position-vertical-relative:paragraph;z-index:-5261" coordorigin="5919,-92" coordsize="855,2">
            <v:shape style="position:absolute;left:5919;top:-92;width:855;height:2" coordorigin="5919,-92" coordsize="855,0" path="m5919,-92l6774,-92e" filled="f" stroked="t" strokeweight=".3591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82" w:lineRule="exact"/>
        <w:ind w:left="2945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7"/>
        </w:rPr>
        <w:t>Preparatio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spacing w:val="-15"/>
          <w:w w:val="107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&amp;</w:t>
      </w:r>
      <w:r>
        <w:rPr>
          <w:rFonts w:ascii="Arial" w:hAnsi="Arial" w:cs="Arial" w:eastAsia="Arial"/>
          <w:sz w:val="44"/>
          <w:szCs w:val="4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Cookin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44"/>
          <w:szCs w:val="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4"/>
        </w:rPr>
        <w:t>Equipment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5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Safet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Checklist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Food-Preparatio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4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8"/>
        </w:rPr>
        <w:t>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8"/>
        </w:rPr>
        <w:t>-----------------------------------­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2" w:after="0" w:line="240" w:lineRule="auto"/>
        <w:ind w:left="94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8"/>
        </w:rPr>
        <w:t>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---­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9" w:after="0" w:line="240" w:lineRule="auto"/>
        <w:ind w:left="93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570.23999pt;margin-top:17.123829pt;width:33.119999pt;height:162.720001pt;mso-position-horizontal-relative:page;mso-position-vertical-relative:paragraph;z-index:-5262" type="#_x0000_t75">
            <v:imagedata r:id="rId83" o:title=""/>
          </v:shape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3"/>
        </w:rPr>
        <w:t>-------------------------------------------------------­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9" w:after="0" w:line="240" w:lineRule="auto"/>
        <w:ind w:left="93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-----------------------------------------------------­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2" w:after="0" w:line="240" w:lineRule="auto"/>
        <w:ind w:left="92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-----------------------------------------------------­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9" w:after="0" w:line="373" w:lineRule="exact"/>
        <w:ind w:left="923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3"/>
          <w:position w:val="2"/>
        </w:rPr>
        <w:t>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3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3"/>
          <w:position w:val="2"/>
        </w:rPr>
        <w:t>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77" w:lineRule="exact"/>
        <w:ind w:left="110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693382pt;margin-top:3.004881pt;width:11.477169pt;height:33.303168pt;mso-position-horizontal-relative:page;mso-position-vertical-relative:paragraph;z-index:-5255" type="#_x0000_t202" filled="f" stroked="f">
            <v:textbox inset="0,0,0,0">
              <w:txbxContent>
                <w:p>
                  <w:pPr>
                    <w:spacing w:before="0" w:after="0" w:line="666" w:lineRule="exact"/>
                    <w:ind w:right="-14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91"/>
                      <w:w w:val="109"/>
                      <w:position w:val="3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60"/>
                      <w:szCs w:val="60"/>
                      <w:spacing w:val="0"/>
                      <w:w w:val="67"/>
                      <w:position w:val="-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60"/>
                      <w:szCs w:val="60"/>
                      <w:spacing w:val="-4"/>
                      <w:w w:val="67"/>
                      <w:position w:val="-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29"/>
                      <w:w w:val="110"/>
                      <w:position w:val="3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opping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Slicing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Grindin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  <w:position w:val="-4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435" w:lineRule="exact"/>
        <w:ind w:left="976" w:right="-20"/>
        <w:jc w:val="left"/>
        <w:tabs>
          <w:tab w:pos="9640" w:val="left"/>
        </w:tabs>
        <w:rPr>
          <w:rFonts w:ascii="Courier New" w:hAnsi="Courier New" w:cs="Courier New" w:eastAsia="Courier New"/>
          <w:sz w:val="48"/>
          <w:szCs w:val="48"/>
        </w:rPr>
      </w:pPr>
      <w:rPr/>
      <w:r>
        <w:rPr>
          <w:rFonts w:ascii="Courier New" w:hAnsi="Courier New" w:cs="Courier New" w:eastAsia="Courier New"/>
          <w:sz w:val="48"/>
          <w:szCs w:val="48"/>
          <w:position w:val="4"/>
        </w:rPr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  <w:t> </w:t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  <w:tab/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</w:r>
      <w:r>
        <w:rPr>
          <w:rFonts w:ascii="Courier New" w:hAnsi="Courier New" w:cs="Courier New" w:eastAsia="Courier New"/>
          <w:sz w:val="48"/>
          <w:szCs w:val="48"/>
          <w:position w:val="4"/>
        </w:rPr>
      </w:r>
      <w:r>
        <w:rPr>
          <w:rFonts w:ascii="Courier New" w:hAnsi="Courier New" w:cs="Courier New" w:eastAsia="Courier New"/>
          <w:sz w:val="48"/>
          <w:szCs w:val="48"/>
          <w:spacing w:val="2"/>
          <w:w w:val="52"/>
          <w:position w:val="4"/>
        </w:rPr>
        <w:t>_</w:t>
      </w:r>
      <w:r>
        <w:rPr>
          <w:rFonts w:ascii="Courier New" w:hAnsi="Courier New" w:cs="Courier New" w:eastAsia="Courier New"/>
          <w:sz w:val="48"/>
          <w:szCs w:val="48"/>
          <w:spacing w:val="0"/>
          <w:w w:val="70"/>
          <w:position w:val="4"/>
        </w:rPr>
        <w:t>_</w:t>
      </w:r>
      <w:r>
        <w:rPr>
          <w:rFonts w:ascii="Courier New" w:hAnsi="Courier New" w:cs="Courier New" w:eastAsia="Courier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40" w:lineRule="auto"/>
        <w:ind w:left="746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457748pt;margin-top:-4.207955pt;width:462.950705pt;height:.1pt;mso-position-horizontal-relative:page;mso-position-vertical-relative:paragraph;z-index:-5260" coordorigin="1889,-84" coordsize="9259,2">
            <v:shape style="position:absolute;left:1889;top:-84;width:9259;height:2" coordorigin="1889,-84" coordsize="9259,0" path="m1889,-84l11148,-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11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46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816902pt;margin-top:-6.007966pt;width:462.59155pt;height:.1pt;mso-position-horizontal-relative:page;mso-position-vertical-relative:paragraph;z-index:-5259" coordorigin="1896,-120" coordsize="9252,2">
            <v:shape style="position:absolute;left:1896;top:-120;width:9252;height:2" coordorigin="1896,-120" coordsize="9252,0" path="m1896,-120l11148,-12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732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457748pt;margin-top:-4.028222pt;width:462.59155pt;height:.1pt;mso-position-horizontal-relative:page;mso-position-vertical-relative:paragraph;z-index:-5258" coordorigin="1889,-81" coordsize="9252,2">
            <v:shape style="position:absolute;left:1889;top:-81;width:9252;height:2" coordorigin="1889,-81" coordsize="9252,0" path="m1889,-81l11141,-8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25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1.840027pt;margin-top:-9.481457pt;width:11.52pt;height:273.600006pt;mso-position-horizontal-relative:page;mso-position-vertical-relative:paragraph;z-index:-5263" type="#_x0000_t75">
            <v:imagedata r:id="rId84" o:title=""/>
          </v:shape>
        </w:pict>
      </w:r>
      <w:r>
        <w:rPr/>
        <w:pict>
          <v:group style="position:absolute;margin-left:94.098595pt;margin-top:-5.828201pt;width:462.950704pt;height:.1pt;mso-position-horizontal-relative:page;mso-position-vertical-relative:paragraph;z-index:-5257" coordorigin="1882,-117" coordsize="9259,2">
            <v:shape style="position:absolute;left:1882;top:-117;width:9259;height:2" coordorigin="1882,-117" coordsize="9259,0" path="m1882,-117l11141,-117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3.739433pt;margin-top:36.23444pt;width:462.950704pt;height:.1pt;mso-position-horizontal-relative:page;mso-position-vertical-relative:paragraph;z-index:-5256" coordorigin="1875,725" coordsize="9259,2">
            <v:shape style="position:absolute;left:1875;top:725;width:9259;height:2" coordorigin="1875,725" coordsize="9259,0" path="m1875,725l11134,725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82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77" w:lineRule="exact"/>
        <w:ind w:left="97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605652pt;margin-top:3.00488pt;width:11.484874pt;height:33.303168pt;mso-position-horizontal-relative:page;mso-position-vertical-relative:paragraph;z-index:-5254" type="#_x0000_t202" filled="f" stroked="f">
            <v:textbox inset="0,0,0,0">
              <w:txbxContent>
                <w:p>
                  <w:pPr>
                    <w:spacing w:before="0" w:after="0" w:line="666" w:lineRule="exact"/>
                    <w:ind w:right="-14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49"/>
                      <w:w w:val="102"/>
                      <w:position w:val="3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60"/>
                      <w:szCs w:val="60"/>
                      <w:spacing w:val="0"/>
                      <w:w w:val="64"/>
                      <w:position w:val="-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60"/>
                      <w:szCs w:val="60"/>
                      <w:spacing w:val="-55"/>
                      <w:w w:val="64"/>
                      <w:position w:val="-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1"/>
                      <w:position w:val="3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ze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Mixers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435" w:lineRule="exact"/>
        <w:ind w:left="962" w:right="-20"/>
        <w:jc w:val="left"/>
        <w:tabs>
          <w:tab w:pos="9500" w:val="left"/>
        </w:tabs>
        <w:rPr>
          <w:rFonts w:ascii="Courier New" w:hAnsi="Courier New" w:cs="Courier New" w:eastAsia="Courier New"/>
          <w:sz w:val="48"/>
          <w:szCs w:val="48"/>
        </w:rPr>
      </w:pPr>
      <w:rPr/>
      <w:r>
        <w:rPr>
          <w:rFonts w:ascii="Courier New" w:hAnsi="Courier New" w:cs="Courier New" w:eastAsia="Courier New"/>
          <w:sz w:val="48"/>
          <w:szCs w:val="48"/>
          <w:position w:val="4"/>
        </w:rPr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  <w:t> </w:t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  <w:tab/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</w:r>
      <w:r>
        <w:rPr>
          <w:rFonts w:ascii="Courier New" w:hAnsi="Courier New" w:cs="Courier New" w:eastAsia="Courier New"/>
          <w:sz w:val="48"/>
          <w:szCs w:val="48"/>
          <w:position w:val="4"/>
        </w:rPr>
      </w:r>
      <w:r>
        <w:rPr>
          <w:rFonts w:ascii="Courier New" w:hAnsi="Courier New" w:cs="Courier New" w:eastAsia="Courier New"/>
          <w:sz w:val="48"/>
          <w:szCs w:val="48"/>
          <w:spacing w:val="2"/>
          <w:w w:val="52"/>
          <w:position w:val="4"/>
        </w:rPr>
        <w:t>_</w:t>
      </w:r>
      <w:r>
        <w:rPr>
          <w:rFonts w:ascii="Courier New" w:hAnsi="Courier New" w:cs="Courier New" w:eastAsia="Courier New"/>
          <w:sz w:val="48"/>
          <w:szCs w:val="48"/>
          <w:spacing w:val="0"/>
          <w:w w:val="70"/>
          <w:position w:val="4"/>
        </w:rPr>
        <w:t>_</w:t>
      </w:r>
      <w:r>
        <w:rPr>
          <w:rFonts w:ascii="Courier New" w:hAnsi="Courier New" w:cs="Courier New" w:eastAsia="Courier New"/>
          <w:sz w:val="48"/>
          <w:szCs w:val="48"/>
          <w:spacing w:val="0"/>
          <w:w w:val="100"/>
          <w:position w:val="0"/>
        </w:rPr>
      </w:r>
    </w:p>
    <w:p>
      <w:pPr>
        <w:spacing w:before="97" w:after="0" w:line="263" w:lineRule="exact"/>
        <w:ind w:left="718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77" w:lineRule="exact"/>
        <w:ind w:left="103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528198pt;margin-top:3.004881pt;width:11.357522pt;height:33.107834pt;mso-position-horizontal-relative:page;mso-position-vertical-relative:paragraph;z-index:-5253" type="#_x0000_t202" filled="f" stroked="f">
            <v:textbox inset="0,0,0,0">
              <w:txbxContent>
                <w:p>
                  <w:pPr>
                    <w:spacing w:before="0" w:after="0" w:line="662" w:lineRule="exact"/>
                    <w:ind w:right="-139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57"/>
                      <w:w w:val="102"/>
                      <w:position w:val="3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0"/>
                      <w:w w:val="66"/>
                      <w:position w:val="-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-40"/>
                      <w:w w:val="66"/>
                      <w:position w:val="-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90"/>
                      <w:w w:val="103"/>
                      <w:position w:val="3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4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  <w:position w:val="-4"/>
        </w:rPr>
        <w:t>Mixers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435" w:lineRule="exact"/>
        <w:ind w:left="940" w:right="-20"/>
        <w:jc w:val="left"/>
        <w:tabs>
          <w:tab w:pos="9580" w:val="left"/>
        </w:tabs>
        <w:rPr>
          <w:rFonts w:ascii="Courier New" w:hAnsi="Courier New" w:cs="Courier New" w:eastAsia="Courier New"/>
          <w:sz w:val="48"/>
          <w:szCs w:val="48"/>
        </w:rPr>
      </w:pPr>
      <w:rPr/>
      <w:r>
        <w:rPr>
          <w:rFonts w:ascii="Courier New" w:hAnsi="Courier New" w:cs="Courier New" w:eastAsia="Courier New"/>
          <w:sz w:val="48"/>
          <w:szCs w:val="48"/>
          <w:position w:val="4"/>
        </w:rPr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  <w:t> </w:t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  <w:tab/>
      </w:r>
      <w:r>
        <w:rPr>
          <w:rFonts w:ascii="Courier New" w:hAnsi="Courier New" w:cs="Courier New" w:eastAsia="Courier New"/>
          <w:sz w:val="48"/>
          <w:szCs w:val="48"/>
          <w:u w:val="single" w:color="000000"/>
          <w:position w:val="4"/>
        </w:rPr>
      </w:r>
      <w:r>
        <w:rPr>
          <w:rFonts w:ascii="Courier New" w:hAnsi="Courier New" w:cs="Courier New" w:eastAsia="Courier New"/>
          <w:sz w:val="48"/>
          <w:szCs w:val="48"/>
          <w:position w:val="4"/>
        </w:rPr>
      </w:r>
      <w:r>
        <w:rPr>
          <w:rFonts w:ascii="Courier New" w:hAnsi="Courier New" w:cs="Courier New" w:eastAsia="Courier New"/>
          <w:sz w:val="48"/>
          <w:szCs w:val="48"/>
          <w:spacing w:val="2"/>
          <w:w w:val="53"/>
          <w:position w:val="4"/>
        </w:rPr>
        <w:t>_</w:t>
      </w:r>
      <w:r>
        <w:rPr>
          <w:rFonts w:ascii="Courier New" w:hAnsi="Courier New" w:cs="Courier New" w:eastAsia="Courier New"/>
          <w:sz w:val="48"/>
          <w:szCs w:val="48"/>
          <w:spacing w:val="2"/>
          <w:w w:val="100"/>
          <w:position w:val="4"/>
        </w:rPr>
      </w:r>
      <w:r>
        <w:rPr>
          <w:rFonts w:ascii="Courier New" w:hAnsi="Courier New" w:cs="Courier New" w:eastAsia="Courier New"/>
          <w:sz w:val="48"/>
          <w:szCs w:val="48"/>
          <w:spacing w:val="-72"/>
          <w:w w:val="100"/>
          <w:u w:val="single" w:color="000000"/>
          <w:position w:val="4"/>
        </w:rPr>
        <w:t> </w:t>
      </w:r>
      <w:r>
        <w:rPr>
          <w:rFonts w:ascii="Courier New" w:hAnsi="Courier New" w:cs="Courier New" w:eastAsia="Courier New"/>
          <w:sz w:val="48"/>
          <w:szCs w:val="48"/>
          <w:spacing w:val="-72"/>
          <w:w w:val="100"/>
          <w:position w:val="4"/>
        </w:rPr>
      </w:r>
      <w:r>
        <w:rPr>
          <w:rFonts w:ascii="Courier New" w:hAnsi="Courier New" w:cs="Courier New" w:eastAsia="Courier New"/>
          <w:sz w:val="48"/>
          <w:szCs w:val="48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668" w:right="945"/>
        <w:jc w:val="center"/>
        <w:rPr>
          <w:rFonts w:ascii="Courier New" w:hAnsi="Courier New" w:cs="Courier New" w:eastAsia="Courier New"/>
          <w:sz w:val="30"/>
          <w:szCs w:val="30"/>
        </w:rPr>
      </w:pPr>
      <w:rPr/>
      <w:r>
        <w:rPr>
          <w:rFonts w:ascii="Courier New" w:hAnsi="Courier New" w:cs="Courier New" w:eastAsia="Courier New"/>
          <w:sz w:val="30"/>
          <w:szCs w:val="30"/>
          <w:spacing w:val="0"/>
          <w:w w:val="93"/>
        </w:rPr>
        <w:t>2·--------------------</w:t>
      </w:r>
      <w:r>
        <w:rPr>
          <w:rFonts w:ascii="Courier New" w:hAnsi="Courier New" w:cs="Courier New" w:eastAsia="Courier New"/>
          <w:sz w:val="30"/>
          <w:szCs w:val="30"/>
          <w:spacing w:val="0"/>
          <w:w w:val="93"/>
        </w:rPr>
        <w:t> </w:t>
      </w:r>
      <w:r>
        <w:rPr>
          <w:rFonts w:ascii="Courier New" w:hAnsi="Courier New" w:cs="Courier New" w:eastAsia="Courier New"/>
          <w:sz w:val="30"/>
          <w:szCs w:val="30"/>
          <w:spacing w:val="0"/>
          <w:w w:val="93"/>
        </w:rPr>
        <w:t>----------------------------------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</w:r>
    </w:p>
    <w:p>
      <w:pPr>
        <w:spacing w:before="0" w:after="0" w:line="165" w:lineRule="exact"/>
        <w:ind w:left="4379" w:right="470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15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6"/>
          <w:i/>
        </w:rPr>
        <w:t>&amp;</w:t>
      </w:r>
      <w:r>
        <w:rPr>
          <w:rFonts w:ascii="Arial" w:hAnsi="Arial" w:cs="Arial" w:eastAsia="Arial"/>
          <w:sz w:val="21"/>
          <w:szCs w:val="21"/>
          <w:spacing w:val="-26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  <w:i/>
        </w:rPr>
        <w:t>1;;.</w:t>
      </w:r>
      <w:r>
        <w:rPr>
          <w:rFonts w:ascii="Arial" w:hAnsi="Arial" w:cs="Arial" w:eastAsia="Arial"/>
          <w:sz w:val="24"/>
          <w:szCs w:val="24"/>
          <w:spacing w:val="0"/>
          <w:w w:val="80"/>
          <w:i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8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2"/>
        </w:rPr>
        <w:t>87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600" w:bottom="280" w:left="920" w:right="60"/>
        </w:sectPr>
      </w:pPr>
      <w:rPr/>
    </w:p>
    <w:p>
      <w:pPr>
        <w:spacing w:before="66" w:after="0" w:line="240" w:lineRule="auto"/>
        <w:ind w:left="115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Stud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3.3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Blenders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00" w:right="604"/>
        <w:jc w:val="center"/>
        <w:tabs>
          <w:tab w:pos="67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95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5"/>
        </w:rPr>
        <w:t>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15"/>
        </w:rPr>
        <w:t>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72" w:right="630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83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Cleanin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Food-Preparatio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92" w:right="620"/>
        <w:jc w:val="center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7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71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6"/>
        </w:rPr>
        <w:t>-------------------------------------------------------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72" w:right="647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90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80" w:right="63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27.359985pt;margin-top:7.02951pt;width:40.32pt;height:162.720001pt;mso-position-horizontal-relative:page;mso-position-vertical-relative:paragraph;z-index:-5252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6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72" w:right="642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4.</w:t>
      </w:r>
      <w:r>
        <w:rPr>
          <w:rFonts w:ascii="Courier New" w:hAnsi="Courier New" w:cs="Courier New" w:eastAsia="Courier New"/>
          <w:sz w:val="24"/>
          <w:szCs w:val="24"/>
          <w:spacing w:val="-90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78" w:right="629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5.</w:t>
      </w:r>
      <w:r>
        <w:rPr>
          <w:rFonts w:ascii="Courier New" w:hAnsi="Courier New" w:cs="Courier New" w:eastAsia="Courier New"/>
          <w:sz w:val="25"/>
          <w:szCs w:val="25"/>
          <w:spacing w:val="-95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>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8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3"/>
        </w:rPr>
        <w:t>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61" w:right="624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2"/>
        </w:rPr>
        <w:t>6.</w:t>
      </w:r>
      <w:r>
        <w:rPr>
          <w:rFonts w:ascii="Courier New" w:hAnsi="Courier New" w:cs="Courier New" w:eastAsia="Courier New"/>
          <w:sz w:val="25"/>
          <w:szCs w:val="25"/>
          <w:spacing w:val="-74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0"/>
        </w:rPr>
        <w:t>------------------------------------------------------­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6" w:after="0" w:line="240" w:lineRule="auto"/>
        <w:ind w:left="1300" w:right="649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-140"/>
          <w:w w:val="1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</w:rPr>
        <w:t>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74" w:after="0" w:line="240" w:lineRule="auto"/>
        <w:ind w:left="1273" w:right="63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7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2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1"/>
        </w:rPr>
        <w:t>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1"/>
        </w:rPr>
        <w:t>---------------------------------------------------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87" w:right="636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1"/>
        </w:rPr>
        <w:t>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1"/>
        </w:rPr>
        <w:t>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72" w:right="60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6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01" w:right="615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8"/>
        </w:rPr>
        <w:t>------------------------------------------------------------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73" w:right="62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6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88" w:right="54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15"/>
        </w:rPr>
        <w:t>----------------------------------------------------------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73" w:right="63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76pt;margin-top:-3.77048pt;width:10.08pt;height:273.600006pt;mso-position-horizontal-relative:page;mso-position-vertical-relative:paragraph;z-index:-5251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1"/>
        </w:rPr>
        <w:t>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1"/>
        </w:rPr>
        <w:t>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79" w:right="610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6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60" w:right="619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6.</w:t>
      </w:r>
      <w:r>
        <w:rPr>
          <w:rFonts w:ascii="Courier New" w:hAnsi="Courier New" w:cs="Courier New" w:eastAsia="Courier New"/>
          <w:sz w:val="24"/>
          <w:szCs w:val="24"/>
          <w:spacing w:val="-6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-----------------------------------------------------------­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4" w:after="0" w:line="240" w:lineRule="auto"/>
        <w:ind w:left="1307" w:right="631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34"/>
          <w:szCs w:val="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46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72" w:right="639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8.</w:t>
      </w:r>
      <w:r>
        <w:rPr>
          <w:rFonts w:ascii="Courier New" w:hAnsi="Courier New" w:cs="Courier New" w:eastAsia="Courier New"/>
          <w:sz w:val="24"/>
          <w:szCs w:val="24"/>
          <w:spacing w:val="-6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92" w:right="604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9.</w:t>
      </w:r>
      <w:r>
        <w:rPr>
          <w:rFonts w:ascii="Courier New" w:hAnsi="Courier New" w:cs="Courier New" w:eastAsia="Courier New"/>
          <w:sz w:val="25"/>
          <w:szCs w:val="25"/>
          <w:spacing w:val="-95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>----------------</w:t>
      </w:r>
      <w:r>
        <w:rPr>
          <w:rFonts w:ascii="Courier New" w:hAnsi="Courier New" w:cs="Courier New" w:eastAsia="Courier New"/>
          <w:sz w:val="25"/>
          <w:szCs w:val="25"/>
          <w:spacing w:val="128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5"/>
        </w:rPr>
        <w:t>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5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5"/>
        </w:rPr>
        <w:t>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2" w:right="61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3"/>
        </w:rPr>
        <w:t>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3"/>
        </w:rPr>
        <w:t>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93" w:right="628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8"/>
        </w:rPr>
        <w:t>------------------------------------------------------------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72" w:right="625"/>
        <w:jc w:val="center"/>
        <w:tabs>
          <w:tab w:pos="90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16"/>
        </w:rPr>
        <w:t>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16"/>
        </w:rPr>
        <w:t>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79" w:right="61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3"/>
        </w:rPr>
        <w:t>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3"/>
        </w:rPr>
        <w:t>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72" w:right="625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07"/>
        </w:rPr>
        <w:t>------------------------------------------------------------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6" w:after="0" w:line="240" w:lineRule="auto"/>
        <w:ind w:left="4822" w:right="4404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43"/>
        </w:rPr>
        <w:t>88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4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7"/>
          <w:i/>
        </w:rPr>
        <w:t>/1;..</w:t>
      </w:r>
      <w:r>
        <w:rPr>
          <w:rFonts w:ascii="Arial" w:hAnsi="Arial" w:cs="Arial" w:eastAsia="Arial"/>
          <w:sz w:val="24"/>
          <w:szCs w:val="24"/>
          <w:spacing w:val="0"/>
          <w:w w:val="57"/>
          <w:i/>
        </w:rPr>
        <w:t> </w:t>
      </w:r>
      <w:r>
        <w:rPr>
          <w:rFonts w:ascii="Arial" w:hAnsi="Arial" w:cs="Arial" w:eastAsia="Arial"/>
          <w:sz w:val="24"/>
          <w:szCs w:val="24"/>
          <w:spacing w:val="25"/>
          <w:w w:val="57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700" w:bottom="280" w:left="440" w:right="400"/>
        </w:sectPr>
      </w:pPr>
      <w:rPr/>
    </w:p>
    <w:p>
      <w:pPr>
        <w:spacing w:before="76" w:after="0" w:line="240" w:lineRule="auto"/>
        <w:ind w:left="79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3.3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07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84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8"/>
        </w:rPr>
        <w:t>------------------------------------------------------------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1" w:after="0" w:line="240" w:lineRule="auto"/>
        <w:ind w:left="870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05"/>
        </w:rPr>
        <w:t>17.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34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0"/>
        </w:rPr>
        <w:t>18.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Cleanin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exact"/>
        <w:ind w:left="770"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86.760002pt;margin-top:28.642752pt;width:476.28pt;height:.1pt;mso-position-horizontal-relative:page;mso-position-vertical-relative:paragraph;z-index:-5249" coordorigin="1735,573" coordsize="9526,2">
            <v:shape style="position:absolute;left:1735;top:573;width:9526;height:2" coordorigin="1735,573" coordsize="9526,0" path="m1735,573l11261,573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66"/>
          <w:position w:val="1"/>
        </w:rPr>
        <w:t>GenerruRllies:</w:t>
      </w:r>
      <w:r>
        <w:rPr>
          <w:rFonts w:ascii="Courier New" w:hAnsi="Courier New" w:cs="Courier New" w:eastAsia="Courier New"/>
          <w:sz w:val="26"/>
          <w:szCs w:val="26"/>
          <w:spacing w:val="-93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87"/>
          <w:position w:val="1"/>
        </w:rPr>
        <w:t>-----------------------------------------------------------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305" w:lineRule="exact"/>
        <w:ind w:left="957"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shape style="position:absolute;margin-left:573.119995pt;margin-top:-28.98645pt;width:30.24pt;height:164.160004pt;mso-position-horizontal-relative:page;mso-position-vertical-relative:paragraph;z-index:-5250" type="#_x0000_t75">
            <v:imagedata r:id="rId87" o:title=""/>
          </v:shape>
        </w:pict>
      </w:r>
      <w:r>
        <w:rPr/>
        <w:pict>
          <v:group style="position:absolute;margin-left:86.400002pt;margin-top:-10.806458pt;width:476.64pt;height:.1pt;mso-position-horizontal-relative:page;mso-position-vertical-relative:paragraph;z-index:-5248" coordorigin="1728,-216" coordsize="9533,2">
            <v:shape style="position:absolute;left:1728;top:-216;width:9533;height:2" coordorigin="1728,-216" coordsize="9533,0" path="m1728,-216l11261,-21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14.457527pt;margin-top:16.499516pt;width:35.235002pt;height:.1pt;mso-position-horizontal-relative:page;mso-position-vertical-relative:paragraph;z-index:-5247" coordorigin="2289,330" coordsize="705,2">
            <v:shape style="position:absolute;left:2289;top:330;width:705;height:2" coordorigin="2289,330" coordsize="705,0" path="m2289,330l2994,330e" filled="f" stroked="t" strokeweight=".5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74"/>
          <w:position w:val="-1"/>
        </w:rPr>
        <w:t>1.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74"/>
          <w:position w:val="-1"/>
        </w:rPr>
        <w:t>,.----------------------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74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74"/>
          <w:position w:val="-1"/>
        </w:rPr>
        <w:t>-----------------------------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4" w:after="0" w:line="240" w:lineRule="auto"/>
        <w:ind w:left="881" w:right="807"/>
        <w:jc w:val="center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8"/>
        </w:rPr>
        <w:t>2.</w:t>
      </w:r>
      <w:r>
        <w:rPr>
          <w:rFonts w:ascii="Courier New" w:hAnsi="Courier New" w:cs="Courier New" w:eastAsia="Courier New"/>
          <w:sz w:val="26"/>
          <w:szCs w:val="26"/>
          <w:spacing w:val="-99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>------------------------</w:t>
      </w:r>
      <w:r>
        <w:rPr>
          <w:rFonts w:ascii="Courier New" w:hAnsi="Courier New" w:cs="Courier New" w:eastAsia="Courier New"/>
          <w:sz w:val="26"/>
          <w:szCs w:val="26"/>
          <w:spacing w:val="-37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99"/>
        </w:rPr>
        <w:t>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97" w:right="832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83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</w:rPr>
        <w:t>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74" w:right="828"/>
        <w:jc w:val="center"/>
        <w:tabs>
          <w:tab w:pos="45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80"/>
        </w:rPr>
        <w:t>4.</w:t>
      </w:r>
      <w:r>
        <w:rPr>
          <w:rFonts w:ascii="Courier New" w:hAnsi="Courier New" w:cs="Courier New" w:eastAsia="Courier New"/>
          <w:sz w:val="26"/>
          <w:szCs w:val="26"/>
          <w:spacing w:val="-92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>--</w:t>
      </w:r>
      <w:r>
        <w:rPr>
          <w:rFonts w:ascii="Courier New" w:hAnsi="Courier New" w:cs="Courier New" w:eastAsia="Courier New"/>
          <w:sz w:val="26"/>
          <w:szCs w:val="26"/>
          <w:spacing w:val="-119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83" w:right="841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90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7"/>
        </w:rPr>
        <w:t>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7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7"/>
        </w:rPr>
        <w:t>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75" w:right="852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6"/>
        </w:rPr>
        <w:t>6.</w:t>
      </w:r>
      <w:r>
        <w:rPr>
          <w:rFonts w:ascii="Courier New" w:hAnsi="Courier New" w:cs="Courier New" w:eastAsia="Courier New"/>
          <w:sz w:val="25"/>
          <w:szCs w:val="25"/>
          <w:spacing w:val="-95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4"/>
        </w:rPr>
        <w:t>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14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4"/>
        </w:rPr>
        <w:t>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14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4"/>
        </w:rPr>
        <w:t>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0" w:after="0" w:line="240" w:lineRule="auto"/>
        <w:ind w:left="912" w:right="876"/>
        <w:jc w:val="center"/>
        <w:tabs>
          <w:tab w:pos="102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93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68" w:right="883"/>
        <w:jc w:val="center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7"/>
        </w:rPr>
        <w:t>8.</w:t>
      </w:r>
      <w:r>
        <w:rPr>
          <w:rFonts w:ascii="Courier New" w:hAnsi="Courier New" w:cs="Courier New" w:eastAsia="Courier New"/>
          <w:sz w:val="24"/>
          <w:szCs w:val="24"/>
          <w:spacing w:val="-78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90" w:right="883"/>
        <w:jc w:val="center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9.</w:t>
      </w:r>
      <w:r>
        <w:rPr>
          <w:rFonts w:ascii="Courier New" w:hAnsi="Courier New" w:cs="Courier New" w:eastAsia="Courier New"/>
          <w:sz w:val="24"/>
          <w:szCs w:val="24"/>
          <w:spacing w:val="-8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68" w:right="883"/>
        <w:jc w:val="center"/>
        <w:tabs>
          <w:tab w:pos="10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33" w:right="459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11"/>
          <w:b/>
          <w:bCs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1"/>
          <w:b/>
          <w:bCs/>
        </w:rPr>
        <w:t>CONTINUE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1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NEXT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3"/>
          <w:b/>
          <w:bCs/>
        </w:rPr>
        <w:t>PAGE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4"/>
          <w:b/>
          <w:bCs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width:11.52pt;height:273.600006pt;mso-position-horizontal-relative:char;mso-position-vertical-relative:line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  <w:position w:val="0"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3"/>
          <w:i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  <w:position w:val="0"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  <w:i/>
          <w:position w:val="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74"/>
          <w:i/>
          <w:position w:val="0"/>
        </w:rPr>
        <w:t>/i»</w:t>
      </w:r>
      <w:r>
        <w:rPr>
          <w:rFonts w:ascii="Arial" w:hAnsi="Arial" w:cs="Arial" w:eastAsia="Arial"/>
          <w:sz w:val="29"/>
          <w:szCs w:val="29"/>
          <w:spacing w:val="0"/>
          <w:w w:val="74"/>
          <w:i/>
          <w:position w:val="0"/>
        </w:rPr>
        <w:t> </w:t>
      </w:r>
      <w:r>
        <w:rPr>
          <w:rFonts w:ascii="Arial" w:hAnsi="Arial" w:cs="Arial" w:eastAsia="Arial"/>
          <w:sz w:val="29"/>
          <w:szCs w:val="29"/>
          <w:spacing w:val="4"/>
          <w:w w:val="74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7"/>
          <w:position w:val="0"/>
        </w:rPr>
        <w:t>89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80" w:bottom="280" w:left="980" w:right="60"/>
        </w:sectPr>
      </w:pPr>
      <w:rPr/>
    </w:p>
    <w:p>
      <w:pPr>
        <w:spacing w:before="69" w:after="0" w:line="226" w:lineRule="exact"/>
        <w:ind w:left="1166" w:right="-20"/>
        <w:jc w:val="left"/>
        <w:tabs>
          <w:tab w:pos="7360" w:val="left"/>
          <w:tab w:pos="10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16.640015pt;margin-top:34.800373pt;width:407.519982pt;height:381.6pt;mso-position-horizontal-relative:page;mso-position-vertical-relative:paragraph;z-index:-5246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w w:val="104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.759997pt;height:164.16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520" w:bottom="280" w:left="500" w:right="3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0" w:lineRule="exact"/>
        <w:ind w:left="1152" w:right="-7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34" w:after="0" w:line="240" w:lineRule="auto"/>
        <w:ind w:left="5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Section3.3.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175" w:right="4669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500" w:right="360"/>
          <w:cols w:num="2" w:equalWidth="0">
            <w:col w:w="1823" w:space="10"/>
            <w:col w:w="9567"/>
          </w:cols>
        </w:sectPr>
      </w:pPr>
      <w:rPr/>
    </w:p>
    <w:p>
      <w:pPr>
        <w:spacing w:before="26" w:after="0" w:line="262" w:lineRule="auto"/>
        <w:ind w:left="1648" w:right="113" w:firstLine="-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stacked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1389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machine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1389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9"/>
          <w:w w:val="93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3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Choppin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uniform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consistency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382" w:right="-20"/>
        <w:jc w:val="left"/>
        <w:tabs>
          <w:tab w:pos="30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Deep-fat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56" w:lineRule="auto"/>
        <w:ind w:left="1633" w:right="141" w:firstLine="-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cookin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sandwiches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40" w:lineRule="auto"/>
        <w:ind w:left="129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mixe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stationar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bowl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641" w:right="46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metal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plate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heat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2" w:lineRule="auto"/>
        <w:ind w:left="1633" w:right="196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Machine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carrie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fort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against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circula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29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kettle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tiltin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skillet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64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641" w:right="-36" w:firstLine="-3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9"/>
        </w:rPr>
        <w:t>It</w:t>
      </w:r>
      <w:r>
        <w:rPr>
          <w:rFonts w:ascii="Arial" w:hAnsi="Arial" w:cs="Arial" w:eastAsia="Arial"/>
          <w:sz w:val="22"/>
          <w:szCs w:val="22"/>
          <w:spacing w:val="-32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heat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,ga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burnin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charcoal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3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17.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name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stovetop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04" w:right="1007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7"/>
        </w:rPr>
        <w:t>90</w:t>
      </w:r>
      <w:r>
        <w:rPr>
          <w:rFonts w:ascii="Times New Roman" w:hAnsi="Times New Roman" w:cs="Times New Roman" w:eastAsia="Times New Roman"/>
          <w:sz w:val="25"/>
          <w:szCs w:val="25"/>
          <w:spacing w:val="50"/>
          <w:w w:val="127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66"/>
          <w:i/>
        </w:rPr>
        <w:t>/iJ.</w:t>
      </w:r>
      <w:r>
        <w:rPr>
          <w:rFonts w:ascii="Arial" w:hAnsi="Arial" w:cs="Arial" w:eastAsia="Arial"/>
          <w:sz w:val="28"/>
          <w:szCs w:val="28"/>
          <w:spacing w:val="38"/>
          <w:w w:val="66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6" w:after="0" w:line="262" w:lineRule="auto"/>
        <w:ind w:left="510" w:right="1102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steame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pressure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doesn't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buil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5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78.880005pt;margin-top:-26.555542pt;width:10.08pt;height:273.600006pt;mso-position-horizontal-relative:page;mso-position-vertical-relative:paragraph;z-index:-5245" type="#_x0000_t75">
            <v:imagedata r:id="rId9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blende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hand-held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2" w:lineRule="auto"/>
        <w:ind w:left="517" w:right="678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Machine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slices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grinds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mixes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blends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crushe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35" w:right="177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mixe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floor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5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510" w:right="1298" w:firstLine="-3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9"/>
        </w:rPr>
        <w:t>It</w:t>
      </w:r>
      <w:r>
        <w:rPr>
          <w:rFonts w:ascii="Arial" w:hAnsi="Arial" w:cs="Arial" w:eastAsia="Arial"/>
          <w:sz w:val="22"/>
          <w:szCs w:val="22"/>
          <w:spacing w:val="-39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quickl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heat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directl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7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Combinin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5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sprea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7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mixe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turnin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bowl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-35" w:right="1137"/>
        <w:jc w:val="center"/>
        <w:tabs>
          <w:tab w:pos="300" w:val="left"/>
          <w:tab w:pos="41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5.75351pt;margin-top:-1.988634pt;width:207.950704pt;height:.1pt;mso-position-horizontal-relative:page;mso-position-vertical-relative:paragraph;z-index:-5244" coordorigin="6515,-40" coordsize="4159,2">
            <v:shape style="position:absolute;left:6515;top:-40;width:4159;height:2" coordorigin="6515,-40" coordsize="4159,0" path="m6515,-40l10674,-40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</w:rPr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w w:val="86"/>
          <w:b/>
          <w:bCs/>
          <w:i/>
          <w:u w:val="thick" w:color="000000"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w w:val="86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w w:val="87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500" w:right="360"/>
          <w:cols w:num="2" w:equalWidth="0">
            <w:col w:w="5789" w:space="204"/>
            <w:col w:w="5407"/>
          </w:cols>
        </w:sectPr>
      </w:pPr>
      <w:rPr/>
    </w:p>
    <w:p>
      <w:pPr>
        <w:spacing w:before="79" w:after="0" w:line="240" w:lineRule="auto"/>
        <w:ind w:left="80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0.559998pt;margin-top:25.172516pt;width:480.959991pt;height:60.48pt;mso-position-horizontal-relative:page;mso-position-vertical-relative:paragraph;z-index:-5243" coordorigin="1411,503" coordsize="9619,1210">
            <v:shape style="position:absolute;left:1411;top:503;width:9619;height:1210" type="#_x0000_t75">
              <v:imagedata r:id="rId92" o:title=""/>
            </v:shape>
            <v:group style="position:absolute;left:3469;top:1566;width:7514;height:2" coordorigin="3469,1566" coordsize="7514,2">
              <v:shape style="position:absolute;left:3469;top:1566;width:7514;height:2" coordorigin="3469,1566" coordsize="7514,0" path="m3469,1566l10983,1566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8.112671pt;margin-top:14.314657pt;width:126.422535pt;height:.1pt;mso-position-horizontal-relative:page;mso-position-vertical-relative:paragraph;z-index:-5240" coordorigin="8562,286" coordsize="2528,2">
            <v:shape style="position:absolute;left:8562;top:286;width:2528;height:2" coordorigin="8562,286" coordsize="2528,0" path="m8562,286l11091,286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4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14"/>
          <w:position w:val="0"/>
        </w:rPr>
        <w:t>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2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6" w:lineRule="exact"/>
        <w:ind w:left="2980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Holdin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44"/>
          <w:szCs w:val="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83"/>
        </w:rPr>
        <w:t>&amp;</w:t>
      </w:r>
      <w:r>
        <w:rPr>
          <w:rFonts w:ascii="Times New Roman" w:hAnsi="Times New Roman" w:cs="Times New Roman" w:eastAsia="Times New Roman"/>
          <w:sz w:val="47"/>
          <w:szCs w:val="47"/>
          <w:spacing w:val="-12"/>
          <w:w w:val="83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44"/>
          <w:szCs w:val="4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3"/>
        </w:rPr>
        <w:t>Equipment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8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9" w:after="0" w:line="240" w:lineRule="auto"/>
        <w:ind w:left="981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position:absolute;margin-left:226.079987pt;margin-top:2.932503pt;width:276.48pt;height:4.32pt;mso-position-horizontal-relative:page;mso-position-vertical-relative:paragraph;z-index:-5242" type="#_x0000_t75">
            <v:imagedata r:id="rId93" o:title=""/>
          </v:shape>
        </w:pict>
      </w:r>
      <w:r>
        <w:rPr/>
        <w:pict>
          <v:shape style="width:96.48pt;height:5.76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11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14"/>
        </w:rPr>
        <w:t>Holding</w:t>
      </w:r>
      <w:r>
        <w:rPr>
          <w:rFonts w:ascii="Arial" w:hAnsi="Arial" w:cs="Arial" w:eastAsia="Arial"/>
          <w:sz w:val="25"/>
          <w:szCs w:val="25"/>
          <w:spacing w:val="22"/>
          <w:w w:val="11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4"/>
        </w:rPr>
        <w:t>Equipment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54" w:after="0" w:line="285" w:lineRule="exact"/>
        <w:ind w:left="811" w:right="-20"/>
        <w:jc w:val="left"/>
        <w:tabs>
          <w:tab w:pos="103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97.330986pt;margin-top:39.587215pt;width:462.950704pt;height:.1pt;mso-position-horizontal-relative:page;mso-position-vertical-relative:paragraph;z-index:-5239" coordorigin="1947,792" coordsize="9259,2">
            <v:shape style="position:absolute;left:1947;top:792;width:9259;height:2" coordorigin="1947,792" coordsize="9259,0" path="m1947,792l11206,792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67"/>
          <w:position w:val="1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3"/>
          <w:w w:val="67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540" w:bottom="280" w:left="920" w:right="6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.08pt;height:63.36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4" w:after="0" w:line="240" w:lineRule="auto"/>
        <w:ind w:left="186" w:right="-56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-158"/>
          <w:w w:val="100"/>
          <w:position w:val="-4"/>
        </w:rPr>
        <w:t>"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>:r: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43" w:after="0" w:line="240" w:lineRule="auto"/>
        <w:ind w:left="201" w:right="-43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65"/>
          <w:w w:val="93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-12"/>
          <w:w w:val="160"/>
          <w:position w:val="5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93"/>
          <w:position w:val="0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36" w:after="0" w:line="240" w:lineRule="auto"/>
        <w:ind w:left="36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55"/>
          <w:w w:val="81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-38"/>
          <w:w w:val="8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20"/>
        </w:rPr>
        <w:t>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" w:right="-20"/>
        <w:jc w:val="left"/>
        <w:tabs>
          <w:tab w:pos="95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3.119995pt;margin-top:-21.706116pt;width:30.24pt;height:162.720001pt;mso-position-horizontal-relative:page;mso-position-vertical-relative:paragraph;z-index:-5241" type="#_x0000_t75">
            <v:imagedata r:id="rId96" o:title=""/>
          </v:shape>
        </w:pict>
      </w:r>
      <w:r>
        <w:rPr/>
        <w:pict>
          <v:group style="position:absolute;margin-left:96.971832pt;margin-top:-6.007966pt;width:463.309859pt;height:.1pt;mso-position-horizontal-relative:page;mso-position-vertical-relative:paragraph;z-index:-5238" coordorigin="1939,-120" coordsize="9266,2">
            <v:shape style="position:absolute;left:1939;top:-120;width:9266;height:2" coordorigin="1939,-120" coordsize="9266,0" path="m1939,-120l11206,-12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9" w:right="-20"/>
        <w:jc w:val="left"/>
        <w:tabs>
          <w:tab w:pos="550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971832pt;margin-top:-12.091405pt;width:462.950704pt;height:.1pt;mso-position-horizontal-relative:page;mso-position-vertical-relative:paragraph;z-index:-5237" coordorigin="1939,-242" coordsize="9259,2">
            <v:shape style="position:absolute;left:1939;top:-242;width:9259;height:2" coordorigin="1939,-242" coordsize="9259,0" path="m1939,-242l11198,-24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6.612679pt;margin-top:29.971237pt;width:463.309859pt;height:.1pt;mso-position-horizontal-relative:page;mso-position-vertical-relative:paragraph;z-index:-5236" coordorigin="1932,599" coordsize="9266,2">
            <v:shape style="position:absolute;left:1932;top:599;width:9266;height:2" coordorigin="1932,599" coordsize="9266,0" path="m1932,599l11198,59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4·----------------------------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612679pt;margin-top:29.971256pt;width:463.309859pt;height:.1pt;mso-position-horizontal-relative:page;mso-position-vertical-relative:paragraph;z-index:-5235" coordorigin="1932,599" coordsize="9266,2">
            <v:shape style="position:absolute;left:1932;top:599;width:9266;height:2" coordorigin="1932,599" coordsize="9266,0" path="m1932,599l11198,59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5·------------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253525pt;margin-top:-12.271166pt;width:463.309859pt;height:.1pt;mso-position-horizontal-relative:page;mso-position-vertical-relative:paragraph;z-index:-5234" coordorigin="1925,-245" coordsize="9266,2">
            <v:shape style="position:absolute;left:1925;top:-245;width:9266;height:2" coordorigin="1925,-245" coordsize="9266,0" path="m1925,-245l11191,-245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6.253525pt;margin-top:29.791475pt;width:463.309859pt;height:.1pt;mso-position-horizontal-relative:page;mso-position-vertical-relative:paragraph;z-index:-5233" coordorigin="1925,596" coordsize="9266,2">
            <v:shape style="position:absolute;left:1925;top:596;width:9266;height:2" coordorigin="1925,596" coordsize="9266,0" path="m1925,596l11191,596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6·----------------------------------------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96.253525pt;margin-top:-28.899767pt;width:462.950704pt;height:.1pt;mso-position-horizontal-relative:page;mso-position-vertical-relative:paragraph;z-index:-5232" coordorigin="1925,-578" coordsize="9259,2">
            <v:shape style="position:absolute;left:1925;top:-578;width:9259;height:2" coordorigin="1925,-578" coordsize="9259,0" path="m1925,-578l11184,-578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Safeguard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s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fo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r</w:t>
      </w:r>
      <w:r>
        <w:rPr>
          <w:rFonts w:ascii="Arial" w:hAnsi="Arial" w:cs="Arial" w:eastAsia="Arial"/>
          <w:sz w:val="25"/>
          <w:szCs w:val="25"/>
          <w:spacing w:val="6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9"/>
        </w:rPr>
        <w:t>Holding</w:t>
      </w:r>
      <w:r>
        <w:rPr>
          <w:rFonts w:ascii="Arial" w:hAnsi="Arial" w:cs="Arial" w:eastAsia="Arial"/>
          <w:sz w:val="25"/>
          <w:szCs w:val="25"/>
          <w:spacing w:val="47"/>
          <w:w w:val="109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9"/>
        </w:rPr>
        <w:t>Foods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63" w:after="0" w:line="240" w:lineRule="auto"/>
        <w:ind w:left="29" w:right="-20"/>
        <w:jc w:val="left"/>
        <w:tabs>
          <w:tab w:pos="93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5.894363pt;margin-top:39.950771pt;width:463.309859pt;height:.1pt;mso-position-horizontal-relative:page;mso-position-vertical-relative:paragraph;z-index:-5231" coordorigin="1918,799" coordsize="9266,2">
            <v:shape style="position:absolute;left:1918;top:799;width:9266;height:2" coordorigin="1918,799" coordsize="9266,0" path="m1918,799l11184,799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9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3" w:lineRule="exact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5.894363pt;margin-top:-30.607315pt;width:462.950704pt;height:.1pt;mso-position-horizontal-relative:page;mso-position-vertical-relative:paragraph;z-index:-5230" coordorigin="1918,-612" coordsize="9259,2">
            <v:shape style="position:absolute;left:1918;top:-612;width:9259;height:2" coordorigin="1918,-612" coordsize="9259,0" path="m1918,-612l11177,-61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5.53521pt;margin-top:-9.396239pt;width:462.950704pt;height:.1pt;mso-position-horizontal-relative:page;mso-position-vertical-relative:paragraph;z-index:-5229" coordorigin="1911,-188" coordsize="9259,2">
            <v:shape style="position:absolute;left:1911;top:-188;width:9259;height:2" coordorigin="1911,-188" coordsize="9259,0" path="m1911,-188l11170,-188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  <w:b/>
          <w:bCs/>
          <w:position w:val="-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20" w:right="60"/>
          <w:cols w:num="2" w:equalWidth="0">
            <w:col w:w="376" w:space="377"/>
            <w:col w:w="10527"/>
          </w:cols>
        </w:sectPr>
      </w:pPr>
      <w:rPr/>
    </w:p>
    <w:p>
      <w:pPr>
        <w:spacing w:before="0" w:after="0" w:line="129" w:lineRule="exact"/>
        <w:ind w:left="229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pt;margin-top:3.650034pt;width:7.183361pt;height:34pt;mso-position-horizontal-relative:page;mso-position-vertical-relative:paragraph;z-index:-5226" type="#_x0000_t202" filled="f" stroked="f">
            <v:textbox inset="0,0,0,0">
              <w:txbxContent>
                <w:p>
                  <w:pPr>
                    <w:spacing w:before="0" w:after="0" w:line="680" w:lineRule="exact"/>
                    <w:ind w:right="-142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Pr/>
                  <w:r>
                    <w:rPr>
                      <w:rFonts w:ascii="Arial" w:hAnsi="Arial" w:cs="Arial" w:eastAsia="Arial"/>
                      <w:sz w:val="68"/>
                      <w:szCs w:val="68"/>
                      <w:spacing w:val="0"/>
                      <w:w w:val="100"/>
                      <w:position w:val="-1"/>
                    </w:rPr>
                    <w:t>'</w:t>
                  </w:r>
                  <w:r>
                    <w:rPr>
                      <w:rFonts w:ascii="Arial" w:hAnsi="Arial" w:cs="Arial" w:eastAsia="Arial"/>
                      <w:sz w:val="68"/>
                      <w:szCs w:val="68"/>
                      <w:spacing w:val="-160"/>
                      <w:w w:val="100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68"/>
                      <w:szCs w:val="6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39"/>
          <w:position w:val="-2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519"/>
          <w:position w:val="-2"/>
        </w:rPr>
        <w:t>------------------------------------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78" w:lineRule="exact"/>
        <w:ind w:left="229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74" w:after="0" w:line="240" w:lineRule="auto"/>
        <w:ind w:left="229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9" w:lineRule="exact"/>
        <w:ind w:left="20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5.176056pt;margin-top:.705807pt;width:463.309859pt;height:.1pt;mso-position-horizontal-relative:page;mso-position-vertical-relative:paragraph;z-index:-5228" coordorigin="1904,14" coordsize="9266,2">
            <v:shape style="position:absolute;left:1904;top:14;width:9266;height:2" coordorigin="1904,14" coordsize="9266,0" path="m1904,14l11170,14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21"/>
          <w:position w:val="-2"/>
        </w:rPr>
        <w:t>a.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06" w:lineRule="exact"/>
        <w:ind w:left="179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028198pt;margin-top:8.035111pt;width:502.457717pt;height:28.5pt;mso-position-horizontal-relative:page;mso-position-vertical-relative:paragraph;z-index:-5225" type="#_x0000_t202" filled="f" stroked="f">
            <v:textbox inset="0,0,0,0">
              <w:txbxContent>
                <w:p>
                  <w:pPr>
                    <w:spacing w:before="0" w:after="0" w:line="570" w:lineRule="exact"/>
                    <w:ind w:right="-125"/>
                    <w:jc w:val="left"/>
                    <w:tabs>
                      <w:tab w:pos="780" w:val="left"/>
                      <w:tab w:pos="10040" w:val="left"/>
                    </w:tabs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-52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5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100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100"/>
                      <w:u w:val="single" w:color="0000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100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spacing w:val="-112"/>
          <w:w w:val="145"/>
          <w:position w:val="1"/>
        </w:rPr>
        <w:t>•</w:t>
      </w:r>
      <w:r>
        <w:rPr>
          <w:rFonts w:ascii="Arial" w:hAnsi="Arial" w:cs="Arial" w:eastAsia="Arial"/>
          <w:sz w:val="12"/>
          <w:szCs w:val="12"/>
          <w:spacing w:val="0"/>
          <w:w w:val="84"/>
          <w:position w:val="-2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10" w:after="0" w:line="91" w:lineRule="exact"/>
        <w:ind w:left="229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95.176056pt;margin-top:4.628691pt;width:463.309859pt;height:.1pt;mso-position-horizontal-relative:page;mso-position-vertical-relative:paragraph;z-index:-5227" coordorigin="1904,93" coordsize="9266,2">
            <v:shape style="position:absolute;left:1904;top:93;width:9266;height:2" coordorigin="1904,93" coordsize="9266,0" path="m1904,93l11170,93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6"/>
          <w:position w:val="-2"/>
        </w:rPr>
        <w:t>0&gt;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96" w:lineRule="exact"/>
        <w:ind w:left="22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140" w:lineRule="exact"/>
        <w:ind w:left="20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w w:val="109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-53"/>
          <w:w w:val="11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20" w:right="60"/>
        </w:sectPr>
      </w:pPr>
      <w:rPr/>
    </w:p>
    <w:p>
      <w:pPr>
        <w:spacing w:before="64" w:after="0" w:line="163" w:lineRule="exact"/>
        <w:ind w:left="201" w:right="-44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9"/>
          <w:position w:val="-1"/>
        </w:rPr>
        <w:t>:0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76" w:lineRule="exact"/>
        <w:ind w:left="229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8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0" w:after="0" w:line="95" w:lineRule="exact"/>
        <w:ind w:left="229"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23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316" w:lineRule="exact"/>
        <w:ind w:left="201" w:right="-8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65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-3"/>
        </w:rPr>
        <w:t>"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spacing w:before="0" w:after="0" w:line="163" w:lineRule="exact"/>
        <w:ind w:left="229" w:right="-6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78" w:lineRule="exact"/>
        <w:ind w:left="229" w:right="-61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68"/>
          <w:position w:val="-1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249" w:lineRule="exact"/>
        <w:ind w:left="201" w:right="-64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464783pt;margin-top:7.745181pt;width:4.71488pt;height:4pt;mso-position-horizontal-relative:page;mso-position-vertical-relative:paragraph;z-index:-5224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spacing w:val="0"/>
                      <w:w w:val="212"/>
                    </w:rPr>
                    <w:t>0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62"/>
          <w:w w:val="87"/>
          <w:position w:val="-1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5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spacing w:val="-32"/>
          <w:w w:val="83"/>
          <w:position w:val="5"/>
        </w:rPr>
        <w:t>o</w:t>
      </w:r>
      <w:r>
        <w:rPr>
          <w:rFonts w:ascii="Arial" w:hAnsi="Arial" w:cs="Arial" w:eastAsia="Arial"/>
          <w:sz w:val="27"/>
          <w:szCs w:val="27"/>
          <w:spacing w:val="0"/>
          <w:w w:val="87"/>
          <w:position w:val="-1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69" w:lineRule="exact"/>
        <w:ind w:left="229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6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75" w:lineRule="exact"/>
        <w:ind w:left="193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78"/>
          <w:position w:val="-1"/>
        </w:rPr>
        <w:t>'0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8" w:lineRule="exact"/>
        <w:ind w:left="193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6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17" w:lineRule="exact"/>
        <w:ind w:left="22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91" w:lineRule="exact"/>
        <w:ind w:left="22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74" w:after="0" w:line="123" w:lineRule="exact"/>
        <w:ind w:left="21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87" w:lineRule="exact"/>
        <w:ind w:left="186" w:right="-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.l: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50" w:lineRule="exact"/>
        <w:ind w:left="18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6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10"/>
          <w:b/>
          <w:bCs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0"/>
          <w:b/>
          <w:bCs/>
        </w:rPr>
        <w:t>CONTINUE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0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b/>
          <w:bCs/>
        </w:rPr>
        <w:t>NEXT</w:t>
      </w:r>
      <w:r>
        <w:rPr>
          <w:rFonts w:ascii="Times New Roman" w:hAnsi="Times New Roman" w:cs="Times New Roman" w:eastAsia="Times New Roman"/>
          <w:sz w:val="13"/>
          <w:szCs w:val="13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3"/>
          <w:b/>
          <w:bCs/>
        </w:rPr>
        <w:t>PAGE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4"/>
          <w:b/>
          <w:bCs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9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6"/>
          <w:w w:val="13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3"/>
          <w:i/>
        </w:rPr>
        <w:t>/1&gt;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3"/>
          <w:i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38"/>
          <w:w w:val="5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91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20" w:right="60"/>
          <w:cols w:num="3" w:equalWidth="0">
            <w:col w:w="347" w:space="4120"/>
            <w:col w:w="2085" w:space="106"/>
            <w:col w:w="4622"/>
          </w:cols>
        </w:sectPr>
      </w:pPr>
      <w:rPr/>
    </w:p>
    <w:p>
      <w:pPr>
        <w:spacing w:before="77" w:after="0" w:line="240" w:lineRule="auto"/>
        <w:ind w:left="120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Stud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Guid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3.4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1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Hotel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Pans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7" w:after="0" w:line="240" w:lineRule="auto"/>
        <w:ind w:left="11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Space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full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occupie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combinations: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54" w:lineRule="exact"/>
        <w:ind w:left="120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1·--------------------------------------------------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7" w:lineRule="exact"/>
        <w:ind w:left="1198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  <w:position w:val="3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2"/>
          <w:w w:val="77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3" w:lineRule="exact"/>
        <w:ind w:left="1198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301" w:lineRule="exact"/>
        <w:ind w:left="1191" w:right="-20"/>
        <w:jc w:val="left"/>
        <w:rPr>
          <w:rFonts w:ascii="Courier New" w:hAnsi="Courier New" w:cs="Courier New" w:eastAsia="Courier New"/>
          <w:sz w:val="32"/>
          <w:szCs w:val="32"/>
        </w:rPr>
      </w:pPr>
      <w:rPr/>
      <w:r>
        <w:rPr>
          <w:rFonts w:ascii="Courier New" w:hAnsi="Courier New" w:cs="Courier New" w:eastAsia="Courier New"/>
          <w:sz w:val="32"/>
          <w:szCs w:val="32"/>
          <w:spacing w:val="0"/>
          <w:w w:val="79"/>
          <w:position w:val="-3"/>
        </w:rPr>
        <w:t>4·--------------------------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79"/>
          <w:position w:val="-3"/>
        </w:rPr>
        <w:t> </w:t>
      </w:r>
      <w:r>
        <w:rPr>
          <w:rFonts w:ascii="Courier New" w:hAnsi="Courier New" w:cs="Courier New" w:eastAsia="Courier New"/>
          <w:sz w:val="32"/>
          <w:szCs w:val="32"/>
          <w:spacing w:val="0"/>
          <w:w w:val="79"/>
          <w:position w:val="-3"/>
        </w:rPr>
        <w:t>----------------------------------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100"/>
          <w:position w:val="0"/>
        </w:rPr>
      </w:r>
    </w:p>
    <w:p>
      <w:pPr>
        <w:spacing w:before="0" w:after="0" w:line="245" w:lineRule="exact"/>
        <w:ind w:left="1191" w:right="-20"/>
        <w:jc w:val="left"/>
        <w:tabs>
          <w:tab w:pos="1070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w w:val="106"/>
          <w:position w:val="2"/>
        </w:rPr>
        <w:t>s.</w:t>
      </w:r>
      <w:r>
        <w:rPr>
          <w:rFonts w:ascii="Times New Roman" w:hAnsi="Times New Roman" w:cs="Times New Roman" w:eastAsia="Times New Roman"/>
          <w:sz w:val="30"/>
          <w:szCs w:val="30"/>
          <w:spacing w:val="-3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u w:val="single" w:color="000000"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u w:val="single" w:color="000000"/>
          <w:position w:val="2"/>
        </w:rPr>
        <w:tab/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u w:val="single" w:color="000000"/>
          <w:position w:val="2"/>
        </w:rPr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84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0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3" w:lineRule="exact"/>
        <w:ind w:left="1198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/>
        <w:pict>
          <v:shape style="position:absolute;margin-left:30.23999pt;margin-top:-5.635315pt;width:43.200001pt;height:164.160004pt;mso-position-horizontal-relative:page;mso-position-vertical-relative:paragraph;z-index:-5223" type="#_x0000_t75">
            <v:imagedata r:id="rId97" o:title=""/>
          </v:shape>
        </w:pict>
      </w:r>
      <w:r>
        <w:rPr>
          <w:rFonts w:ascii="Courier New" w:hAnsi="Courier New" w:cs="Courier New" w:eastAsia="Courier New"/>
          <w:sz w:val="35"/>
          <w:szCs w:val="35"/>
          <w:spacing w:val="0"/>
          <w:w w:val="73"/>
        </w:rPr>
        <w:t>z------------------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73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73"/>
        </w:rPr>
        <w:t>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0" w:after="0" w:line="215" w:lineRule="exact"/>
        <w:ind w:left="1191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  <w:position w:val="3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1198" w:right="-20"/>
        <w:jc w:val="left"/>
        <w:tabs>
          <w:tab w:pos="107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1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669792pt;margin-top:-5.806669pt;width:462.583138pt;height:.1pt;mso-position-horizontal-relative:page;mso-position-vertical-relative:paragraph;z-index:-5221" coordorigin="1913,-116" coordsize="9252,2">
            <v:shape style="position:absolute;left:1913;top:-116;width:9252;height:2" coordorigin="1913,-116" coordsize="9252,0" path="m1913,-116l11165,-116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191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669792pt;margin-top:-5.986172pt;width:462.224825pt;height:.1pt;mso-position-horizontal-relative:page;mso-position-vertical-relative:paragraph;z-index:-5220" coordorigin="1913,-120" coordsize="9244,2">
            <v:shape style="position:absolute;left:1913;top:-120;width:9244;height:2" coordorigin="1913,-120" coordsize="9244,0" path="m1913,-120l11158,-12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0"/>
          <w:w w:val="75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1131" w:right="630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5.669792pt;margin-top:-10.885187pt;width:462.583138pt;height:.1pt;mso-position-horizontal-relative:page;mso-position-vertical-relative:paragraph;z-index:-5219" coordorigin="1913,-218" coordsize="9252,2">
            <v:shape style="position:absolute;left:1913;top:-218;width:9252;height:2" coordorigin="1913,-218" coordsize="9252,0" path="m1913,-218l11165,-218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4·----------------------------------------------------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44" w:right="4411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80.320007pt;margin-top:10.055597pt;width:10.08pt;height:273.600006pt;mso-position-horizontal-relative:page;mso-position-vertical-relative:paragraph;z-index:-5222" type="#_x0000_t75">
            <v:imagedata r:id="rId98" o:title=""/>
          </v:shape>
        </w:pict>
      </w:r>
      <w:r>
        <w:rPr/>
        <w:pict>
          <v:group style="position:absolute;margin-left:95.311478pt;margin-top:-9.051465pt;width:462.583139pt;height:.1pt;mso-position-horizontal-relative:page;mso-position-vertical-relative:paragraph;z-index:-5218" coordorigin="1906,-181" coordsize="9252,2">
            <v:shape style="position:absolute;left:1906;top:-181;width:9252;height:2" coordorigin="1906,-181" coordsize="9252,0" path="m1906,-181l11158,-181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</w:rPr>
        <w:t>92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50"/>
        </w:rPr>
        <w:t>/Jir;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5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50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spacing w:val="29"/>
          <w:w w:val="5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700" w:bottom="280" w:left="500" w:right="320"/>
        </w:sectPr>
      </w:pPr>
      <w:rPr/>
    </w:p>
    <w:p>
      <w:pPr>
        <w:spacing w:before="69" w:after="0" w:line="240" w:lineRule="auto"/>
        <w:ind w:left="716" w:right="926"/>
        <w:jc w:val="center"/>
        <w:tabs>
          <w:tab w:pos="6900" w:val="left"/>
          <w:tab w:pos="83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Nrun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Dffie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08"/>
        </w:rPr>
        <w:t>------------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73" w:right="2364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9"/>
        </w:rPr>
        <w:t>Culinary</w:t>
      </w:r>
      <w:r>
        <w:rPr>
          <w:rFonts w:ascii="Arial" w:hAnsi="Arial" w:cs="Arial" w:eastAsia="Arial"/>
          <w:sz w:val="25"/>
          <w:szCs w:val="25"/>
          <w:spacing w:val="3"/>
          <w:w w:val="109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9"/>
        </w:rPr>
        <w:t>Crossword</w:t>
      </w:r>
      <w:r>
        <w:rPr>
          <w:rFonts w:ascii="Arial" w:hAnsi="Arial" w:cs="Arial" w:eastAsia="Arial"/>
          <w:sz w:val="25"/>
          <w:szCs w:val="25"/>
          <w:spacing w:val="-2"/>
          <w:w w:val="109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3.4:</w:t>
      </w:r>
      <w:r>
        <w:rPr>
          <w:rFonts w:ascii="Arial" w:hAnsi="Arial" w:cs="Arial" w:eastAsia="Arial"/>
          <w:sz w:val="25"/>
          <w:szCs w:val="25"/>
          <w:spacing w:val="5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6"/>
        </w:rPr>
        <w:t>Holding</w:t>
      </w:r>
      <w:r>
        <w:rPr>
          <w:rFonts w:ascii="Arial" w:hAnsi="Arial" w:cs="Arial" w:eastAsia="Arial"/>
          <w:sz w:val="25"/>
          <w:szCs w:val="25"/>
          <w:spacing w:val="-5"/>
          <w:w w:val="11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&amp;</w:t>
      </w:r>
      <w:r>
        <w:rPr>
          <w:rFonts w:ascii="Arial" w:hAnsi="Arial" w:cs="Arial" w:eastAsia="Arial"/>
          <w:sz w:val="24"/>
          <w:szCs w:val="24"/>
          <w:spacing w:val="4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Servic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e</w:t>
      </w:r>
      <w:r>
        <w:rPr>
          <w:rFonts w:ascii="Arial" w:hAnsi="Arial" w:cs="Arial" w:eastAsia="Arial"/>
          <w:sz w:val="25"/>
          <w:szCs w:val="25"/>
          <w:spacing w:val="1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1"/>
        </w:rPr>
        <w:t>Equipment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88" w:after="0" w:line="240" w:lineRule="auto"/>
        <w:ind w:left="145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4.559998pt;margin-top:146.955719pt;width:30.24pt;height:164.160004pt;mso-position-horizontal-relative:page;mso-position-vertical-relative:paragraph;z-index:-5216" type="#_x0000_t75">
            <v:imagedata r:id="rId99" o:title=""/>
          </v:shape>
        </w:pict>
      </w:r>
      <w:r>
        <w:rPr/>
        <w:pict>
          <v:shape style="width:404.640033pt;height:298.08pt;mso-position-horizontal-relative:char;mso-position-vertical-relative:line" type="#_x0000_t75">
            <v:imagedata r:id="rId1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7" w:after="0" w:line="237" w:lineRule="exact"/>
        <w:ind w:left="1940" w:right="216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i/>
          <w:position w:val="-1"/>
        </w:rPr>
        <w:t>3A.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560" w:bottom="280" w:left="1020" w:right="40"/>
        </w:sectPr>
      </w:pPr>
      <w:rPr/>
    </w:p>
    <w:p>
      <w:pPr>
        <w:spacing w:before="30" w:after="0" w:line="240" w:lineRule="auto"/>
        <w:ind w:left="70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56" w:lineRule="auto"/>
        <w:ind w:left="1187" w:right="342" w:firstLine="-2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Electrical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appliance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keep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coffee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2" w:lineRule="auto"/>
        <w:ind w:left="1180" w:right="-61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7.599976pt;margin-top:18.625177pt;width:8.64pt;height:136.800003pt;mso-position-horizontal-relative:page;mso-position-vertical-relative:paragraph;z-index:-5217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8"/>
        </w:rPr>
        <w:t>It</w:t>
      </w:r>
      <w:r>
        <w:rPr>
          <w:rFonts w:ascii="Arial" w:hAnsi="Arial" w:cs="Arial" w:eastAsia="Arial"/>
          <w:sz w:val="22"/>
          <w:szCs w:val="22"/>
          <w:spacing w:val="-3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special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warm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6" w:lineRule="auto"/>
        <w:ind w:left="1173" w:right="242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See-throug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barrier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protect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buffet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cafeteria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2" w:lineRule="auto"/>
        <w:ind w:left="1180" w:right="362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carr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platin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assemblin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dishe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9" w:lineRule="auto"/>
        <w:ind w:left="1173" w:right="51" w:firstLine="-3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Variou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stainles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steel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container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holdin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storin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8" w:after="0" w:line="250" w:lineRule="exact"/>
        <w:ind w:left="162" w:right="-20"/>
        <w:jc w:val="left"/>
        <w:tabs>
          <w:tab w:pos="660" w:val="left"/>
          <w:tab w:pos="48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528343pt;margin-top:12.184938pt;width:8.070970pt;height:31.130008pt;mso-position-horizontal-relative:page;mso-position-vertical-relative:paragraph;z-index:-5214" type="#_x0000_t202" filled="f" stroked="f">
            <v:textbox inset="0,0,0,0">
              <w:txbxContent>
                <w:p>
                  <w:pPr>
                    <w:spacing w:before="0" w:after="0" w:line="623" w:lineRule="exact"/>
                    <w:ind w:right="-133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spacing w:val="-141"/>
                      <w:w w:val="106"/>
                      <w:position w:val="-5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-128"/>
                      <w:w w:val="53"/>
                      <w:position w:val="4"/>
                    </w:rPr>
                    <w:t>.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83"/>
                      <w:position w:val="-9"/>
                    </w:rPr>
                    <w:t>: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50"/>
                      <w:w w:val="83"/>
                      <w:position w:val="-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53"/>
                      <w:position w:val="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spacing w:val="-32"/>
          <w:w w:val="76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54"/>
          <w:w w:val="123"/>
          <w:position w:val="-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6"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u w:val="single" w:color="0000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202" w:lineRule="exact"/>
        <w:ind w:left="162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4.920372pt;margin-top:12.051428pt;width:207.4637pt;height:.1pt;mso-position-horizontal-relative:page;mso-position-vertical-relative:paragraph;z-index:-5215" coordorigin="1698,241" coordsize="4149,2">
            <v:shape style="position:absolute;left:1698;top:241;width:4149;height:2" coordorigin="1698,241" coordsize="4149,0" path="m1698,241l5848,241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5"/>
          <w:b/>
          <w:bCs/>
        </w:rPr>
        <w:t>g&gt;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92" w:lineRule="exact"/>
        <w:ind w:left="17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0"/>
          <w:w w:val="259"/>
          <w:position w:val="-1"/>
        </w:rPr>
        <w:t>,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0" w:after="0" w:line="95" w:lineRule="exact"/>
        <w:ind w:left="170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56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316" w:lineRule="exact"/>
        <w:ind w:left="13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7"/>
          <w:w w:val="100"/>
          <w:position w:val="-3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spacing w:val="-122"/>
          <w:w w:val="100"/>
          <w:position w:val="-3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63" w:lineRule="exact"/>
        <w:ind w:left="16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81" w:lineRule="exact"/>
        <w:ind w:left="16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364773pt;margin-top:3.16651pt;width:1.323765pt;height:13.5pt;mso-position-horizontal-relative:page;mso-position-vertical-relative:paragraph;z-index:-5213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114"/>
                      <w:w w:val="141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  <w:position w:val="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22" w:after="0" w:line="139" w:lineRule="exact"/>
        <w:ind w:left="15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76"/>
          <w:position w:val="-1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71" w:lineRule="exact"/>
        <w:ind w:left="162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367241pt;margin-top:2.532828pt;width:.396247pt;height:13.5pt;mso-position-horizontal-relative:page;mso-position-vertical-relative:paragraph;z-index:-5212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103"/>
                      <w:w w:val="110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209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</w:r>
    </w:p>
    <w:p>
      <w:pPr>
        <w:spacing w:before="61" w:after="0" w:line="95" w:lineRule="exact"/>
        <w:ind w:left="127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3"/>
          <w:w w:val="178"/>
          <w:position w:val="-2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78"/>
          <w:position w:val="-2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7" w:lineRule="exact"/>
        <w:ind w:left="12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6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16" w:lineRule="exact"/>
        <w:ind w:left="15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91" w:lineRule="exact"/>
        <w:ind w:left="15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85" w:lineRule="exact"/>
        <w:ind w:left="12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53"/>
          <w:position w:val="-3"/>
        </w:rPr>
        <w:t>,11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55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16"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3" w:after="0" w:line="262" w:lineRule="auto"/>
        <w:ind w:left="466" w:right="949" w:firstLine="-229"/>
        <w:jc w:val="left"/>
        <w:tabs>
          <w:tab w:pos="1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cabinet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enclosed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insulated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9" w:lineRule="auto"/>
        <w:ind w:left="466" w:right="1142" w:firstLine="-2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keep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warm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carrie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distance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customer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remove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56" w:lineRule="auto"/>
        <w:ind w:left="459" w:right="1220" w:firstLine="-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Holdin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quipment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2" w:lineRule="auto"/>
        <w:ind w:left="451" w:right="1277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consist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stand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pan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2" w:lineRule="auto"/>
        <w:ind w:left="451" w:right="1115" w:firstLine="-22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79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7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8"/>
        </w:rPr>
        <w:t>It</w:t>
      </w:r>
      <w:r>
        <w:rPr>
          <w:rFonts w:ascii="Arial" w:hAnsi="Arial" w:cs="Arial" w:eastAsia="Arial"/>
          <w:sz w:val="22"/>
          <w:szCs w:val="22"/>
          <w:spacing w:val="-3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container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cooke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kept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2" w:lineRule="auto"/>
        <w:ind w:left="451" w:right="1050" w:firstLine="-3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8"/>
        </w:rPr>
        <w:t>It</w:t>
      </w:r>
      <w:r>
        <w:rPr>
          <w:rFonts w:ascii="Arial" w:hAnsi="Arial" w:cs="Arial" w:eastAsia="Arial"/>
          <w:sz w:val="22"/>
          <w:szCs w:val="22"/>
          <w:spacing w:val="-36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transport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dishe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kitchen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40"/>
          <w:cols w:num="2" w:equalWidth="0">
            <w:col w:w="5215" w:space="365"/>
            <w:col w:w="5620"/>
          </w:cols>
        </w:sectPr>
      </w:pPr>
      <w:rPr/>
    </w:p>
    <w:p>
      <w:pPr>
        <w:spacing w:before="0" w:after="0" w:line="245" w:lineRule="exact"/>
        <w:ind w:left="127" w:right="-20"/>
        <w:jc w:val="left"/>
        <w:tabs>
          <w:tab w:pos="6560" w:val="left"/>
          <w:tab w:pos="9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-2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  <w:position w:val="0"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  <w:i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  <w:position w:val="0"/>
        </w:rPr>
        <w:t>&amp;</w:t>
      </w:r>
      <w:r>
        <w:rPr>
          <w:rFonts w:ascii="Arial" w:hAnsi="Arial" w:cs="Arial" w:eastAsia="Arial"/>
          <w:sz w:val="22"/>
          <w:szCs w:val="22"/>
          <w:spacing w:val="-29"/>
          <w:w w:val="135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3"/>
          <w:position w:val="0"/>
        </w:rPr>
        <w:t>93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20" w:right="4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19999pt;height:164.16pt;mso-position-horizontal-relative:char;mso-position-vertical-relative:line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7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76pt;margin-top:-263.054138pt;width:11.52pt;height:273.600006pt;mso-position-horizontal-relative:page;mso-position-vertical-relative:paragraph;z-index:-5211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6"/>
        </w:rPr>
        <w:t>94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3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3"/>
          <w:i/>
        </w:rPr>
        <w:t>I/JI,.</w:t>
      </w:r>
      <w:r>
        <w:rPr>
          <w:rFonts w:ascii="Arial" w:hAnsi="Arial" w:cs="Arial" w:eastAsia="Arial"/>
          <w:sz w:val="24"/>
          <w:szCs w:val="24"/>
          <w:spacing w:val="0"/>
          <w:w w:val="53"/>
          <w:i/>
        </w:rPr>
        <w:t>  </w:t>
      </w:r>
      <w:r>
        <w:rPr>
          <w:rFonts w:ascii="Arial" w:hAnsi="Arial" w:cs="Arial" w:eastAsia="Arial"/>
          <w:sz w:val="24"/>
          <w:szCs w:val="24"/>
          <w:spacing w:val="16"/>
          <w:w w:val="5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460" w:right="380"/>
        </w:sectPr>
      </w:pPr>
      <w:rPr/>
    </w:p>
    <w:p>
      <w:pPr>
        <w:spacing w:before="80" w:after="0" w:line="237" w:lineRule="exact"/>
        <w:ind w:left="179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4.880005pt;margin-top:27.043457pt;width:473.110698pt;height:73.440002pt;mso-position-horizontal-relative:page;mso-position-vertical-relative:paragraph;z-index:-5210" coordorigin="1498,541" coordsize="9462,1469">
            <v:shape style="position:absolute;left:1498;top:541;width:2419;height:1469" type="#_x0000_t75">
              <v:imagedata r:id="rId104" o:title=""/>
            </v:shape>
            <v:group style="position:absolute;left:3513;top:1509;width:7439;height:2" coordorigin="3513,1509" coordsize="7439,2">
              <v:shape style="position:absolute;left:3513;top:1509;width:7439;height:2" coordorigin="3513,1509" coordsize="7439,0" path="m3513,1509l10953,1509e" filled="f" stroked="t" strokeweight=".71121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6.080185pt;margin-top:28.456139pt;width:62.231261pt;height:.1pt;mso-position-horizontal-relative:page;mso-position-vertical-relative:paragraph;z-index:-5208" coordorigin="4922,569" coordsize="1245,2">
            <v:shape style="position:absolute;left:4922;top:569;width:1245;height:2" coordorigin="4922,569" coordsize="1245,0" path="m4922,569l6166,569e" filled="f" stroked="t" strokeweight=".355607pt" strokecolor="#000000">
              <v:path arrowok="t"/>
            </v:shape>
          </v:group>
          <w10:wrap type="none"/>
        </w:pict>
      </w:r>
      <w:r>
        <w:rPr/>
        <w:pict>
          <v:group style="position:absolute;margin-left:482.203369pt;margin-top:27.741337pt;width:49.429402pt;height:.1pt;mso-position-horizontal-relative:page;mso-position-vertical-relative:paragraph;z-index:-5207" coordorigin="9644,555" coordsize="989,2">
            <v:shape style="position:absolute;left:9644;top:555;width:989;height:2" coordorigin="9644,555" coordsize="989,0" path="m9644,555l10633,555e" filled="f" stroked="t" strokeweight=".355607pt" strokecolor="#000000">
              <v:path arrowok="t"/>
            </v:shape>
          </v:group>
          <w10:wrap type="none"/>
        </w:pict>
      </w:r>
      <w:r>
        <w:rPr/>
        <w:pict>
          <v:group style="position:absolute;margin-left:331.425903pt;margin-top:28.098738pt;width:57.963975pt;height:.1pt;mso-position-horizontal-relative:page;mso-position-vertical-relative:paragraph;z-index:-5206" coordorigin="6629,562" coordsize="1159,2">
            <v:shape style="position:absolute;left:6629;top:562;width:1159;height:2" coordorigin="6629,562" coordsize="1159,0" path="m6629,562l7788,562e" filled="f" stroked="t" strokeweight=".35560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00"/>
          <w:position w:val="-1"/>
        </w:rPr>
        <w:t>-----------------------Date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39"/>
          <w:w w:val="3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67"/>
          <w:position w:val="-1"/>
        </w:rPr>
        <w:t>----------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35" w:right="-20"/>
        <w:jc w:val="left"/>
        <w:rPr>
          <w:rFonts w:ascii="Times New Roman" w:hAnsi="Times New Roman" w:cs="Times New Roman" w:eastAsia="Times New Roman"/>
          <w:sz w:val="8.638672"/>
          <w:szCs w:val="8.638672"/>
        </w:rPr>
      </w:pPr>
      <w:rPr/>
      <w:r>
        <w:rPr/>
        <w:pict>
          <v:shape style="width:56.159998pt;height:4.32pt;mso-position-horizontal-relative:char;mso-position-vertical-relative:line" type="#_x0000_t75">
            <v:imagedata r:id="rId105" o:title=""/>
          </v:shape>
        </w:pict>
      </w:r>
      <w:r>
        <w:rPr>
          <w:rFonts w:ascii="Times New Roman" w:hAnsi="Times New Roman" w:cs="Times New Roman" w:eastAsia="Times New Roman"/>
          <w:sz w:val="8.638672"/>
          <w:szCs w:val="8.638672"/>
        </w:rPr>
      </w:r>
    </w:p>
    <w:p>
      <w:pPr>
        <w:jc w:val="left"/>
        <w:spacing w:after="0"/>
        <w:sectPr>
          <w:pgSz w:w="12260" w:h="15860"/>
          <w:pgMar w:top="380" w:bottom="280" w:left="0" w:right="0"/>
        </w:sectPr>
      </w:pPr>
      <w:rPr/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31" w:lineRule="exact"/>
        <w:ind w:left="3940" w:right="-11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90"/>
          <w:position w:val="-1"/>
        </w:rPr>
        <w:t>Usin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0"/>
          <w:position w:val="-1"/>
        </w:rPr>
        <w:t>g</w:t>
      </w:r>
      <w:r>
        <w:rPr>
          <w:rFonts w:ascii="Times New Roman" w:hAnsi="Times New Roman" w:cs="Times New Roman" w:eastAsia="Times New Roman"/>
          <w:sz w:val="47"/>
          <w:szCs w:val="47"/>
          <w:spacing w:val="-8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0"/>
          <w:position w:val="-1"/>
        </w:rPr>
        <w:t>:Knives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0"/>
        </w:rPr>
      </w:r>
    </w:p>
    <w:p>
      <w:pPr>
        <w:spacing w:before="3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Smallware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  <w:cols w:num="2" w:equalWidth="0">
            <w:col w:w="6357" w:space="1153"/>
            <w:col w:w="4750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395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382.633362pt;margin-top:20.030317pt;width:35.205113pt;height:.1pt;mso-position-horizontal-relative:page;mso-position-vertical-relative:paragraph;z-index:-5205" coordorigin="7653,401" coordsize="704,2">
            <v:shape style="position:absolute;left:7653;top:401;width:704;height:2" coordorigin="7653,401" coordsize="704,0" path="m7653,401l8357,401e" filled="f" stroked="t" strokeweight=".35560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9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Blade</w:t>
      </w:r>
    </w:p>
    <w:p>
      <w:pPr>
        <w:spacing w:before="31" w:after="0" w:line="240" w:lineRule="auto"/>
        <w:ind w:left="1799" w:right="-20"/>
        <w:jc w:val="left"/>
        <w:tabs>
          <w:tab w:pos="11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9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6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1" w:lineRule="exact"/>
        <w:ind w:left="1785" w:right="-20"/>
        <w:jc w:val="left"/>
        <w:tabs>
          <w:tab w:pos="11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8"/>
          <w:position w:val="-1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63" w:lineRule="exact"/>
        <w:ind w:left="1785" w:right="-20"/>
        <w:jc w:val="left"/>
        <w:tabs>
          <w:tab w:pos="6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6pt;margin-top:17.270824pt;width:33.119999pt;height:162.720001pt;mso-position-horizontal-relative:page;mso-position-vertical-relative:paragraph;z-index:-5209" type="#_x0000_t75">
            <v:imagedata r:id="rId106" o:title=""/>
          </v:shape>
        </w:pict>
      </w:r>
      <w:r>
        <w:rPr>
          <w:rFonts w:ascii="Courier New" w:hAnsi="Courier New" w:cs="Courier New" w:eastAsia="Courier New"/>
          <w:sz w:val="24"/>
          <w:szCs w:val="24"/>
          <w:spacing w:val="0"/>
          <w:w w:val="77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8"/>
          <w:w w:val="77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6"/>
          <w:w w:val="77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77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77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77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12"/>
          <w:position w:val="1"/>
        </w:rPr>
        <w:t>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</w:sectPr>
      </w:pPr>
      <w:rPr/>
    </w:p>
    <w:p>
      <w:pPr>
        <w:spacing w:before="27" w:after="0" w:line="285" w:lineRule="exact"/>
        <w:ind w:left="1771" w:right="-79"/>
        <w:jc w:val="left"/>
        <w:tabs>
          <w:tab w:pos="102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9"/>
          <w:position w:val="1"/>
        </w:rPr>
        <w:t>4</w:t>
      </w:r>
      <w:r>
        <w:rPr>
          <w:rFonts w:ascii="Courier New" w:hAnsi="Courier New" w:cs="Courier New" w:eastAsia="Courier New"/>
          <w:sz w:val="26"/>
          <w:szCs w:val="26"/>
          <w:spacing w:val="16"/>
          <w:w w:val="79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16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27" w:after="0" w:line="285" w:lineRule="exact"/>
        <w:ind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6"/>
          <w:szCs w:val="26"/>
          <w:spacing w:val="0"/>
          <w:w w:val="161"/>
          <w:position w:val="1"/>
        </w:rPr>
        <w:t>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  <w:cols w:num="2" w:equalWidth="0">
            <w:col w:w="10224" w:space="118"/>
            <w:col w:w="1918"/>
          </w:cols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6" w:after="0" w:line="240" w:lineRule="auto"/>
        <w:ind w:left="1778" w:right="-20"/>
        <w:jc w:val="left"/>
        <w:tabs>
          <w:tab w:pos="9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8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9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9"/>
          <w:w w:val="81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44"/>
        </w:rPr>
        <w:t>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4" w:after="0" w:line="240" w:lineRule="auto"/>
        <w:ind w:left="1771" w:right="-20"/>
        <w:jc w:val="left"/>
        <w:tabs>
          <w:tab w:pos="111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5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6"/>
          <w:w w:val="8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771" w:right="-20"/>
        <w:jc w:val="left"/>
        <w:tabs>
          <w:tab w:pos="3200" w:val="left"/>
          <w:tab w:pos="108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</w:rPr>
        <w:t>Tang:</w:t>
      </w:r>
      <w:r>
        <w:rPr>
          <w:rFonts w:ascii="Arial" w:hAnsi="Arial" w:cs="Arial" w:eastAsia="Arial"/>
          <w:sz w:val="23"/>
          <w:szCs w:val="23"/>
          <w:spacing w:val="-1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spacing w:val="0"/>
          <w:w w:val="133"/>
        </w:rPr>
        <w:t>_c</w:t>
      </w:r>
      <w:r>
        <w:rPr>
          <w:rFonts w:ascii="Arial" w:hAnsi="Arial" w:cs="Arial" w:eastAsia="Arial"/>
          <w:sz w:val="13"/>
          <w:szCs w:val="13"/>
          <w:spacing w:val="5"/>
          <w:w w:val="133"/>
        </w:rPr>
        <w:t>_</w:t>
      </w:r>
      <w:r>
        <w:rPr>
          <w:rFonts w:ascii="Arial" w:hAnsi="Arial" w:cs="Arial" w:eastAsia="Arial"/>
          <w:sz w:val="13"/>
          <w:szCs w:val="13"/>
          <w:spacing w:val="-12"/>
          <w:w w:val="133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spacing w:val="0"/>
          <w:w w:val="367"/>
        </w:rPr>
        <w:t>_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71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291"/>
        </w:rPr>
        <w:t>Handle:--------------------------------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6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Typ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Knive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3"/>
          <w:b/>
          <w:bCs/>
        </w:rPr>
        <w:t>Usage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785" w:right="-20"/>
        <w:jc w:val="left"/>
        <w:tabs>
          <w:tab w:pos="10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3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</w:r>
      <w:r>
        <w:rPr>
          <w:rFonts w:ascii="Arial" w:hAnsi="Arial" w:cs="Arial" w:eastAsia="Arial"/>
          <w:sz w:val="21"/>
          <w:szCs w:val="21"/>
          <w:spacing w:val="0"/>
          <w:w w:val="178"/>
          <w:b/>
          <w:bCs/>
        </w:rPr>
        <w:t>_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3" w:lineRule="exact"/>
        <w:ind w:left="1771" w:right="-20"/>
        <w:jc w:val="left"/>
        <w:tabs>
          <w:tab w:pos="11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0.281235pt;margin-top:-4.841919pt;width:457.666473pt;height:.1pt;mso-position-horizontal-relative:page;mso-position-vertical-relative:paragraph;z-index:-5204" coordorigin="2006,-97" coordsize="9153,2">
            <v:shape style="position:absolute;left:2006;top:-97;width:9153;height:2" coordorigin="2006,-97" coordsize="9153,0" path="m2006,-97l11159,-97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3"/>
          <w:w w:val="83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40" w:lineRule="auto"/>
        <w:ind w:left="1771" w:right="-20"/>
        <w:jc w:val="left"/>
        <w:tabs>
          <w:tab w:pos="111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9.925629pt;margin-top:-8.394047pt;width:458.02208pt;height:.1pt;mso-position-horizontal-relative:page;mso-position-vertical-relative:paragraph;z-index:-5203" coordorigin="1999,-168" coordsize="9160,2">
            <v:shape style="position:absolute;left:1999;top:-168;width:9160;height:2" coordorigin="1999,-168" coordsize="9160,0" path="m1999,-168l11159,-168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4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6"/>
          <w:w w:val="74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exact"/>
        <w:ind w:left="1216" w:right="-20"/>
        <w:jc w:val="left"/>
        <w:tabs>
          <w:tab w:pos="1760" w:val="left"/>
          <w:tab w:pos="111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9.925629pt;margin-top:-7.699439pt;width:458.02208pt;height:.1pt;mso-position-horizontal-relative:page;mso-position-vertical-relative:paragraph;z-index:-5202" coordorigin="1999,-154" coordsize="9160,2">
            <v:shape style="position:absolute;left:1999;top:-154;width:9160;height:2" coordorigin="1999,-154" coordsize="9160,0" path="m1999,-154l11159,-154e" filled="f" stroked="t" strokeweight=".71121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-27"/>
          <w:w w:val="85"/>
          <w:position w:val="11"/>
        </w:rPr>
        <w:t>-</w:t>
      </w:r>
      <w:r>
        <w:rPr>
          <w:rFonts w:ascii="Arial" w:hAnsi="Arial" w:cs="Arial" w:eastAsia="Arial"/>
          <w:sz w:val="25"/>
          <w:szCs w:val="25"/>
          <w:spacing w:val="-88"/>
          <w:w w:val="126"/>
          <w:position w:val="-2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85"/>
          <w:position w:val="11"/>
        </w:rPr>
        <w:t>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1"/>
        </w:rPr>
      </w:r>
      <w:r>
        <w:rPr>
          <w:rFonts w:ascii="Courier New" w:hAnsi="Courier New" w:cs="Courier New" w:eastAsia="Courier New"/>
          <w:sz w:val="25"/>
          <w:szCs w:val="25"/>
          <w:spacing w:val="-63"/>
          <w:w w:val="129"/>
          <w:position w:val="-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-20"/>
          <w:w w:val="95"/>
          <w:position w:val="-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-20"/>
          <w:w w:val="100"/>
          <w:position w:val="-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-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-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-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33" w:lineRule="exact"/>
        <w:ind w:left="121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25"/>
          <w:szCs w:val="25"/>
          <w:spacing w:val="-110"/>
          <w:w w:val="126"/>
          <w:position w:val="1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  <w:position w:val="0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99.925629pt;margin-top:1.85259pt;width:458.02208pt;height:.1pt;mso-position-horizontal-relative:page;mso-position-vertical-relative:paragraph;z-index:-5201" coordorigin="1999,37" coordsize="9160,2">
            <v:shape style="position:absolute;left:1999;top:37;width:9160;height:2" coordorigin="1999,37" coordsize="9160,0" path="m1999,37l11159,37e" filled="f" stroked="t" strokeweight=".71121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75"/>
          <w:i/>
        </w:rPr>
        <w:t>11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0" w:after="0" w:line="62" w:lineRule="exact"/>
        <w:ind w:left="124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26"/>
          <w:position w:val="-6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</w:sectPr>
      </w:pPr>
      <w:rPr/>
    </w:p>
    <w:p>
      <w:pPr>
        <w:spacing w:before="42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80"/>
        </w:rPr>
        <w:t>'&lt;0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189" w:lineRule="exact"/>
        <w:ind w:right="-20"/>
        <w:jc w:val="left"/>
        <w:tabs>
          <w:tab w:pos="9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w w:val="108"/>
          <w:position w:val="-4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4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4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  <w:cols w:num="2" w:equalWidth="0">
            <w:col w:w="1324" w:space="439"/>
            <w:col w:w="10497"/>
          </w:cols>
        </w:sectPr>
      </w:pPr>
      <w:rPr/>
    </w:p>
    <w:p>
      <w:pPr>
        <w:spacing w:before="0" w:after="0" w:line="359" w:lineRule="exact"/>
        <w:ind w:left="1216" w:right="-20"/>
        <w:jc w:val="left"/>
        <w:tabs>
          <w:tab w:pos="1980" w:val="left"/>
          <w:tab w:pos="1114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w w:val="87"/>
          <w:position w:val="-7"/>
        </w:rPr>
        <w:t>"</w:t>
      </w:r>
      <w:r>
        <w:rPr>
          <w:rFonts w:ascii="Times New Roman" w:hAnsi="Times New Roman" w:cs="Times New Roman" w:eastAsia="Times New Roman"/>
          <w:sz w:val="44"/>
          <w:szCs w:val="44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44"/>
          <w:szCs w:val="44"/>
          <w:w w:val="100"/>
          <w:position w:val="-7"/>
        </w:rPr>
      </w:r>
      <w:r>
        <w:rPr>
          <w:rFonts w:ascii="Times New Roman" w:hAnsi="Times New Roman" w:cs="Times New Roman" w:eastAsia="Times New Roman"/>
          <w:sz w:val="44"/>
          <w:szCs w:val="44"/>
          <w:w w:val="100"/>
          <w:u w:val="single" w:color="000000"/>
          <w:position w:val="-7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w w:val="100"/>
          <w:u w:val="single" w:color="000000"/>
          <w:position w:val="-7"/>
        </w:rPr>
        <w:tab/>
      </w:r>
      <w:r>
        <w:rPr>
          <w:rFonts w:ascii="Times New Roman" w:hAnsi="Times New Roman" w:cs="Times New Roman" w:eastAsia="Times New Roman"/>
          <w:sz w:val="44"/>
          <w:szCs w:val="44"/>
          <w:w w:val="100"/>
          <w:u w:val="single" w:color="000000"/>
          <w:position w:val="-7"/>
        </w:rPr>
      </w:r>
      <w:r>
        <w:rPr>
          <w:rFonts w:ascii="Times New Roman" w:hAnsi="Times New Roman" w:cs="Times New Roman" w:eastAsia="Times New Roman"/>
          <w:sz w:val="44"/>
          <w:szCs w:val="44"/>
          <w:w w:val="100"/>
          <w:position w:val="0"/>
        </w:rPr>
      </w:r>
    </w:p>
    <w:p>
      <w:pPr>
        <w:spacing w:before="0" w:after="0" w:line="266" w:lineRule="exact"/>
        <w:ind w:left="-1584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890465pt;margin-top:5.68523pt;width:.985205pt;height:12.5pt;mso-position-horizontal-relative:page;mso-position-vertical-relative:paragraph;z-index:-5198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-103"/>
                      <w:w w:val="126"/>
                    </w:rPr>
                    <w:t>•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-314"/>
          <w:w w:val="600"/>
          <w:position w:val="8"/>
        </w:rPr>
        <w:t>I</w:t>
      </w:r>
      <w:r>
        <w:rPr>
          <w:rFonts w:ascii="Arial" w:hAnsi="Arial" w:cs="Arial" w:eastAsia="Arial"/>
          <w:sz w:val="36"/>
          <w:szCs w:val="36"/>
          <w:spacing w:val="-142"/>
          <w:w w:val="112"/>
          <w:position w:val="1"/>
        </w:rPr>
        <w:t>"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45" w:lineRule="exact"/>
        <w:ind w:left="1245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5"/>
          <w:position w:val="-3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</w:sectPr>
      </w:pPr>
      <w:rPr/>
    </w:p>
    <w:p>
      <w:pPr>
        <w:spacing w:before="0" w:after="0" w:line="291" w:lineRule="exact"/>
        <w:ind w:right="-20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57"/>
          <w:w w:val="9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spacing w:val="-20"/>
          <w:w w:val="134"/>
          <w:position w:val="5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92"/>
          <w:position w:val="0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41" w:after="0" w:line="159" w:lineRule="auto"/>
        <w:ind w:left="1213" w:right="-15" w:firstLine="-21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20"/>
        </w:rPr>
        <w:t>"-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47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248" w:lineRule="exact"/>
        <w:ind w:right="-20"/>
        <w:jc w:val="left"/>
        <w:tabs>
          <w:tab w:pos="93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w w:val="85"/>
          <w:position w:val="2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-10"/>
          <w:w w:val="85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10"/>
          <w:w w:val="1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  <w:cols w:num="2" w:equalWidth="0">
            <w:col w:w="1346" w:space="411"/>
            <w:col w:w="10503"/>
          </w:cols>
        </w:sectPr>
      </w:pPr>
      <w:rPr/>
    </w:p>
    <w:p>
      <w:pPr>
        <w:spacing w:before="0" w:after="0" w:line="87" w:lineRule="exact"/>
        <w:ind w:left="1238" w:right="-20"/>
        <w:jc w:val="left"/>
        <w:tabs>
          <w:tab w:pos="1980" w:val="left"/>
          <w:tab w:pos="1114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8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</w:p>
    <w:p>
      <w:pPr>
        <w:spacing w:before="73" w:after="0" w:line="129" w:lineRule="exact"/>
        <w:ind w:left="123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3"/>
          <w:position w:val="-1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5" w:lineRule="auto"/>
        <w:ind w:left="1205"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-30"/>
          <w:w w:val="83"/>
        </w:rPr>
        <w:t>r</w:t>
      </w:r>
      <w:r>
        <w:rPr>
          <w:rFonts w:ascii="Arial" w:hAnsi="Arial" w:cs="Arial" w:eastAsia="Arial"/>
          <w:sz w:val="22"/>
          <w:szCs w:val="22"/>
          <w:spacing w:val="-54"/>
          <w:w w:val="122"/>
          <w:position w:val="-2"/>
        </w:rPr>
        <w:t>"</w:t>
      </w:r>
      <w:r>
        <w:rPr>
          <w:rFonts w:ascii="Arial" w:hAnsi="Arial" w:cs="Arial" w:eastAsia="Arial"/>
          <w:sz w:val="12"/>
          <w:szCs w:val="12"/>
          <w:spacing w:val="0"/>
          <w:w w:val="83"/>
          <w:position w:val="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83"/>
          <w:position w:val="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  <w:position w:val="0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235" w:lineRule="exact"/>
        <w:ind w:right="52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453247pt;margin-top:5.353396pt;width:6.307pt;height:17pt;mso-position-horizontal-relative:page;mso-position-vertical-relative:paragraph;z-index:-5193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-44"/>
                      <w:w w:val="53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0"/>
                      <w:w w:val="53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79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57"/>
          <w:w w:val="79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8" w:after="0" w:line="163" w:lineRule="exact"/>
        <w:ind w:right="6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w w:val="108"/>
          <w:position w:val="-1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-64"/>
          <w:w w:val="109"/>
          <w:position w:val="-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75" w:lineRule="exact"/>
        <w:ind w:right="4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7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0" w:after="0" w:line="95" w:lineRule="exact"/>
        <w:ind w:right="-19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23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314" w:lineRule="exact"/>
        <w:ind w:right="44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097595pt;margin-top:7.325049pt;width:6.35664pt;height:20.5pt;mso-position-horizontal-relative:page;mso-position-vertical-relative:paragraph;z-index:-5197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spacing w:val="-33"/>
                      <w:w w:val="56"/>
                    </w:rPr>
                    <w:t>"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spacing w:val="0"/>
                      <w:w w:val="56"/>
                    </w:rPr>
                    <w:t>'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spacing w:val="-61"/>
          <w:w w:val="88"/>
          <w:position w:val="-3"/>
        </w:rPr>
        <w:t>"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spacing w:before="0" w:after="0" w:line="166" w:lineRule="exact"/>
        <w:ind w:right="-3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72" w:lineRule="exact"/>
        <w:ind w:right="14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3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249" w:lineRule="exact"/>
        <w:ind w:right="-3"/>
        <w:jc w:val="righ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875671pt;margin-top:7.383638pt;width:4.5675pt;height:4.5pt;mso-position-horizontal-relative:page;mso-position-vertical-relative:paragraph;z-index:-5196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3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spacing w:val="0"/>
                      <w:w w:val="20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65"/>
          <w:w w:val="92"/>
          <w:position w:val="-1"/>
        </w:rPr>
        <w:t>"</w:t>
      </w:r>
      <w:r>
        <w:rPr>
          <w:rFonts w:ascii="Arial" w:hAnsi="Arial" w:cs="Arial" w:eastAsia="Arial"/>
          <w:sz w:val="12"/>
          <w:szCs w:val="12"/>
          <w:spacing w:val="0"/>
          <w:w w:val="83"/>
          <w:position w:val="5"/>
        </w:rPr>
        <w:t>r</w:t>
      </w:r>
      <w:r>
        <w:rPr>
          <w:rFonts w:ascii="Arial" w:hAnsi="Arial" w:cs="Arial" w:eastAsia="Arial"/>
          <w:sz w:val="12"/>
          <w:szCs w:val="12"/>
          <w:spacing w:val="-33"/>
          <w:w w:val="83"/>
          <w:position w:val="5"/>
        </w:rPr>
        <w:t>o</w:t>
      </w:r>
      <w:r>
        <w:rPr>
          <w:rFonts w:ascii="Arial" w:hAnsi="Arial" w:cs="Arial" w:eastAsia="Arial"/>
          <w:sz w:val="27"/>
          <w:szCs w:val="27"/>
          <w:spacing w:val="0"/>
          <w:w w:val="92"/>
          <w:position w:val="-1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76" w:lineRule="exact"/>
        <w:ind w:right="20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334854pt;margin-top:2.606971pt;width:2.76274pt;height:13.5pt;mso-position-horizontal-relative:page;mso-position-vertical-relative:paragraph;z-index:-5195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135"/>
                      <w:w w:val="140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spacing w:val="0"/>
          <w:w w:val="170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30" w:after="0" w:line="140" w:lineRule="exact"/>
        <w:ind w:right="32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8"/>
          <w:position w:val="-1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21" w:lineRule="exact"/>
        <w:ind w:right="21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34"/>
          <w:position w:val="-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90" w:lineRule="exact"/>
        <w:ind w:right="14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73" w:after="0" w:line="240" w:lineRule="auto"/>
        <w:ind w:right="17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179222pt;margin-top:5.939611pt;width:.985205pt;height:12.5pt;mso-position-horizontal-relative:page;mso-position-vertical-relative:paragraph;z-index:-5194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-103"/>
                      <w:w w:val="126"/>
                    </w:rPr>
                    <w:t>•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2" w:after="0" w:line="153" w:lineRule="exact"/>
        <w:ind w:right="16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20"/>
          <w:position w:val="-1"/>
        </w:rPr>
        <w:t>"-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36" w:lineRule="exact"/>
        <w:ind w:right="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5"/>
        </w:rPr>
        <w:t>Ql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25" w:lineRule="exact"/>
        <w:ind w:left="-22" w:right="1032"/>
        <w:jc w:val="center"/>
        <w:tabs>
          <w:tab w:pos="93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w w:val="101"/>
        </w:rPr>
        <w:t>7.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7" w:right="1031"/>
        <w:jc w:val="center"/>
        <w:tabs>
          <w:tab w:pos="93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9.214409pt;margin-top:-9.814218pt;width:458.02208pt;height:.1pt;mso-position-horizontal-relative:page;mso-position-vertical-relative:paragraph;z-index:-5200" coordorigin="1984,-196" coordsize="9160,2">
            <v:shape style="position:absolute;left:1984;top:-196;width:9160;height:2" coordorigin="1984,-196" coordsize="9160,0" path="m1984,-196l11145,-196e" filled="f" stroked="t" strokeweight=".7112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w w:val="125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46" w:right="470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8.858803pt;margin-top:-11.761593pt;width:458.377687pt;height:.1pt;mso-position-horizontal-relative:page;mso-position-vertical-relative:paragraph;z-index:-5199" coordorigin="1977,-235" coordsize="9168,2">
            <v:shape style="position:absolute;left:1977;top:-235;width:9168;height:2" coordorigin="1977,-235" coordsize="9168,0" path="m1977,-235l11145,-235e" filled="f" stroked="t" strokeweight=".7112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6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53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6"/>
          <w:w w:val="8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87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4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6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9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4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i/>
        </w:rPr>
        <w:t>fj..</w:t>
      </w:r>
      <w:r>
        <w:rPr>
          <w:rFonts w:ascii="Arial" w:hAnsi="Arial" w:cs="Arial" w:eastAsia="Arial"/>
          <w:sz w:val="23"/>
          <w:szCs w:val="2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95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0" w:right="0"/>
          <w:cols w:num="2" w:equalWidth="0">
            <w:col w:w="1356" w:space="394"/>
            <w:col w:w="10510"/>
          </w:cols>
        </w:sectPr>
      </w:pPr>
      <w:rPr/>
    </w:p>
    <w:p>
      <w:pPr>
        <w:spacing w:before="67" w:after="0" w:line="240" w:lineRule="auto"/>
        <w:ind w:left="121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4.1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8"/>
        </w:rPr>
        <w:t>CONTINUED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Method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Holdin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Knife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04"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109.183098pt;margin-top:25.382879pt;width:451.457746pt;height:.1pt;mso-position-horizontal-relative:page;mso-position-vertical-relative:paragraph;z-index:-5188" coordorigin="2184,508" coordsize="9029,2">
            <v:shape style="position:absolute;left:2184;top:508;width:9029;height:2" coordorigin="2184,508" coordsize="9029,0" path="m2184,508l11213,50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71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6"/>
        </w:rPr>
        <w:t>-------------------------------------------------------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5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9.183098pt;margin-top:24.550343pt;width:451.457746pt;height:.1pt;mso-position-horizontal-relative:page;mso-position-vertical-relative:paragraph;z-index:-5187" coordorigin="2184,491" coordsize="9029,2">
            <v:shape style="position:absolute;left:2184;top:491;width:9029;height:2" coordorigin="2184,491" coordsize="9029,0" path="m2184,491l11213,49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62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9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8.823944pt;margin-top:24.966644pt;width:451.457746pt;height:.1pt;mso-position-horizontal-relative:page;mso-position-vertical-relative:paragraph;z-index:-5186" coordorigin="2176,499" coordsize="9029,2">
            <v:shape style="position:absolute;left:2176;top:499;width:9029;height:2" coordorigin="2176,499" coordsize="9029,0" path="m2176,499l11206,49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2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6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0"/>
        </w:rPr>
        <w:t>-------------------------------------------------------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30.23999pt;margin-top:9.409882pt;width:43.200001pt;height:162.720001pt;mso-position-horizontal-relative:page;mso-position-vertical-relative:paragraph;z-index:-5192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Guidin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Hand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96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8.823944pt;margin-top:24.966602pt;width:451.457746pt;height:.1pt;mso-position-horizontal-relative:page;mso-position-vertical-relative:paragraph;z-index:-5185" coordorigin="2176,499" coordsize="9029,2">
            <v:shape style="position:absolute;left:2176;top:499;width:9029;height:2" coordorigin="2176,499" coordsize="9029,0" path="m2176,499l11206,49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6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2"/>
        </w:rPr>
        <w:t>------------------------------------------------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1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2"/>
        </w:rPr>
        <w:t>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8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8.823944pt;margin-top:24.550356pt;width:451.457746pt;height:.1pt;mso-position-horizontal-relative:page;mso-position-vertical-relative:paragraph;z-index:-5184" coordorigin="2176,491" coordsize="9029,2">
            <v:shape style="position:absolute;left:2176;top:491;width:9029;height:2" coordorigin="2176,491" coordsize="9029,0" path="m2176,491l11206,49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62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2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8.823944pt;margin-top:24.550369pt;width:451.457746pt;height:.1pt;mso-position-horizontal-relative:page;mso-position-vertical-relative:paragraph;z-index:-5183" coordorigin="2176,491" coordsize="9029,2">
            <v:shape style="position:absolute;left:2176;top:491;width:9029;height:2" coordorigin="2176,491" coordsize="9029,0" path="m2176,491l11206,49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8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8.46479pt;margin-top:24.96661pt;width:451.816901pt;height:.1pt;mso-position-horizontal-relative:page;mso-position-vertical-relative:paragraph;z-index:-5182" coordorigin="2169,499" coordsize="9036,2">
            <v:shape style="position:absolute;left:2169;top:499;width:9036;height:2" coordorigin="2169,499" coordsize="9036,0" path="m2169,499l11206,49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83"/>
        </w:rPr>
        <w:t>4.</w:t>
      </w:r>
      <w:r>
        <w:rPr>
          <w:rFonts w:ascii="Courier New" w:hAnsi="Courier New" w:cs="Courier New" w:eastAsia="Courier New"/>
          <w:sz w:val="25"/>
          <w:szCs w:val="25"/>
          <w:spacing w:val="-95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0"/>
        </w:rPr>
        <w:t>-------------------------------------------------------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121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Knife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Safet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  <w:position w:val="-1"/>
        </w:rPr>
        <w:t>Points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40" w:lineRule="auto"/>
        <w:ind w:left="1352" w:right="648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1.840027pt;margin-top:13.914932pt;width:28.799999pt;height:64.800003pt;mso-position-horizontal-relative:page;mso-position-vertical-relative:paragraph;z-index:-5191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5"/>
        </w:rPr>
        <w:t>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8" w:right="631"/>
        <w:jc w:val="center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4"/>
        </w:rPr>
        <w:t>2.</w:t>
      </w:r>
      <w:r>
        <w:rPr>
          <w:rFonts w:ascii="Courier New" w:hAnsi="Courier New" w:cs="Courier New" w:eastAsia="Courier New"/>
          <w:sz w:val="26"/>
          <w:szCs w:val="26"/>
          <w:spacing w:val="-99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6"/>
        </w:rPr>
        <w:t>-------------------------------------------------------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37" w:right="638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81.76001pt;margin-top:7.046174pt;width:10.08pt;height:272.160004pt;mso-position-horizontal-relative:page;mso-position-vertical-relative:paragraph;z-index:-5189" type="#_x0000_t75">
            <v:imagedata r:id="rId109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7"/>
        </w:rPr>
        <w:t>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7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7"/>
        </w:rPr>
        <w:t>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30" w:right="614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30" w:right="644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82"/>
          <w:i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10"/>
          <w:w w:val="82"/>
          <w:i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8"/>
        </w:rPr>
        <w:t>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18" w:right="633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8.880005pt;margin-top:1.731968pt;width:24.48pt;height:56.16pt;mso-position-horizontal-relative:page;mso-position-vertical-relative:paragraph;z-index:-5190" type="#_x0000_t75">
            <v:imagedata r:id="rId110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5"/>
        </w:rPr>
        <w:t>6.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-----------------------------------------------------------­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2" w:after="0" w:line="240" w:lineRule="auto"/>
        <w:ind w:left="1351" w:right="685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34"/>
          <w:szCs w:val="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40"/>
        </w:rPr>
        <w:t>---------------------------------------------------------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7" w:right="66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7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2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06"/>
        </w:rPr>
        <w:t>------------------------------------------------------------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41" w:right="-20"/>
        <w:jc w:val="left"/>
        <w:tabs>
          <w:tab w:pos="13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212"/>
          <w:position w:val="4"/>
        </w:rPr>
        <w:t>\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72"/>
          <w:position w:val="0"/>
        </w:rPr>
        <w:t>9.</w:t>
      </w:r>
      <w:r>
        <w:rPr>
          <w:rFonts w:ascii="Courier New" w:hAnsi="Courier New" w:cs="Courier New" w:eastAsia="Courier New"/>
          <w:sz w:val="25"/>
          <w:szCs w:val="25"/>
          <w:spacing w:val="-67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0"/>
          <w:position w:val="0"/>
        </w:rPr>
        <w:t>-------------------------------------------------------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09" w:right="615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08"/>
        </w:rPr>
        <w:t>---------------------------------------------------------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Cuttin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Techniques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43" w:right="640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6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0"/>
        </w:rPr>
        <w:t>-------------------------------------------------------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15" w:right="663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83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31" w:right="66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0"/>
        </w:rPr>
        <w:t>------------------------------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0"/>
        </w:rPr>
        <w:t>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87" w:after="0" w:line="158" w:lineRule="exact"/>
        <w:ind w:left="4857" w:right="440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4"/>
          <w:szCs w:val="14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NEXT</w:t>
      </w:r>
      <w:r>
        <w:rPr>
          <w:rFonts w:ascii="Arial" w:hAnsi="Arial" w:cs="Arial" w:eastAsia="Arial"/>
          <w:sz w:val="14"/>
          <w:szCs w:val="14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  <w:position w:val="-1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  <w:position w:val="-1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81" w:after="0" w:line="240" w:lineRule="auto"/>
        <w:ind w:left="118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</w:rPr>
        <w:t>96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51"/>
          <w:i/>
        </w:rPr>
        <w:t>/IIJ;,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51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51"/>
          <w:i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5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80" w:bottom="280" w:left="500" w:right="300"/>
        </w:sectPr>
      </w:pPr>
      <w:rPr/>
    </w:p>
    <w:p>
      <w:pPr>
        <w:spacing w:before="78" w:after="0" w:line="240" w:lineRule="auto"/>
        <w:ind w:left="76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1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10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11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Precisio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Cuts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03" w:right="778"/>
        <w:jc w:val="center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7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99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6"/>
        </w:rPr>
        <w:t>-------------------------------------------------------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76" w:right="810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82" w:right="806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95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0"/>
        </w:rPr>
        <w:t>-------------------------------------------------------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69" w:right="775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869" w:right="814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5"/>
        </w:rPr>
        <w:t>------------------------------------------------------------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54" w:right="765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9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32"/>
          <w:w w:val="89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------------------------------------------------------­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894" w:right="825"/>
        <w:jc w:val="center"/>
        <w:rPr>
          <w:rFonts w:ascii="Courier New" w:hAnsi="Courier New" w:cs="Courier New" w:eastAsia="Courier New"/>
          <w:sz w:val="38"/>
          <w:szCs w:val="38"/>
        </w:rPr>
      </w:pPr>
      <w:rPr/>
      <w:r>
        <w:rPr/>
        <w:pict>
          <v:shape style="position:absolute;margin-left:576pt;margin-top:12.509893pt;width:27.360001pt;height:164.160004pt;mso-position-horizontal-relative:page;mso-position-vertical-relative:paragraph;z-index:-5181" type="#_x0000_t75">
            <v:imagedata r:id="rId111" o:title=""/>
          </v:shape>
        </w:pict>
      </w:r>
      <w:r>
        <w:rPr>
          <w:rFonts w:ascii="Courier New" w:hAnsi="Courier New" w:cs="Courier New" w:eastAsia="Courier New"/>
          <w:sz w:val="38"/>
          <w:szCs w:val="38"/>
          <w:spacing w:val="56"/>
          <w:w w:val="96"/>
        </w:rPr>
        <w:t>z</w:t>
      </w:r>
      <w:r>
        <w:rPr>
          <w:rFonts w:ascii="Courier New" w:hAnsi="Courier New" w:cs="Courier New" w:eastAsia="Courier New"/>
          <w:sz w:val="38"/>
          <w:szCs w:val="38"/>
          <w:spacing w:val="0"/>
          <w:w w:val="72"/>
        </w:rPr>
        <w:t>-------------------------------------------------------</w:t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</w:rPr>
      </w:r>
    </w:p>
    <w:p>
      <w:pPr>
        <w:spacing w:before="96" w:after="0" w:line="240" w:lineRule="auto"/>
        <w:ind w:left="861" w:right="771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7"/>
        </w:rPr>
        <w:t>8.</w:t>
      </w:r>
      <w:r>
        <w:rPr>
          <w:rFonts w:ascii="Courier New" w:hAnsi="Courier New" w:cs="Courier New" w:eastAsia="Courier New"/>
          <w:sz w:val="24"/>
          <w:szCs w:val="24"/>
          <w:spacing w:val="-91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------------------------------------------------------­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8" w:after="0" w:line="240" w:lineRule="auto"/>
        <w:ind w:left="1208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35"/>
          <w:szCs w:val="35"/>
          <w:spacing w:val="0"/>
          <w:w w:val="79"/>
        </w:rPr>
        <w:t>-------------------------------------------------------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63" w:right="81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5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216"/>
        </w:rPr>
        <w:t>------------------------------------------------------------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77" w:right="843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235"/>
        </w:rPr>
        <w:t>-------------------------------------------------------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48" w:after="0" w:line="240" w:lineRule="auto"/>
        <w:ind w:left="754" w:right="859"/>
        <w:jc w:val="center"/>
        <w:tabs>
          <w:tab w:pos="10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7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61" w:right="81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99"/>
        </w:rPr>
        <w:t>---------------------------------------------------------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54" w:right="828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2"/>
        </w:rPr>
        <w:t>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2"/>
        </w:rPr>
        <w:t>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34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7"/>
          <w:b/>
          <w:bCs/>
        </w:rPr>
        <w:t>Maintainin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7"/>
          <w:b/>
          <w:bCs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spacing w:val="16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3"/>
          <w:b/>
          <w:bCs/>
        </w:rPr>
        <w:t>1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2"/>
          <w:b/>
          <w:bCs/>
        </w:rPr>
        <w:t>\nives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65" w:after="0" w:line="240" w:lineRule="auto"/>
        <w:ind w:left="883" w:right="824"/>
        <w:jc w:val="center"/>
        <w:tabs>
          <w:tab w:pos="10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11.697182pt;margin-top:38.3605pt;width:451.098592pt;height:.1pt;mso-position-horizontal-relative:page;mso-position-vertical-relative:paragraph;z-index:-5179" coordorigin="2234,767" coordsize="9022,2">
            <v:shape style="position:absolute;left:2234;top:767;width:9022;height:2" coordorigin="2234,767" coordsize="9022,0" path="m2234,767l11256,767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Sharpening: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3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47" w:right="87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7.599976pt;margin-top:14.732204pt;width:10.08pt;height:273.600006pt;mso-position-horizontal-relative:page;mso-position-vertical-relative:paragraph;z-index:-5180" type="#_x0000_t75">
            <v:imagedata r:id="rId112" o:title=""/>
          </v:shape>
        </w:pict>
      </w:r>
      <w:r>
        <w:rPr/>
        <w:pict>
          <v:group style="position:absolute;margin-left:111.697182pt;margin-top:-11.98527pt;width:450.739437pt;height:.1pt;mso-position-horizontal-relative:page;mso-position-vertical-relative:paragraph;z-index:-5178" coordorigin="2234,-240" coordsize="9015,2">
            <v:shape style="position:absolute;left:2234;top:-240;width:9015;height:2" coordorigin="2234,-240" coordsize="9015,0" path="m2234,-240l11249,-24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11.338028pt;margin-top:29.358353pt;width:451.098592pt;height:.1pt;mso-position-horizontal-relative:page;mso-position-vertical-relative:paragraph;z-index:-5177" coordorigin="2227,587" coordsize="9022,2">
            <v:shape style="position:absolute;left:2227;top:587;width:9022;height:2" coordorigin="2227,587" coordsize="9022,0" path="m2227,587l11249,587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Sanitizing: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3"/>
        </w:rPr>
        <w:t>------------------------------------------------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4" w:right="86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11.338028pt;margin-top:-12.165021pt;width:451.098592pt;height:.1pt;mso-position-horizontal-relative:page;mso-position-vertical-relative:paragraph;z-index:-5176" coordorigin="2227,-243" coordsize="9022,2">
            <v:shape style="position:absolute;left:2227;top:-243;width:9022;height:2" coordorigin="2227,-243" coordsize="9022,0" path="m2227,-243l11249,-243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11.338028pt;margin-top:28.998846pt;width:451.098592pt;height:.1pt;mso-position-horizontal-relative:page;mso-position-vertical-relative:paragraph;z-index:-5175" coordorigin="2227,580" coordsize="9022,2">
            <v:shape style="position:absolute;left:2227;top:580;width:9022;height:2" coordorigin="2227,580" coordsize="9022,0" path="m2227,580l11249,580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5"/>
        </w:rPr>
        <w:t>Knives:-----------------------------------------------------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0" w:right="87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11.338028pt;margin-top:-11.266251pt;width:451.098592pt;height:.1pt;mso-position-horizontal-relative:page;mso-position-vertical-relative:paragraph;z-index:-5174" coordorigin="2227,-225" coordsize="9022,2">
            <v:shape style="position:absolute;left:2227;top:-225;width:9022;height:2" coordorigin="2227,-225" coordsize="9022,0" path="m2227,-225l11249,-225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10.978874pt;margin-top:29.897615pt;width:451.098592pt;height:.1pt;mso-position-horizontal-relative:page;mso-position-vertical-relative:paragraph;z-index:-5173" coordorigin="2220,598" coordsize="9022,2">
            <v:shape style="position:absolute;left:2220;top:598;width:9022;height:2" coordorigin="2220,598" coordsize="9022,0" path="m2220,598l11242,598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Maintainin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CuttingSurface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2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8"/>
        </w:rPr>
        <w:t>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81" w:right="4583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10.978874pt;margin-top:-12.128605pt;width:451.098592pt;height:.1pt;mso-position-horizontal-relative:page;mso-position-vertical-relative:paragraph;z-index:-5172" coordorigin="2220,-243" coordsize="9022,2">
            <v:shape style="position:absolute;left:2220;top:-243;width:9022;height:2" coordorigin="2220,-243" coordsize="9022,0" path="m2220,-243l11242,-243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61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8"/>
          <w:i/>
        </w:rPr>
        <w:t>/JI;.</w:t>
      </w:r>
      <w:r>
        <w:rPr>
          <w:rFonts w:ascii="Arial" w:hAnsi="Arial" w:cs="Arial" w:eastAsia="Arial"/>
          <w:sz w:val="24"/>
          <w:szCs w:val="24"/>
          <w:spacing w:val="0"/>
          <w:w w:val="58"/>
          <w:i/>
        </w:rPr>
        <w:t> </w:t>
      </w:r>
      <w:r>
        <w:rPr>
          <w:rFonts w:ascii="Arial" w:hAnsi="Arial" w:cs="Arial" w:eastAsia="Arial"/>
          <w:sz w:val="24"/>
          <w:szCs w:val="24"/>
          <w:spacing w:val="17"/>
          <w:w w:val="58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20"/>
        </w:rPr>
        <w:t>97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60" w:bottom="280" w:left="1040" w:right="60"/>
        </w:sectPr>
      </w:pPr>
      <w:rPr/>
    </w:p>
    <w:p>
      <w:pPr>
        <w:spacing w:before="78" w:after="0" w:line="241" w:lineRule="exact"/>
        <w:ind w:left="1162" w:right="-20"/>
        <w:jc w:val="left"/>
        <w:tabs>
          <w:tab w:pos="7460" w:val="left"/>
          <w:tab w:pos="1066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w w:val="83"/>
          <w:position w:val="1"/>
        </w:rPr>
        <w:t>Name</w:t>
      </w:r>
      <w:r>
        <w:rPr>
          <w:rFonts w:ascii="Courier New" w:hAnsi="Courier New" w:cs="Courier New" w:eastAsia="Courier New"/>
          <w:sz w:val="22"/>
          <w:szCs w:val="22"/>
          <w:spacing w:val="-10"/>
          <w:w w:val="83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spacing w:val="-10"/>
          <w:w w:val="100"/>
          <w:position w:val="1"/>
        </w:rPr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2"/>
          <w:szCs w:val="22"/>
          <w:spacing w:val="0"/>
          <w:w w:val="85"/>
          <w:position w:val="1"/>
        </w:rPr>
        <w:t>pMe</w:t>
      </w:r>
      <w:r>
        <w:rPr>
          <w:rFonts w:ascii="Courier New" w:hAnsi="Courier New" w:cs="Courier New" w:eastAsia="Courier New"/>
          <w:sz w:val="22"/>
          <w:szCs w:val="22"/>
          <w:spacing w:val="-10"/>
          <w:w w:val="85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spacing w:val="-10"/>
          <w:w w:val="100"/>
          <w:position w:val="1"/>
        </w:rPr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19999pt;height:164.16pt;mso-position-horizontal-relative:char;mso-position-vertical-relative:line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300" w:bottom="280" w:left="580" w:right="26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148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133.920013pt;margin-top:-415.250488pt;width:383.040009pt;height:396pt;mso-position-horizontal-relative:page;mso-position-vertical-relative:paragraph;z-index:-5171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34" w:after="0" w:line="240" w:lineRule="auto"/>
        <w:ind w:left="3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vocabulmy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4.1.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8" w:after="0" w:line="240" w:lineRule="exact"/>
        <w:ind w:left="3917" w:right="4676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83.200012pt;margin-top:9.708864pt;width:10.08pt;height:273.600006pt;mso-position-horizontal-relative:page;mso-position-vertical-relative:paragraph;z-index:-5170" type="#_x0000_t75">
            <v:imagedata r:id="rId115" o:title=""/>
          </v:shape>
        </w:pict>
      </w:r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  <w:position w:val="-1"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580" w:right="260"/>
          <w:cols w:num="2" w:equalWidth="0">
            <w:col w:w="1815" w:space="283"/>
            <w:col w:w="9322"/>
          </w:cols>
        </w:sectPr>
      </w:pPr>
      <w:rPr/>
    </w:p>
    <w:p>
      <w:pPr>
        <w:spacing w:before="35" w:after="0" w:line="240" w:lineRule="auto"/>
        <w:ind w:left="137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Slicin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waffle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3" w:lineRule="auto"/>
        <w:ind w:left="1630" w:right="-61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rectangula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Ys-inc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example: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French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3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Cuttin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finel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chopping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56" w:lineRule="auto"/>
        <w:ind w:left="1630" w:right="150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rectangula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handle;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Chinese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equivalent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chef'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40" w:lineRule="auto"/>
        <w:ind w:left="12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Widest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thickest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9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maintai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knife'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9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Proces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straightenin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knife'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1623" w:right="446" w:firstLine="-3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lighter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versio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chef'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28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edge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row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teeth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56" w:lineRule="auto"/>
        <w:ind w:left="1630" w:right="151" w:firstLine="-36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peelin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trimming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vegetables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85" w:right="396"/>
        <w:jc w:val="center"/>
        <w:tabs>
          <w:tab w:pos="1420" w:val="left"/>
          <w:tab w:pos="52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86.040001pt;margin-top:-2.290859pt;width:208.08pt;height:.1pt;mso-position-horizontal-relative:page;mso-position-vertical-relative:paragraph;z-index:-5169" coordorigin="1721,-46" coordsize="4162,2">
            <v:shape style="position:absolute;left:1721;top:-46;width:4162;height:2" coordorigin="1721,-46" coordsize="4162,0" path="m1721,-46l5882,-46e" filled="f" stroked="t" strokeweight="1.0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b/>
          <w:bCs/>
          <w:i/>
        </w:rPr>
      </w:r>
      <w:r>
        <w:rPr>
          <w:rFonts w:ascii="Times New Roman" w:hAnsi="Times New Roman" w:cs="Times New Roman" w:eastAsia="Times New Roman"/>
          <w:sz w:val="19"/>
          <w:szCs w:val="19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b/>
          <w:bCs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w w:val="82"/>
          <w:b/>
          <w:bCs/>
          <w:i/>
          <w:u w:val="thick" w:color="000000"/>
        </w:rPr>
        <w:t>A11swer</w:t>
      </w:r>
      <w:r>
        <w:rPr>
          <w:rFonts w:ascii="Times New Roman" w:hAnsi="Times New Roman" w:cs="Times New Roman" w:eastAsia="Times New Roman"/>
          <w:sz w:val="19"/>
          <w:szCs w:val="19"/>
          <w:w w:val="82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w w:val="83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w w:val="83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7"/>
          <w:b/>
          <w:bCs/>
          <w:i/>
          <w:u w:val="thick" w:color="0000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  <w:u w:val="thick" w:color="0000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  <w:t>Crosswor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  <w:i/>
          <w:u w:val="thick" w:color="0000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  <w:b/>
          <w:bCs/>
          <w:i/>
          <w:u w:val="thick" w:color="000000"/>
        </w:rPr>
        <w:t>Solution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b/>
          <w:bCs/>
          <w:i/>
          <w:u w:val="thick" w:color="000000"/>
        </w:rPr>
        <w:t>section.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8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</w:rPr>
        <w:t>98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8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51"/>
          <w:i/>
        </w:rPr>
        <w:t>1/J;..</w:t>
      </w:r>
      <w:r>
        <w:rPr>
          <w:rFonts w:ascii="Arial" w:hAnsi="Arial" w:cs="Arial" w:eastAsia="Arial"/>
          <w:sz w:val="23"/>
          <w:szCs w:val="23"/>
          <w:spacing w:val="0"/>
          <w:w w:val="51"/>
          <w:i/>
        </w:rPr>
        <w:t>  </w:t>
      </w:r>
      <w:r>
        <w:rPr>
          <w:rFonts w:ascii="Arial" w:hAnsi="Arial" w:cs="Arial" w:eastAsia="Arial"/>
          <w:sz w:val="23"/>
          <w:szCs w:val="23"/>
          <w:spacing w:val="31"/>
          <w:w w:val="51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4"/>
          <w:i/>
        </w:rPr>
        <w:t>Introductio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11"/>
          <w:w w:val="9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3"/>
          <w:i/>
        </w:rPr>
        <w:t>to'</w:t>
      </w:r>
      <w:r>
        <w:rPr>
          <w:rFonts w:ascii="Times New Roman" w:hAnsi="Times New Roman" w:cs="Times New Roman" w:eastAsia="Times New Roman"/>
          <w:sz w:val="25"/>
          <w:szCs w:val="2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i/>
        </w:rPr>
        <w:t>Culinary</w:t>
      </w:r>
      <w:r>
        <w:rPr>
          <w:rFonts w:ascii="Times New Roman" w:hAnsi="Times New Roman" w:cs="Times New Roman" w:eastAsia="Times New Roman"/>
          <w:sz w:val="25"/>
          <w:szCs w:val="25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Arts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28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cnrve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9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Cube-shape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8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Fine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stacking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rolling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slicing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9" w:lineRule="auto"/>
        <w:ind w:left="346" w:right="1053" w:firstLine="-2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coarsenes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finenes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sharpening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9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Diamond-shape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term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round-shape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9" w:lineRule="auto"/>
        <w:ind w:left="346" w:right="1041" w:firstLine="-3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come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6" w:lineRule="exact"/>
        <w:ind w:right="-20"/>
        <w:jc w:val="left"/>
        <w:tabs>
          <w:tab w:pos="3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peelin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33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gainst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9" w:lineRule="auto"/>
        <w:ind w:left="331" w:right="862" w:firstLine="-3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17.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continuatio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knife's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6" w:lineRule="exact"/>
        <w:ind w:left="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19.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paring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trimming,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33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peeling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580" w:right="260"/>
          <w:cols w:num="2" w:equalWidth="0">
            <w:col w:w="5774" w:space="399"/>
            <w:col w:w="5247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57" w:lineRule="exact"/>
        <w:ind w:left="158" w:right="-20"/>
        <w:jc w:val="left"/>
        <w:tabs>
          <w:tab w:pos="91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519.839966pt;margin-top:-13.28407pt;width:84.959999pt;height:493.920013pt;mso-position-horizontal-relative:page;mso-position-vertical-relative:paragraph;z-index:-5167" type="#_x0000_t75">
            <v:imagedata r:id="rId116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  <w:position w:val="-1"/>
        </w:rPr>
        <w:t>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120"/>
          <w:w w:val="343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57"/>
          <w:w w:val="343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  <w:position w:val="-1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60" w:h="15860"/>
          <w:pgMar w:top="320" w:bottom="280" w:left="480" w:right="40"/>
        </w:sectPr>
      </w:pPr>
      <w:rPr/>
    </w:p>
    <w:p>
      <w:pPr>
        <w:spacing w:before="27" w:after="0" w:line="240" w:lineRule="auto"/>
        <w:ind w:left="251" w:right="-78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89801pt;margin-top:-.251325pt;width:71.190865pt;height:17.104309pt;mso-position-horizontal-relative:page;mso-position-vertical-relative:paragraph;z-index:-5168" type="#_x0000_t202" filled="f" stroked="f">
            <v:textbox inset="0,0,0,0">
              <w:txbxContent>
                <w:p>
                  <w:pPr>
                    <w:spacing w:before="0" w:after="0" w:line="82" w:lineRule="exact"/>
                    <w:ind w:right="1"/>
                    <w:jc w:val="righ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FFFFFF"/>
                      <w:spacing w:val="0"/>
                      <w:w w:val="89"/>
                    </w:rPr>
                    <w:t>'?21::0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color w:val="FFFFFF"/>
          <w:w w:val="75"/>
          <w:b/>
          <w:bCs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color w:val="FFFFFF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FFFFFF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FFFFFF"/>
          <w:spacing w:val="0"/>
          <w:w w:val="83"/>
          <w:b/>
          <w:bCs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531" w:lineRule="exact"/>
        <w:ind w:right="-11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/>
        <w:pict>
          <v:group style="position:absolute;margin-left:118.601875pt;margin-top:32.530624pt;width:375.871194pt;height:.1pt;mso-position-horizontal-relative:page;mso-position-vertical-relative:paragraph;z-index:-5166" coordorigin="2372,651" coordsize="7517,2">
            <v:shape style="position:absolute;left:2372;top:651;width:7517;height:2" coordorigin="2372,651" coordsize="7517,0" path="m2372,651l9889,651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3"/>
          <w:position w:val="-1"/>
        </w:rPr>
        <w:t>Usin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3"/>
          <w:position w:val="-1"/>
        </w:rPr>
        <w:t>g</w:t>
      </w:r>
      <w:r>
        <w:rPr>
          <w:rFonts w:ascii="Times New Roman" w:hAnsi="Times New Roman" w:cs="Times New Roman" w:eastAsia="Times New Roman"/>
          <w:sz w:val="47"/>
          <w:szCs w:val="47"/>
          <w:spacing w:val="-15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-1"/>
        </w:rPr>
        <w:t>Smallware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0"/>
        </w:rPr>
      </w:r>
    </w:p>
    <w:p>
      <w:pPr>
        <w:spacing w:before="89" w:after="0" w:line="240" w:lineRule="auto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Chapte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Knive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Smallware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480" w:right="40"/>
          <w:cols w:num="3" w:equalWidth="0">
            <w:col w:w="1682" w:space="641"/>
            <w:col w:w="3114" w:space="498"/>
            <w:col w:w="5805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4" w:after="0" w:line="240" w:lineRule="auto"/>
        <w:ind w:left="23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89801pt;margin-top:-49.537312pt;width:72.896026pt;height:48.495963pt;mso-position-horizontal-relative:page;mso-position-vertical-relative:paragraph;z-index:-515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89" w:hRule="exact"/>
                    </w:trPr>
                    <w:tc>
                      <w:tcPr>
                        <w:tcW w:w="5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0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5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0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637" w:hRule="exact"/>
                    </w:trPr>
                    <w:tc>
                      <w:tcPr>
                        <w:tcW w:w="5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0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spacing w:before="0" w:after="0" w:line="545" w:lineRule="exact"/>
                          <w:ind w:left="51" w:right="-20"/>
                          <w:jc w:val="left"/>
                          <w:rPr>
                            <w:rFonts w:ascii="Arial" w:hAnsi="Arial" w:cs="Arial" w:eastAsia="Arial"/>
                            <w:sz w:val="56"/>
                            <w:szCs w:val="5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56"/>
                            <w:szCs w:val="56"/>
                            <w:color w:val="FFFFFF"/>
                            <w:w w:val="76"/>
                            <w:position w:val="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56"/>
                            <w:szCs w:val="56"/>
                            <w:color w:val="FFFFFF"/>
                            <w:spacing w:val="-8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56"/>
                            <w:szCs w:val="56"/>
                            <w:color w:val="FFFFFF"/>
                            <w:spacing w:val="0"/>
                            <w:w w:val="100"/>
                            <w:b/>
                            <w:bCs/>
                            <w:position w:val="1"/>
                          </w:rPr>
                          <w:t>,1·</w:t>
                        </w:r>
                        <w:r>
                          <w:rPr>
                            <w:rFonts w:ascii="Arial" w:hAnsi="Arial" w:cs="Arial" w:eastAsia="Arial"/>
                            <w:sz w:val="56"/>
                            <w:szCs w:val="56"/>
                            <w:color w:val="FFFFFF"/>
                            <w:spacing w:val="0"/>
                            <w:w w:val="100"/>
                            <w:b/>
                            <w:bCs/>
                            <w:position w:val="1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56"/>
                            <w:szCs w:val="5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i/>
        </w:rPr>
        <w:t>Study</w:t>
      </w:r>
      <w:r>
        <w:rPr>
          <w:rFonts w:ascii="Times New Roman" w:hAnsi="Times New Roman" w:cs="Times New Roman" w:eastAsia="Times New Roman"/>
          <w:sz w:val="20"/>
          <w:szCs w:val="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Guide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take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note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clas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Categorie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Tools</w:t>
      </w:r>
    </w:p>
    <w:p>
      <w:pPr>
        <w:spacing w:before="61" w:after="0" w:line="240" w:lineRule="auto"/>
        <w:ind w:left="158" w:right="-20"/>
        <w:jc w:val="left"/>
        <w:tabs>
          <w:tab w:pos="96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3" w:right="-20"/>
        <w:jc w:val="left"/>
        <w:tabs>
          <w:tab w:pos="9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3" w:right="-20"/>
        <w:jc w:val="left"/>
        <w:tabs>
          <w:tab w:pos="9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0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6" w:right="-20"/>
        <w:jc w:val="left"/>
        <w:tabs>
          <w:tab w:pos="9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6" w:right="-20"/>
        <w:jc w:val="left"/>
        <w:tabs>
          <w:tab w:pos="9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32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Cuttin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Slicin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Tools</w:t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33"/>
        </w:rPr>
        <w:t>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233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8"/>
        </w:rPr>
        <w:t>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2" w:after="0" w:line="240" w:lineRule="auto"/>
        <w:ind w:left="129" w:right="-20"/>
        <w:jc w:val="left"/>
        <w:tabs>
          <w:tab w:pos="49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41.922718pt;margin-top:15.965096pt;width:222.51288pt;height:.1pt;mso-position-horizontal-relative:page;mso-position-vertical-relative:paragraph;z-index:-5165" coordorigin="838,319" coordsize="4450,2">
            <v:shape style="position:absolute;left:838;top:319;width:4450;height:2" coordorigin="838,319" coordsize="4450,0" path="m838,319l5289,319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281.136749pt;margin-top:13.894328pt;width:225.39832pt;height:.1pt;mso-position-horizontal-relative:page;mso-position-vertical-relative:paragraph;z-index:-5160" coordorigin="5623,278" coordsize="4508,2">
            <v:shape style="position:absolute;left:5623;top:278;width:4508;height:2" coordorigin="5623,278" coordsize="4508,0" path="m5623,278l10131,278e" filled="f" stroked="t" strokeweight=".4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</w:rPr>
        <w:t>?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6" w:right="-20"/>
        <w:jc w:val="left"/>
        <w:tabs>
          <w:tab w:pos="48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41.922718pt;margin-top:15.475354pt;width:221.079625pt;height:.1pt;mso-position-horizontal-relative:page;mso-position-vertical-relative:paragraph;z-index:-5164" coordorigin="838,310" coordsize="4422,2">
            <v:shape style="position:absolute;left:838;top:310;width:4422;height:2" coordorigin="838,310" coordsize="4422,0" path="m838,310l5260,310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281.688232pt;margin-top:12.425531pt;width:225.09582pt;height:.1pt;mso-position-horizontal-relative:page;mso-position-vertical-relative:paragraph;z-index:-5159" coordorigin="5634,249" coordsize="4502,2">
            <v:shape style="position:absolute;left:5634;top:249;width:4502;height:2" coordorigin="5634,249" coordsize="4502,0" path="m5634,249l10136,249e" filled="f" stroked="t" strokeweight="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6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left="122" w:right="-20"/>
        <w:jc w:val="left"/>
        <w:tabs>
          <w:tab w:pos="49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48"/>
          <w:position w:val="-1"/>
        </w:rPr>
        <w:t>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42" w:after="0" w:line="260" w:lineRule="exact"/>
        <w:ind w:left="122" w:right="-20"/>
        <w:jc w:val="left"/>
        <w:tabs>
          <w:tab w:pos="4780" w:val="left"/>
          <w:tab w:pos="92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41.564404pt;margin-top:16.606062pt;width:215.704918pt;height:.1pt;mso-position-horizontal-relative:page;mso-position-vertical-relative:paragraph;z-index:-5163" coordorigin="831,332" coordsize="4314,2">
            <v:shape style="position:absolute;left:831;top:332;width:4314;height:2" coordorigin="831,332" coordsize="4314,0" path="m831,332l5145,332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281.460114pt;margin-top:15.090328pt;width:203.66501pt;height:.1pt;mso-position-horizontal-relative:page;mso-position-vertical-relative:paragraph;z-index:-5158" coordorigin="5629,302" coordsize="4073,2">
            <v:shape style="position:absolute;left:5629;top:302;width:4073;height:2" coordorigin="5629,302" coordsize="4073,0" path="m5629,302l9703,302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362"/>
          <w:position w:val="-1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Shreddin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Gratin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Tools</w:t>
      </w:r>
    </w:p>
    <w:p>
      <w:pPr>
        <w:spacing w:before="61" w:after="0" w:line="240" w:lineRule="auto"/>
        <w:ind w:left="136" w:right="-20"/>
        <w:jc w:val="left"/>
        <w:tabs>
          <w:tab w:pos="96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2" w:right="-20"/>
        <w:jc w:val="left"/>
        <w:tabs>
          <w:tab w:pos="60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9"/>
          <w:w w:val="8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8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8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8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37"/>
        </w:rPr>
        <w:t>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5" w:after="0" w:line="240" w:lineRule="auto"/>
        <w:ind w:left="129" w:right="-20"/>
        <w:jc w:val="left"/>
        <w:tabs>
          <w:tab w:pos="9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0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2" w:right="-20"/>
        <w:jc w:val="left"/>
        <w:tabs>
          <w:tab w:pos="50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2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82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82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82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8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34"/>
        </w:rPr>
        <w:t>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Mixin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Tools</w:t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78" w:lineRule="exact"/>
        <w:ind w:left="12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285"/>
          <w:position w:val="-4"/>
        </w:rPr>
        <w:t>1.-------------------</w:t>
      </w:r>
      <w:r>
        <w:rPr>
          <w:rFonts w:ascii="Arial" w:hAnsi="Arial" w:cs="Arial" w:eastAsia="Arial"/>
          <w:sz w:val="23"/>
          <w:szCs w:val="23"/>
          <w:spacing w:val="-141"/>
          <w:w w:val="285"/>
          <w:position w:val="-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31"/>
          <w:position w:val="-4"/>
        </w:rPr>
        <w:t>6.--------------------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370" w:lineRule="exact"/>
        <w:ind w:left="122" w:right="-20"/>
        <w:jc w:val="left"/>
        <w:tabs>
          <w:tab w:pos="4780" w:val="left"/>
          <w:tab w:pos="9640" w:val="left"/>
        </w:tabs>
        <w:rPr>
          <w:rFonts w:ascii="Courier New" w:hAnsi="Courier New" w:cs="Courier New" w:eastAsia="Courier New"/>
          <w:sz w:val="40"/>
          <w:szCs w:val="40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  <w:position w:val="5"/>
        </w:rPr>
        <w:t>2.</w:t>
      </w:r>
      <w:r>
        <w:rPr>
          <w:rFonts w:ascii="Courier New" w:hAnsi="Courier New" w:cs="Courier New" w:eastAsia="Courier New"/>
          <w:sz w:val="40"/>
          <w:szCs w:val="40"/>
          <w:w w:val="100"/>
          <w:position w:val="5"/>
        </w:rPr>
      </w:r>
      <w:r>
        <w:rPr>
          <w:rFonts w:ascii="Courier New" w:hAnsi="Courier New" w:cs="Courier New" w:eastAsia="Courier New"/>
          <w:sz w:val="40"/>
          <w:szCs w:val="40"/>
          <w:w w:val="100"/>
          <w:u w:val="single" w:color="000000"/>
          <w:position w:val="5"/>
        </w:rPr>
        <w:t> </w:t>
      </w:r>
      <w:r>
        <w:rPr>
          <w:rFonts w:ascii="Courier New" w:hAnsi="Courier New" w:cs="Courier New" w:eastAsia="Courier New"/>
          <w:sz w:val="40"/>
          <w:szCs w:val="40"/>
          <w:w w:val="100"/>
          <w:u w:val="single" w:color="000000"/>
          <w:position w:val="5"/>
        </w:rPr>
        <w:tab/>
      </w:r>
      <w:r>
        <w:rPr>
          <w:rFonts w:ascii="Courier New" w:hAnsi="Courier New" w:cs="Courier New" w:eastAsia="Courier New"/>
          <w:sz w:val="40"/>
          <w:szCs w:val="40"/>
          <w:w w:val="100"/>
          <w:u w:val="single" w:color="000000"/>
          <w:position w:val="5"/>
        </w:rPr>
      </w:r>
      <w:r>
        <w:rPr>
          <w:rFonts w:ascii="Courier New" w:hAnsi="Courier New" w:cs="Courier New" w:eastAsia="Courier New"/>
          <w:sz w:val="40"/>
          <w:szCs w:val="40"/>
          <w:w w:val="100"/>
          <w:position w:val="5"/>
        </w:rPr>
      </w:r>
      <w:r>
        <w:rPr>
          <w:rFonts w:ascii="Courier New" w:hAnsi="Courier New" w:cs="Courier New" w:eastAsia="Courier New"/>
          <w:sz w:val="40"/>
          <w:szCs w:val="40"/>
          <w:spacing w:val="41"/>
          <w:w w:val="86"/>
          <w:position w:val="5"/>
        </w:rPr>
        <w:t>z</w:t>
      </w:r>
      <w:r>
        <w:rPr>
          <w:rFonts w:ascii="Courier New" w:hAnsi="Courier New" w:cs="Courier New" w:eastAsia="Courier New"/>
          <w:sz w:val="40"/>
          <w:szCs w:val="40"/>
          <w:spacing w:val="41"/>
          <w:w w:val="100"/>
          <w:position w:val="5"/>
        </w:rPr>
      </w:r>
      <w:r>
        <w:rPr>
          <w:rFonts w:ascii="Courier New" w:hAnsi="Courier New" w:cs="Courier New" w:eastAsia="Courier New"/>
          <w:sz w:val="40"/>
          <w:szCs w:val="40"/>
          <w:spacing w:val="0"/>
          <w:w w:val="100"/>
          <w:u w:val="single" w:color="000000"/>
          <w:position w:val="5"/>
        </w:rPr>
        <w:t> </w:t>
      </w:r>
      <w:r>
        <w:rPr>
          <w:rFonts w:ascii="Courier New" w:hAnsi="Courier New" w:cs="Courier New" w:eastAsia="Courier New"/>
          <w:sz w:val="40"/>
          <w:szCs w:val="40"/>
          <w:spacing w:val="0"/>
          <w:w w:val="100"/>
          <w:u w:val="single" w:color="000000"/>
          <w:position w:val="5"/>
        </w:rPr>
        <w:tab/>
      </w:r>
      <w:r>
        <w:rPr>
          <w:rFonts w:ascii="Courier New" w:hAnsi="Courier New" w:cs="Courier New" w:eastAsia="Courier New"/>
          <w:sz w:val="40"/>
          <w:szCs w:val="40"/>
          <w:spacing w:val="0"/>
          <w:w w:val="100"/>
          <w:u w:val="single" w:color="000000"/>
          <w:position w:val="5"/>
        </w:rPr>
      </w:r>
      <w:r>
        <w:rPr>
          <w:rFonts w:ascii="Courier New" w:hAnsi="Courier New" w:cs="Courier New" w:eastAsia="Courier New"/>
          <w:sz w:val="40"/>
          <w:szCs w:val="40"/>
          <w:spacing w:val="0"/>
          <w:w w:val="100"/>
          <w:position w:val="0"/>
        </w:rPr>
      </w:r>
    </w:p>
    <w:p>
      <w:pPr>
        <w:spacing w:before="81" w:after="0" w:line="240" w:lineRule="auto"/>
        <w:ind w:left="122" w:right="-20"/>
        <w:jc w:val="left"/>
        <w:tabs>
          <w:tab w:pos="4860" w:val="left"/>
          <w:tab w:pos="93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41.564404pt;margin-top:20.171669pt;width:220.721311pt;height:.1pt;mso-position-horizontal-relative:page;mso-position-vertical-relative:paragraph;z-index:-5162" coordorigin="831,403" coordsize="4414,2">
            <v:shape style="position:absolute;left:831;top:403;width:4414;height:2" coordorigin="831,403" coordsize="4414,0" path="m831,403l5246,403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9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tabs>
          <w:tab w:pos="48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4.</w:t>
      </w:r>
      <w:r>
        <w:rPr>
          <w:rFonts w:ascii="Arial" w:hAnsi="Arial" w:cs="Arial" w:eastAsia="Arial"/>
          <w:sz w:val="22"/>
          <w:szCs w:val="22"/>
          <w:spacing w:val="-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275"/>
        </w:rPr>
        <w:t>9.---------------------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" w:right="-20"/>
        <w:jc w:val="left"/>
        <w:tabs>
          <w:tab w:pos="47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41.206089pt;margin-top:8.761738pt;width:214.98829pt;height:.1pt;mso-position-horizontal-relative:page;mso-position-vertical-relative:paragraph;z-index:-5161" coordorigin="824,175" coordsize="4300,2">
            <v:shape style="position:absolute;left:824;top:175;width:4300;height:2" coordorigin="824,175" coordsize="4300,0" path="m824,175l5124,175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7"/>
        </w:rPr>
        <w:t>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789" w:right="575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PAGE}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0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9"/>
          <w:w w:val="13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42"/>
        </w:rPr>
        <w:t>j;.</w:t>
      </w:r>
      <w:r>
        <w:rPr>
          <w:rFonts w:ascii="Arial" w:hAnsi="Arial" w:cs="Arial" w:eastAsia="Arial"/>
          <w:sz w:val="23"/>
          <w:szCs w:val="23"/>
          <w:spacing w:val="-12"/>
          <w:w w:val="14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42"/>
          <w:i/>
        </w:rPr>
        <w:t>99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480" w:right="4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1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-20" w:bottom="0" w:left="0" w:right="0"/>
        </w:sectPr>
      </w:pPr>
      <w:rPr/>
    </w:p>
    <w:p>
      <w:pPr>
        <w:spacing w:before="76" w:after="0" w:line="240" w:lineRule="auto"/>
        <w:ind w:left="197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4.2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8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7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11.52002pt;margin-top:-3.046813pt;width:80.639999pt;height:335.519989pt;mso-position-horizontal-relative:page;mso-position-vertical-relative:paragraph;z-index:-5156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Straining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Draining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Processin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Tools</w:t>
      </w:r>
    </w:p>
    <w:p>
      <w:pPr>
        <w:spacing w:before="53" w:after="0" w:line="240" w:lineRule="auto"/>
        <w:ind w:left="1977" w:right="-20"/>
        <w:jc w:val="left"/>
        <w:tabs>
          <w:tab w:pos="114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3"/>
          <w:w w:val="6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963" w:right="-20"/>
        <w:jc w:val="left"/>
        <w:tabs>
          <w:tab w:pos="11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963" w:right="-20"/>
        <w:jc w:val="left"/>
        <w:tabs>
          <w:tab w:pos="114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109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949" w:right="-20"/>
        <w:jc w:val="left"/>
        <w:tabs>
          <w:tab w:pos="114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3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83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956" w:right="-20"/>
        <w:jc w:val="left"/>
        <w:tabs>
          <w:tab w:pos="114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5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949" w:right="-20"/>
        <w:jc w:val="left"/>
        <w:tabs>
          <w:tab w:pos="114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5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13"/>
          <w:w w:val="8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6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Measurin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Tools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63" w:right="-20"/>
        <w:jc w:val="left"/>
        <w:tabs>
          <w:tab w:pos="114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112"/>
        </w:rPr>
        <w:t>1</w:t>
      </w:r>
      <w:r>
        <w:rPr>
          <w:rFonts w:ascii="Arial" w:hAnsi="Arial" w:cs="Arial" w:eastAsia="Arial"/>
          <w:sz w:val="20"/>
          <w:szCs w:val="20"/>
          <w:w w:val="111"/>
        </w:rPr>
        <w:t>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Weight:</w:t>
      </w:r>
      <w:r>
        <w:rPr>
          <w:rFonts w:ascii="Arial" w:hAnsi="Arial" w:cs="Arial" w:eastAsia="Arial"/>
          <w:sz w:val="20"/>
          <w:szCs w:val="20"/>
          <w:spacing w:val="-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8"/>
          <w:w w:val="99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42" w:right="-20"/>
        <w:jc w:val="left"/>
        <w:tabs>
          <w:tab w:pos="11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4.929581pt;margin-top:-7.33734pt;width:464.028169pt;height:.1pt;mso-position-horizontal-relative:page;mso-position-vertical-relative:paragraph;z-index:-5155" coordorigin="2299,-147" coordsize="9281,2">
            <v:shape style="position:absolute;left:2299;top:-147;width:9281;height:2" coordorigin="2299,-147" coordsize="9281,0" path="m2299,-147l11579,-147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w w:val="109"/>
        </w:rPr>
        <w:t>2.Volume:</w:t>
      </w:r>
      <w:r>
        <w:rPr>
          <w:rFonts w:ascii="Arial" w:hAnsi="Arial" w:cs="Arial" w:eastAsia="Arial"/>
          <w:sz w:val="20"/>
          <w:szCs w:val="20"/>
          <w:spacing w:val="-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8"/>
          <w:w w:val="99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4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4.570419pt;margin-top:-13.278372pt;width:464.028169pt;height:.1pt;mso-position-horizontal-relative:page;mso-position-vertical-relative:paragraph;z-index:-5154" coordorigin="2291,-266" coordsize="9281,2">
            <v:shape style="position:absolute;left:2291;top:-266;width:9281;height:2" coordorigin="2291,-266" coordsize="9281,0" path="m2291,-266l11572,-266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14.570419pt;margin-top:28.784269pt;width:464.028169pt;height:.1pt;mso-position-horizontal-relative:page;mso-position-vertical-relative:paragraph;z-index:-5153" coordorigin="2291,576" coordsize="9281,2">
            <v:shape style="position:absolute;left:2291;top:576;width:9281;height:2" coordorigin="2291,576" coordsize="9281,0" path="m2291,576l11572,576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3-.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7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290"/>
        </w:rPr>
        <w:t>Temperature:------------------------------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4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Cookware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Materials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1956" w:right="-20"/>
        <w:jc w:val="left"/>
        <w:tabs>
          <w:tab w:pos="114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34" w:right="-20"/>
        <w:jc w:val="left"/>
        <w:tabs>
          <w:tab w:pos="114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8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8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942" w:right="-20"/>
        <w:jc w:val="left"/>
        <w:tabs>
          <w:tab w:pos="114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927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1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934" w:right="-20"/>
        <w:jc w:val="left"/>
        <w:tabs>
          <w:tab w:pos="114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5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4" w:lineRule="exact"/>
        <w:ind w:left="1927" w:right="-20"/>
        <w:jc w:val="left"/>
        <w:tabs>
          <w:tab w:pos="114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2"/>
          <w:position w:val="1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13"/>
          <w:w w:val="82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320" w:bottom="280" w:left="120" w:right="20"/>
        </w:sectPr>
      </w:pPr>
      <w:rPr/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4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Stoveto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Cookware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6" w:after="0" w:line="240" w:lineRule="auto"/>
        <w:ind w:left="1942" w:right="-76"/>
        <w:jc w:val="left"/>
        <w:tabs>
          <w:tab w:pos="66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2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0" w:after="0" w:line="354" w:lineRule="exact"/>
        <w:ind w:right="164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spacing w:val="-151"/>
          <w:w w:val="144"/>
          <w:position w:val="-3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44"/>
          <w:position w:val="1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117" w:lineRule="exact"/>
        <w:ind w:right="121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2"/>
          <w:position w:val="-2"/>
        </w:rPr>
        <w:t>1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168" w:lineRule="exact"/>
        <w:ind w:right="156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89"/>
          <w:position w:val="1"/>
        </w:rPr>
        <w:t>·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0" w:after="0" w:line="270" w:lineRule="exact"/>
        <w:ind w:left="-60" w:right="97"/>
        <w:jc w:val="right"/>
        <w:tabs>
          <w:tab w:pos="4680" w:val="left"/>
          <w:tab w:pos="508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u w:val="single" w:color="000000"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2"/>
        </w:rPr>
      </w:r>
      <w:r>
        <w:rPr>
          <w:rFonts w:ascii="Arial" w:hAnsi="Arial" w:cs="Arial" w:eastAsia="Arial"/>
          <w:sz w:val="27"/>
          <w:szCs w:val="27"/>
          <w:spacing w:val="0"/>
          <w:w w:val="81"/>
          <w:position w:val="0"/>
        </w:rPr>
        <w:t>1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20" w:after="0" w:line="243" w:lineRule="exact"/>
        <w:ind w:right="121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5"/>
          <w:w w:val="151"/>
          <w:position w:val="-3"/>
        </w:rPr>
        <w:t>'</w:t>
      </w:r>
      <w:r>
        <w:rPr>
          <w:rFonts w:ascii="Arial" w:hAnsi="Arial" w:cs="Arial" w:eastAsia="Arial"/>
          <w:sz w:val="15"/>
          <w:szCs w:val="15"/>
          <w:spacing w:val="0"/>
          <w:w w:val="91"/>
          <w:position w:val="-6"/>
        </w:rPr>
        <w:t>1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60" w:h="15860"/>
          <w:pgMar w:top="1420" w:bottom="280" w:left="120" w:right="20"/>
          <w:cols w:num="2" w:equalWidth="0">
            <w:col w:w="6607" w:space="106"/>
            <w:col w:w="5407"/>
          </w:cols>
        </w:sectPr>
      </w:pPr>
      <w:rPr/>
    </w:p>
    <w:p>
      <w:pPr>
        <w:spacing w:before="0" w:after="0" w:line="329" w:lineRule="exact"/>
        <w:ind w:right="132"/>
        <w:jc w:val="right"/>
        <w:tabs>
          <w:tab w:pos="4800" w:val="left"/>
          <w:tab w:pos="9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14.211266pt;margin-top:10.024025pt;width:222.676056pt;height:.1pt;mso-position-horizontal-relative:page;mso-position-vertical-relative:paragraph;z-index:-5152" coordorigin="2284,200" coordsize="4454,2">
            <v:shape style="position:absolute;left:2284;top:200;width:4454;height:2" coordorigin="2284,200" coordsize="4454,0" path="m2284,200l6738,20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spacing w:val="0"/>
          <w:w w:val="79"/>
          <w:position w:val="-1"/>
        </w:rPr>
        <w:t>2.</w:t>
      </w:r>
      <w:r>
        <w:rPr>
          <w:rFonts w:ascii="Courier New" w:hAnsi="Courier New" w:cs="Courier New" w:eastAsia="Courier New"/>
          <w:sz w:val="24"/>
          <w:szCs w:val="24"/>
          <w:spacing w:val="-108"/>
          <w:w w:val="79"/>
          <w:position w:val="-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-1"/>
        </w:rPr>
      </w:r>
      <w:r>
        <w:rPr>
          <w:rFonts w:ascii="Courier New" w:hAnsi="Courier New" w:cs="Courier New" w:eastAsia="Courier New"/>
          <w:sz w:val="35"/>
          <w:szCs w:val="35"/>
          <w:spacing w:val="0"/>
          <w:w w:val="79"/>
          <w:position w:val="-1"/>
        </w:rPr>
        <w:t>z--------</w:t>
      </w:r>
      <w:r>
        <w:rPr>
          <w:rFonts w:ascii="Courier New" w:hAnsi="Courier New" w:cs="Courier New" w:eastAsia="Courier New"/>
          <w:sz w:val="35"/>
          <w:szCs w:val="35"/>
          <w:spacing w:val="-21"/>
          <w:w w:val="79"/>
          <w:position w:val="-1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78"/>
          <w:position w:val="-1"/>
        </w:rPr>
        <w:t>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81"/>
          <w:position w:val="1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378" w:lineRule="exact"/>
        <w:ind w:right="149"/>
        <w:jc w:val="right"/>
        <w:tabs>
          <w:tab w:pos="4760" w:val="left"/>
          <w:tab w:pos="986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14.211266pt;margin-top:14.411988pt;width:220.880281pt;height:.1pt;mso-position-horizontal-relative:page;mso-position-vertical-relative:paragraph;z-index:-5151" coordorigin="2284,288" coordsize="4418,2">
            <v:shape style="position:absolute;left:2284;top:288;width:4418;height:2" coordorigin="2284,288" coordsize="4418,0" path="m2284,288l6702,288e" filled="f" stroked="t" strokeweight=".71831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8.711243pt;margin-top:15.236774pt;width:.696672pt;height:20.5pt;mso-position-horizontal-relative:page;mso-position-vertical-relative:paragraph;z-index:-5150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spacing w:val="-122"/>
                      <w:w w:val="59"/>
                    </w:rPr>
                    <w:t>"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9.788757pt;margin-top:11.29351pt;width:4.085pt;height:12.5pt;mso-position-horizontal-relative:page;mso-position-vertical-relative:paragraph;z-index:-5148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71"/>
                    </w:rPr>
                    <w:t>'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3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-4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3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  <w:position w:val="-3"/>
        </w:rPr>
        <w:t>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3"/>
        </w:rPr>
      </w:r>
      <w:r>
        <w:rPr>
          <w:rFonts w:ascii="Arial" w:hAnsi="Arial" w:cs="Arial" w:eastAsia="Arial"/>
          <w:sz w:val="22"/>
          <w:szCs w:val="22"/>
          <w:spacing w:val="-68"/>
          <w:w w:val="194"/>
          <w:position w:val="10"/>
        </w:rPr>
        <w:t>'</w:t>
      </w:r>
      <w:r>
        <w:rPr>
          <w:rFonts w:ascii="Arial" w:hAnsi="Arial" w:cs="Arial" w:eastAsia="Arial"/>
          <w:sz w:val="22"/>
          <w:szCs w:val="22"/>
          <w:spacing w:val="0"/>
          <w:w w:val="61"/>
          <w:position w:val="17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390" w:lineRule="exact"/>
        <w:ind w:right="132"/>
        <w:jc w:val="right"/>
        <w:tabs>
          <w:tab w:pos="4780" w:val="left"/>
          <w:tab w:pos="9520" w:val="left"/>
          <w:tab w:pos="992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Courier New" w:hAnsi="Courier New" w:cs="Courier New" w:eastAsia="Courier New"/>
          <w:sz w:val="25"/>
          <w:szCs w:val="25"/>
          <w:spacing w:val="0"/>
          <w:w w:val="77"/>
          <w:position w:val="9"/>
        </w:rPr>
        <w:t>4.</w:t>
      </w:r>
      <w:r>
        <w:rPr>
          <w:rFonts w:ascii="Courier New" w:hAnsi="Courier New" w:cs="Courier New" w:eastAsia="Courier New"/>
          <w:sz w:val="25"/>
          <w:szCs w:val="25"/>
          <w:spacing w:val="-109"/>
          <w:w w:val="77"/>
          <w:position w:val="9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9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77"/>
          <w:position w:val="9"/>
        </w:rPr>
        <w:t>9</w:t>
      </w:r>
      <w:r>
        <w:rPr>
          <w:rFonts w:ascii="Courier New" w:hAnsi="Courier New" w:cs="Courier New" w:eastAsia="Courier New"/>
          <w:sz w:val="25"/>
          <w:szCs w:val="25"/>
          <w:spacing w:val="10"/>
          <w:w w:val="77"/>
          <w:position w:val="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77"/>
          <w:u w:val="single" w:color="000000"/>
          <w:position w:val="9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77"/>
          <w:u w:val="single" w:color="000000"/>
          <w:position w:val="9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77"/>
          <w:u w:val="single" w:color="000000"/>
          <w:position w:val="9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77"/>
          <w:position w:val="9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77"/>
          <w:position w:val="9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77"/>
          <w:position w:val="9"/>
        </w:rPr>
      </w:r>
      <w:r>
        <w:rPr>
          <w:rFonts w:ascii="Arial" w:hAnsi="Arial" w:cs="Arial" w:eastAsia="Arial"/>
          <w:sz w:val="36"/>
          <w:szCs w:val="36"/>
          <w:spacing w:val="0"/>
          <w:w w:val="49"/>
          <w:position w:val="0"/>
        </w:rPr>
        <w:t>·'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43" w:after="0" w:line="247" w:lineRule="exact"/>
        <w:ind w:left="1927" w:right="-20"/>
        <w:jc w:val="left"/>
        <w:tabs>
          <w:tab w:pos="6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9.788757pt;margin-top:9.338445pt;width:4.0964pt;height:11pt;mso-position-horizontal-relative:page;mso-position-vertical-relative:paragraph;z-index:-5147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94"/>
                    </w:rPr>
                    <w:t>'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129" w:lineRule="exact"/>
        <w:ind w:right="202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44"/>
          <w:w w:val="88"/>
          <w:position w:val="1"/>
        </w:rPr>
        <w:t>£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98" w:after="0" w:line="240" w:lineRule="auto"/>
        <w:ind w:right="122"/>
        <w:jc w:val="right"/>
        <w:tabs>
          <w:tab w:pos="620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spacing w:val="-48"/>
          <w:w w:val="100"/>
          <w:position w:val="-11"/>
        </w:rPr>
        <w:t>·</w:t>
      </w:r>
      <w:r>
        <w:rPr>
          <w:rFonts w:ascii="Arial" w:hAnsi="Arial" w:cs="Arial" w:eastAsia="Arial"/>
          <w:sz w:val="27"/>
          <w:szCs w:val="27"/>
          <w:spacing w:val="0"/>
          <w:w w:val="159"/>
          <w:position w:val="-6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17" w:after="0" w:line="180" w:lineRule="exact"/>
        <w:ind w:right="145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71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0"/>
        </w:rPr>
      </w:r>
    </w:p>
    <w:p>
      <w:pPr>
        <w:spacing w:before="0" w:after="0" w:line="217" w:lineRule="exact"/>
        <w:ind w:right="208"/>
        <w:jc w:val="righ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9.788757pt;margin-top:4.912804pt;width:4.104pt;height:13.5pt;mso-position-horizontal-relative:page;mso-position-vertical-relative:paragraph;z-index:-5149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59"/>
                    </w:rPr>
                    <w:t>'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6"/>
          <w:szCs w:val="26"/>
          <w:spacing w:val="-68"/>
          <w:w w:val="104"/>
          <w:position w:val="-2"/>
        </w:rPr>
        <w:t>"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0" w:after="0" w:line="243" w:lineRule="exact"/>
        <w:ind w:right="115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27"/>
          <w:szCs w:val="27"/>
          <w:spacing w:val="-95"/>
          <w:w w:val="185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3"/>
          <w:position w:val="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0"/>
        </w:rPr>
      </w:r>
    </w:p>
    <w:p>
      <w:pPr>
        <w:spacing w:before="43" w:after="0" w:line="240" w:lineRule="auto"/>
        <w:ind w:right="148"/>
        <w:jc w:val="right"/>
        <w:tabs>
          <w:tab w:pos="99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100</w:t>
      </w:r>
      <w:r>
        <w:rPr>
          <w:rFonts w:ascii="Times New Roman" w:hAnsi="Times New Roman" w:cs="Times New Roman" w:eastAsia="Times New Roman"/>
          <w:sz w:val="25"/>
          <w:szCs w:val="25"/>
          <w:spacing w:val="9"/>
          <w:w w:val="126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73"/>
        </w:rPr>
        <w:t>/it.</w:t>
      </w:r>
      <w:r>
        <w:rPr>
          <w:rFonts w:ascii="Times New Roman" w:hAnsi="Times New Roman" w:cs="Times New Roman" w:eastAsia="Times New Roman"/>
          <w:sz w:val="30"/>
          <w:szCs w:val="30"/>
          <w:spacing w:val="43"/>
          <w:w w:val="7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-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69"/>
          <w:position w:val="1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60" w:h="15860"/>
          <w:pgMar w:top="1420" w:bottom="280" w:left="120" w:right="2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-20" w:bottom="0" w:left="0" w:right="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240" w:bottom="280" w:left="2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4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59"/>
          <w:position w:val="-4"/>
        </w:rPr>
        <w:t>,;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15" w:lineRule="exact"/>
        <w:ind w:right="-5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13"/>
          <w:position w:val="1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0" w:after="0" w:line="327" w:lineRule="exact"/>
        <w:ind w:right="3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5"/>
          <w:szCs w:val="25"/>
          <w:spacing w:val="-99"/>
          <w:w w:val="113"/>
          <w:position w:val="4"/>
        </w:rPr>
        <w:t>•</w:t>
      </w:r>
      <w:r>
        <w:rPr>
          <w:rFonts w:ascii="Arial" w:hAnsi="Arial" w:cs="Arial" w:eastAsia="Arial"/>
          <w:sz w:val="16"/>
          <w:szCs w:val="16"/>
          <w:spacing w:val="0"/>
          <w:w w:val="143"/>
          <w:position w:val="-3"/>
        </w:rPr>
        <w:t>f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11" w:lineRule="exact"/>
        <w:ind w:right="12"/>
        <w:jc w:val="righ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50"/>
          <w:position w:val="-3"/>
        </w:rPr>
        <w:t>.E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232" w:lineRule="exact"/>
        <w:ind w:right="-8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0"/>
          <w:w w:val="144"/>
          <w:position w:val="1"/>
        </w:rPr>
        <w:t>·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3" w:lineRule="exact"/>
        <w:ind w:right="-2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8"/>
          <w:position w:val="-2"/>
        </w:rPr>
        <w:t>;;;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333" w:lineRule="exact"/>
        <w:ind w:right="-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-98"/>
          <w:w w:val="113"/>
          <w:position w:val="5"/>
        </w:rPr>
        <w:t>"</w:t>
      </w:r>
      <w:r>
        <w:rPr>
          <w:rFonts w:ascii="Arial" w:hAnsi="Arial" w:cs="Arial" w:eastAsia="Arial"/>
          <w:sz w:val="28"/>
          <w:szCs w:val="28"/>
          <w:spacing w:val="0"/>
          <w:w w:val="101"/>
          <w:position w:val="-1"/>
        </w:rPr>
        <w:t>•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91" w:after="0" w:line="169" w:lineRule="exact"/>
        <w:ind w:right="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1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87" w:lineRule="exact"/>
        <w:ind w:right="8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42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5" w:after="0" w:line="106" w:lineRule="exact"/>
        <w:ind w:right="13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47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3" w:lineRule="exact"/>
        <w:ind w:right="12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49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spacing w:before="0" w:after="0" w:line="284" w:lineRule="exact"/>
        <w:ind w:right="-5"/>
        <w:jc w:val="right"/>
        <w:rPr>
          <w:rFonts w:ascii="Arial" w:hAnsi="Arial" w:cs="Arial" w:eastAsia="Arial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228943pt;margin-top:18.826349pt;width:4.452pt;height:12pt;mso-position-horizontal-relative:page;mso-position-vertical-relative:paragraph;z-index:-5138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6"/>
                    </w:rPr>
                    <w:t>•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5"/>
          <w:szCs w:val="25"/>
          <w:spacing w:val="0"/>
          <w:w w:val="113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07" w:lineRule="exact"/>
        <w:ind w:right="-5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86"/>
          <w:position w:val="-1"/>
        </w:rPr>
        <w:t>0&gt;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81" w:lineRule="exact"/>
        <w:ind w:right="12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64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386" w:lineRule="exact"/>
        <w:ind w:right="4"/>
        <w:jc w:val="right"/>
        <w:rPr>
          <w:rFonts w:ascii="Arial" w:hAnsi="Arial" w:cs="Arial" w:eastAsia="Arial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-91"/>
          <w:w w:val="53"/>
          <w:position w:val="1"/>
        </w:rPr>
        <w:t>•</w:t>
      </w:r>
      <w:r>
        <w:rPr>
          <w:rFonts w:ascii="Arial" w:hAnsi="Arial" w:cs="Arial" w:eastAsia="Arial"/>
          <w:sz w:val="39"/>
          <w:szCs w:val="39"/>
          <w:spacing w:val="-123"/>
          <w:w w:val="51"/>
          <w:position w:val="1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spacing w:val="-1"/>
          <w:w w:val="92"/>
          <w:position w:val="-4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-58"/>
          <w:w w:val="93"/>
          <w:position w:val="-4"/>
        </w:rPr>
        <w:t>0</w:t>
      </w:r>
      <w:r>
        <w:rPr>
          <w:rFonts w:ascii="Times New Roman" w:hAnsi="Times New Roman" w:cs="Times New Roman" w:eastAsia="Times New Roman"/>
          <w:sz w:val="29"/>
          <w:szCs w:val="29"/>
          <w:spacing w:val="-53"/>
          <w:w w:val="53"/>
          <w:position w:val="1"/>
        </w:rPr>
        <w:t>•</w:t>
      </w:r>
      <w:r>
        <w:rPr>
          <w:rFonts w:ascii="Arial" w:hAnsi="Arial" w:cs="Arial" w:eastAsia="Arial"/>
          <w:sz w:val="39"/>
          <w:szCs w:val="39"/>
          <w:spacing w:val="0"/>
          <w:w w:val="51"/>
          <w:position w:val="1"/>
        </w:rPr>
        <w:t>'</w:t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0"/>
        </w:rPr>
      </w:r>
    </w:p>
    <w:p>
      <w:pPr>
        <w:spacing w:before="27" w:after="0" w:line="240" w:lineRule="auto"/>
        <w:ind w:right="-20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29"/>
        </w:rPr>
        <w:t>0.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spacing w:before="0" w:after="0" w:line="179" w:lineRule="exact"/>
        <w:ind w:right="10"/>
        <w:jc w:val="right"/>
        <w:tabs>
          <w:tab w:pos="4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53"/>
          <w:i/>
          <w:position w:val="-2"/>
        </w:rPr>
        <w:t>R: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  <w:position w:val="-2"/>
        </w:rPr>
      </w:r>
      <w:r>
        <w:rPr>
          <w:rFonts w:ascii="Arial" w:hAnsi="Arial" w:cs="Arial" w:eastAsia="Arial"/>
          <w:sz w:val="18"/>
          <w:szCs w:val="18"/>
          <w:spacing w:val="0"/>
          <w:w w:val="93"/>
          <w:i/>
          <w:position w:val="-2"/>
        </w:rPr>
        <w:t>J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1" w:lineRule="exact"/>
        <w:ind w:right="-1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.159119pt;margin-top:.173983pt;width:4.6683pt;height:13.5pt;mso-position-horizontal-relative:page;mso-position-vertical-relative:paragraph;z-index:-5137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81"/>
                    </w:rPr>
                    <w:t>'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81"/>
          <w:position w:val="-1"/>
        </w:rPr>
        <w:t>.E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36" w:lineRule="exact"/>
        <w:ind w:right="-5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4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29" w:after="0" w:line="240" w:lineRule="auto"/>
        <w:ind w:left="2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4.2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5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4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5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24.47998pt;margin-top:-58.823524pt;width:352.458772pt;height:12.96pt;mso-position-horizontal-relative:page;mso-position-vertical-relative:paragraph;z-index:-5146" coordorigin="490,-1176" coordsize="7049,259">
            <v:shape style="position:absolute;left:490;top:-1176;width:835;height:259" type="#_x0000_t75">
              <v:imagedata r:id="rId120" o:title=""/>
            </v:shape>
            <v:group style="position:absolute;left:1261;top:-1010;width:6243;height:2" coordorigin="1261,-1010" coordsize="6243,2">
              <v:shape style="position:absolute;left:1261;top:-1010;width:6243;height:2" coordorigin="1261,-1010" coordsize="6243,0" path="m1261,-1010l7504,-1010e" filled="f" stroked="t" strokeweight="3.5031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5.76001pt;margin-top:-48.7435pt;width:66.239998pt;height:406.079987pt;mso-position-horizontal-relative:page;mso-position-vertical-relative:paragraph;z-index:-5145" type="#_x0000_t75">
            <v:imagedata r:id="rId121" o:title=""/>
          </v:shape>
        </w:pict>
      </w:r>
      <w:r>
        <w:rPr/>
        <w:pict>
          <v:group style="position:absolute;margin-left:62.005737pt;margin-top:35.311680pt;width:460.837245pt;height:.1pt;mso-position-horizontal-relative:page;mso-position-vertical-relative:paragraph;z-index:-5144" coordorigin="1240,706" coordsize="9217,2">
            <v:shape style="position:absolute;left:1240;top:706;width:9217;height:2" coordorigin="1240,706" coordsize="9217,0" path="m1240,706l10457,706e" filled="f" stroked="t" strokeweight=".963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-192"/>
          <w:w w:val="100"/>
        </w:rPr>
        <w:t>O</w:t>
      </w:r>
      <w:r>
        <w:rPr>
          <w:rFonts w:ascii="Arial" w:hAnsi="Arial" w:cs="Arial" w:eastAsia="Arial"/>
          <w:sz w:val="63"/>
          <w:szCs w:val="63"/>
          <w:spacing w:val="16"/>
          <w:w w:val="100"/>
          <w:position w:val="-28"/>
        </w:rPr>
        <w:t>,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  <w:t>ven</w:t>
      </w:r>
      <w:r>
        <w:rPr>
          <w:rFonts w:ascii="Arial" w:hAnsi="Arial" w:cs="Arial" w:eastAsia="Arial"/>
          <w:sz w:val="25"/>
          <w:szCs w:val="25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8"/>
          <w:position w:val="0"/>
        </w:rPr>
        <w:t>Cookware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4" w:right="-20"/>
        <w:jc w:val="left"/>
        <w:rPr>
          <w:rFonts w:ascii="Courier New" w:hAnsi="Courier New" w:cs="Courier New" w:eastAsia="Courier New"/>
          <w:sz w:val="46"/>
          <w:szCs w:val="46"/>
        </w:rPr>
      </w:pPr>
      <w:rPr/>
      <w:r>
        <w:rPr/>
        <w:pict>
          <v:group style="position:absolute;margin-left:67.264481pt;margin-top:29.270882pt;width:454.345244pt;height:.1pt;mso-position-horizontal-relative:page;mso-position-vertical-relative:paragraph;z-index:-5143" coordorigin="1345,585" coordsize="9087,2">
            <v:shape style="position:absolute;left:1345;top:585;width:9087;height:2" coordorigin="1345,585" coordsize="9087,0" path="m1345,585l10432,585e" filled="f" stroked="t" strokeweight=".49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spacing w:val="-133"/>
          <w:w w:val="76"/>
          <w:position w:val="-14"/>
        </w:rPr>
        <w:t>3</w:t>
      </w:r>
      <w:r>
        <w:rPr>
          <w:rFonts w:ascii="Courier New" w:hAnsi="Courier New" w:cs="Courier New" w:eastAsia="Courier New"/>
          <w:sz w:val="46"/>
          <w:szCs w:val="46"/>
          <w:spacing w:val="-92"/>
          <w:w w:val="58"/>
          <w:position w:val="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64"/>
          <w:w w:val="76"/>
          <w:position w:val="-14"/>
        </w:rPr>
        <w:t>.</w:t>
      </w:r>
      <w:r>
        <w:rPr>
          <w:rFonts w:ascii="Courier New" w:hAnsi="Courier New" w:cs="Courier New" w:eastAsia="Courier New"/>
          <w:sz w:val="46"/>
          <w:szCs w:val="46"/>
          <w:spacing w:val="0"/>
          <w:w w:val="58"/>
          <w:position w:val="0"/>
        </w:rPr>
        <w:t>-----</w:t>
      </w:r>
      <w:r>
        <w:rPr>
          <w:rFonts w:ascii="Courier New" w:hAnsi="Courier New" w:cs="Courier New" w:eastAsia="Courier New"/>
          <w:sz w:val="46"/>
          <w:szCs w:val="46"/>
          <w:spacing w:val="-116"/>
          <w:w w:val="100"/>
          <w:position w:val="0"/>
        </w:rPr>
        <w:t> </w:t>
      </w:r>
      <w:r>
        <w:rPr>
          <w:rFonts w:ascii="Courier New" w:hAnsi="Courier New" w:cs="Courier New" w:eastAsia="Courier New"/>
          <w:sz w:val="46"/>
          <w:szCs w:val="46"/>
          <w:spacing w:val="0"/>
          <w:w w:val="58"/>
          <w:position w:val="0"/>
        </w:rPr>
        <w:t>---------------------------------------------------</w:t>
      </w:r>
      <w:r>
        <w:rPr>
          <w:rFonts w:ascii="Courier New" w:hAnsi="Courier New" w:cs="Courier New" w:eastAsia="Courier New"/>
          <w:sz w:val="46"/>
          <w:szCs w:val="46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" w:right="-20"/>
        <w:jc w:val="left"/>
        <w:tabs>
          <w:tab w:pos="93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7"/>
        </w:rPr>
        <w:t>4</w:t>
      </w:r>
      <w:r>
        <w:rPr>
          <w:rFonts w:ascii="Courier New" w:hAnsi="Courier New" w:cs="Courier New" w:eastAsia="Courier New"/>
          <w:sz w:val="26"/>
          <w:szCs w:val="26"/>
          <w:spacing w:val="9"/>
          <w:w w:val="7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9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" w:right="-20"/>
        <w:jc w:val="left"/>
        <w:tabs>
          <w:tab w:pos="9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6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5"/>
          <w:w w:val="7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" w:right="-20"/>
        <w:jc w:val="left"/>
        <w:tabs>
          <w:tab w:pos="93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0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8"/>
          <w:w w:val="8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8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9" w:after="0" w:line="240" w:lineRule="auto"/>
        <w:ind w:left="14" w:right="-20"/>
        <w:jc w:val="left"/>
        <w:tabs>
          <w:tab w:pos="9300" w:val="left"/>
        </w:tabs>
        <w:rPr>
          <w:rFonts w:ascii="Courier New" w:hAnsi="Courier New" w:cs="Courier New" w:eastAsia="Courier New"/>
          <w:sz w:val="38"/>
          <w:szCs w:val="38"/>
        </w:rPr>
      </w:pPr>
      <w:rPr/>
      <w:r>
        <w:rPr>
          <w:rFonts w:ascii="Courier New" w:hAnsi="Courier New" w:cs="Courier New" w:eastAsia="Courier New"/>
          <w:sz w:val="38"/>
          <w:szCs w:val="38"/>
          <w:spacing w:val="49"/>
          <w:w w:val="93"/>
        </w:rPr>
        <w:t>z</w:t>
      </w:r>
      <w:r>
        <w:rPr>
          <w:rFonts w:ascii="Courier New" w:hAnsi="Courier New" w:cs="Courier New" w:eastAsia="Courier New"/>
          <w:sz w:val="38"/>
          <w:szCs w:val="38"/>
          <w:spacing w:val="49"/>
          <w:w w:val="100"/>
        </w:rPr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61.305115pt;margin-top:36.756668pt;width:457.213504pt;height:.1pt;mso-position-horizontal-relative:page;mso-position-vertical-relative:paragraph;z-index:-5142" coordorigin="1226,735" coordsize="9144,2">
            <v:shape style="position:absolute;left:1226;top:735;width:9144;height:2" coordorigin="1226,735" coordsize="9144,0" path="m1226,735l10370,735e" filled="f" stroked="t" strokeweight="1.04550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145"/>
          <w:w w:val="100"/>
          <w:b/>
          <w:bCs/>
        </w:rPr>
        <w:t>S</w:t>
      </w:r>
      <w:r>
        <w:rPr>
          <w:rFonts w:ascii="Arial" w:hAnsi="Arial" w:cs="Arial" w:eastAsia="Arial"/>
          <w:sz w:val="65"/>
          <w:szCs w:val="65"/>
          <w:spacing w:val="-31"/>
          <w:w w:val="100"/>
          <w:position w:val="-28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tep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31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fo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2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Usin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2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-4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Three-Compartmen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23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Sink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Courier New" w:hAnsi="Courier New" w:cs="Courier New" w:eastAsia="Courier New"/>
          <w:sz w:val="46"/>
          <w:szCs w:val="46"/>
        </w:rPr>
      </w:pPr>
      <w:rPr/>
      <w:r>
        <w:rPr/>
        <w:pict>
          <v:group style="position:absolute;margin-left:66.563828pt;margin-top:28.916817pt;width:454.666503pt;height:.1pt;mso-position-horizontal-relative:page;mso-position-vertical-relative:paragraph;z-index:-5141" coordorigin="1331,578" coordsize="9093,2">
            <v:shape style="position:absolute;left:1331;top:578;width:9093;height:2" coordorigin="1331,578" coordsize="9093,0" path="m1331,578l10425,578e" filled="f" stroked="t" strokeweight=".49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46"/>
          <w:szCs w:val="46"/>
          <w:spacing w:val="-250"/>
          <w:w w:val="53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0"/>
          <w:w w:val="76"/>
          <w:position w:val="-13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-99"/>
          <w:w w:val="76"/>
          <w:position w:val="-13"/>
        </w:rPr>
        <w:t>.</w:t>
      </w:r>
      <w:r>
        <w:rPr>
          <w:rFonts w:ascii="Courier New" w:hAnsi="Courier New" w:cs="Courier New" w:eastAsia="Courier New"/>
          <w:sz w:val="46"/>
          <w:szCs w:val="46"/>
          <w:spacing w:val="0"/>
          <w:w w:val="53"/>
          <w:position w:val="0"/>
        </w:rPr>
        <w:t>---------------------------------------------------------------</w:t>
      </w:r>
      <w:r>
        <w:rPr>
          <w:rFonts w:ascii="Courier New" w:hAnsi="Courier New" w:cs="Courier New" w:eastAsia="Courier New"/>
          <w:sz w:val="46"/>
          <w:szCs w:val="46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tabs>
          <w:tab w:pos="93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7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5"/>
          <w:w w:val="7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5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" w:right="-20"/>
        <w:jc w:val="left"/>
        <w:tabs>
          <w:tab w:pos="93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3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2"/>
          <w:w w:val="7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tabs>
          <w:tab w:pos="93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0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8"/>
          <w:w w:val="8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8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60.954773pt;margin-top:36.249638pt;width:460.555245pt;height:.1pt;mso-position-horizontal-relative:page;mso-position-vertical-relative:paragraph;z-index:-5140" coordorigin="1219,725" coordsize="9211,2">
            <v:shape style="position:absolute;left:1219;top:725;width:9211;height:2" coordorigin="1219,725" coordsize="9211,0" path="m1219,725l10430,725e" filled="f" stroked="t" strokeweight=".963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159"/>
          <w:w w:val="100"/>
          <w:b/>
          <w:bCs/>
        </w:rPr>
        <w:t>T</w:t>
      </w:r>
      <w:r>
        <w:rPr>
          <w:rFonts w:ascii="Arial" w:hAnsi="Arial" w:cs="Arial" w:eastAsia="Arial"/>
          <w:sz w:val="65"/>
          <w:szCs w:val="65"/>
          <w:spacing w:val="-26"/>
          <w:w w:val="100"/>
          <w:position w:val="-28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ype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9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spacing w:val="3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  <w:position w:val="0"/>
        </w:rPr>
        <w:t>Dishwashers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" w:right="-20"/>
        <w:jc w:val="left"/>
        <w:rPr>
          <w:rFonts w:ascii="Courier New" w:hAnsi="Courier New" w:cs="Courier New" w:eastAsia="Courier New"/>
          <w:sz w:val="46"/>
          <w:szCs w:val="46"/>
        </w:rPr>
      </w:pPr>
      <w:rPr/>
      <w:r>
        <w:rPr/>
        <w:pict>
          <v:group style="position:absolute;margin-left:67.499825pt;margin-top:28.916817pt;width:454.666503pt;height:.1pt;mso-position-horizontal-relative:page;mso-position-vertical-relative:paragraph;z-index:-5139" coordorigin="1350,578" coordsize="9093,2">
            <v:shape style="position:absolute;left:1350;top:578;width:9093;height:2" coordorigin="1350,578" coordsize="9093,0" path="m1350,578l10443,578e" filled="f" stroked="t" strokeweight=".49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46"/>
          <w:szCs w:val="46"/>
          <w:spacing w:val="-263"/>
          <w:w w:val="53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0"/>
          <w:w w:val="73"/>
          <w:position w:val="-13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-81"/>
          <w:w w:val="73"/>
          <w:position w:val="-13"/>
        </w:rPr>
        <w:t>.</w:t>
      </w:r>
      <w:r>
        <w:rPr>
          <w:rFonts w:ascii="Courier New" w:hAnsi="Courier New" w:cs="Courier New" w:eastAsia="Courier New"/>
          <w:sz w:val="46"/>
          <w:szCs w:val="46"/>
          <w:spacing w:val="0"/>
          <w:w w:val="53"/>
          <w:position w:val="0"/>
        </w:rPr>
        <w:t>---------------------------------------------------------------</w:t>
      </w:r>
      <w:r>
        <w:rPr>
          <w:rFonts w:ascii="Courier New" w:hAnsi="Courier New" w:cs="Courier New" w:eastAsia="Courier New"/>
          <w:sz w:val="46"/>
          <w:szCs w:val="46"/>
          <w:spacing w:val="0"/>
          <w:w w:val="100"/>
          <w:position w:val="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91" w:right="542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6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20" w:right="0"/>
          <w:cols w:num="2" w:equalWidth="0">
            <w:col w:w="732" w:space="348"/>
            <w:col w:w="11160"/>
          </w:cols>
        </w:sectPr>
      </w:pPr>
      <w:rPr/>
    </w:p>
    <w:p>
      <w:pPr>
        <w:spacing w:before="11" w:after="0" w:line="133" w:lineRule="exact"/>
        <w:ind w:right="-20"/>
        <w:jc w:val="righ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4"/>
          <w:szCs w:val="14"/>
          <w:spacing w:val="-37"/>
          <w:w w:val="77"/>
          <w:position w:val="-11"/>
        </w:rPr>
        <w:t>;</w:t>
      </w:r>
      <w:r>
        <w:rPr>
          <w:rFonts w:ascii="Arial" w:hAnsi="Arial" w:cs="Arial" w:eastAsia="Arial"/>
          <w:sz w:val="29"/>
          <w:szCs w:val="29"/>
          <w:spacing w:val="-15"/>
          <w:w w:val="49"/>
          <w:position w:val="-17"/>
        </w:rPr>
        <w:t>,</w:t>
      </w:r>
      <w:r>
        <w:rPr>
          <w:rFonts w:ascii="Arial" w:hAnsi="Arial" w:cs="Arial" w:eastAsia="Arial"/>
          <w:sz w:val="14"/>
          <w:szCs w:val="14"/>
          <w:spacing w:val="-25"/>
          <w:w w:val="77"/>
          <w:position w:val="-11"/>
        </w:rPr>
        <w:t>,</w:t>
      </w:r>
      <w:r>
        <w:rPr>
          <w:rFonts w:ascii="Arial" w:hAnsi="Arial" w:cs="Arial" w:eastAsia="Arial"/>
          <w:sz w:val="29"/>
          <w:szCs w:val="29"/>
          <w:spacing w:val="0"/>
          <w:w w:val="49"/>
          <w:position w:val="-17"/>
        </w:rPr>
        <w:t>,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144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-23"/>
          <w:w w:val="95"/>
          <w:position w:val="-2"/>
        </w:rPr>
        <w:t>.</w:t>
      </w:r>
      <w:r>
        <w:rPr>
          <w:rFonts w:ascii="Arial" w:hAnsi="Arial" w:cs="Arial" w:eastAsia="Arial"/>
          <w:sz w:val="45"/>
          <w:szCs w:val="45"/>
          <w:spacing w:val="-122"/>
          <w:w w:val="69"/>
          <w:position w:val="-25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position w:val="-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20" w:right="0"/>
          <w:cols w:num="2" w:equalWidth="0">
            <w:col w:w="250" w:space="347"/>
            <w:col w:w="11643"/>
          </w:cols>
        </w:sectPr>
      </w:pPr>
      <w:rPr/>
    </w:p>
    <w:p>
      <w:pPr>
        <w:spacing w:before="0" w:after="0" w:line="348" w:lineRule="exact"/>
        <w:ind w:left="169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.827698pt;margin-top:13.74497pt;width:5.134pt;height:5pt;mso-position-horizontal-relative:page;mso-position-vertical-relative:paragraph;z-index:-5136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51"/>
                    </w:rPr>
                    <w:t>'0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-6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-6"/>
        </w:rPr>
        <w:t>   </w:t>
      </w:r>
      <w:r>
        <w:rPr>
          <w:rFonts w:ascii="Arial" w:hAnsi="Arial" w:cs="Arial" w:eastAsia="Arial"/>
          <w:sz w:val="18"/>
          <w:szCs w:val="18"/>
          <w:spacing w:val="23"/>
          <w:w w:val="76"/>
          <w:position w:val="-6"/>
        </w:rPr>
        <w:t> </w:t>
      </w:r>
      <w:r>
        <w:rPr>
          <w:rFonts w:ascii="Arial" w:hAnsi="Arial" w:cs="Arial" w:eastAsia="Arial"/>
          <w:sz w:val="29"/>
          <w:szCs w:val="29"/>
          <w:spacing w:val="-183"/>
          <w:w w:val="227"/>
          <w:position w:val="4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39"/>
          <w:position w:val="9"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69" w:lineRule="exact"/>
        <w:ind w:left="162" w:right="-20"/>
        <w:jc w:val="left"/>
        <w:tabs>
          <w:tab w:pos="5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5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5"/>
        </w:rPr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20" w:right="0"/>
        </w:sectPr>
      </w:pPr>
      <w:rPr/>
    </w:p>
    <w:p>
      <w:pPr>
        <w:spacing w:before="0" w:after="0" w:line="328" w:lineRule="exact"/>
        <w:ind w:left="113" w:right="-8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-89"/>
          <w:w w:val="155"/>
        </w:rPr>
        <w:t>'</w:t>
      </w:r>
      <w:r>
        <w:rPr>
          <w:rFonts w:ascii="Arial" w:hAnsi="Arial" w:cs="Arial" w:eastAsia="Arial"/>
          <w:sz w:val="18"/>
          <w:szCs w:val="18"/>
          <w:spacing w:val="0"/>
          <w:w w:val="53"/>
          <w:position w:val="-2"/>
        </w:rPr>
        <w:t>i:'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8" w:right="-75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spacing w:val="0"/>
          <w:w w:val="52"/>
        </w:rPr>
        <w:t>f</w:t>
      </w:r>
      <w:r>
        <w:rPr>
          <w:rFonts w:ascii="Arial" w:hAnsi="Arial" w:cs="Arial" w:eastAsia="Arial"/>
          <w:sz w:val="39"/>
          <w:szCs w:val="39"/>
          <w:spacing w:val="0"/>
          <w:w w:val="100"/>
        </w:rPr>
      </w:r>
    </w:p>
    <w:p>
      <w:pPr>
        <w:spacing w:before="51" w:after="0" w:line="102" w:lineRule="exact"/>
        <w:ind w:left="35" w:right="-46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64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0" w:lineRule="exact"/>
        <w:ind w:left="35" w:right="-48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49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spacing w:before="12" w:after="0" w:line="362" w:lineRule="exact"/>
        <w:ind w:left="14" w:right="-9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65"/>
          <w:w w:val="72"/>
          <w:position w:val="-4"/>
        </w:rPr>
        <w:t>8</w:t>
      </w:r>
      <w:r>
        <w:rPr>
          <w:rFonts w:ascii="Arial" w:hAnsi="Arial" w:cs="Arial" w:eastAsia="Arial"/>
          <w:sz w:val="24"/>
          <w:szCs w:val="24"/>
          <w:spacing w:val="-36"/>
          <w:w w:val="106"/>
          <w:position w:val="6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1"/>
          <w:position w:val="-4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16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@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8"/>
          <w:w w:val="8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12"/>
          <w:w w:val="87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7"/>
          <w:i/>
        </w:rPr>
        <w:t>&amp;</w:t>
      </w:r>
      <w:r>
        <w:rPr>
          <w:rFonts w:ascii="Arial" w:hAnsi="Arial" w:cs="Arial" w:eastAsia="Arial"/>
          <w:sz w:val="22"/>
          <w:szCs w:val="22"/>
          <w:spacing w:val="-18"/>
          <w:w w:val="12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4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11"/>
          <w:w w:val="100"/>
          <w:i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57"/>
          <w:i/>
        </w:rPr>
        <w:t>/hi.</w:t>
      </w:r>
      <w:r>
        <w:rPr>
          <w:rFonts w:ascii="Arial" w:hAnsi="Arial" w:cs="Arial" w:eastAsia="Arial"/>
          <w:sz w:val="29"/>
          <w:szCs w:val="29"/>
          <w:spacing w:val="43"/>
          <w:w w:val="57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3"/>
        </w:rPr>
        <w:t>101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20" w:right="0"/>
          <w:cols w:num="3" w:equalWidth="0">
            <w:col w:w="230" w:space="353"/>
            <w:col w:w="126" w:space="6011"/>
            <w:col w:w="5520"/>
          </w:cols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-20" w:bottom="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36pt;height:162.72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60" w:h="15860"/>
          <w:pgMar w:top="1480" w:bottom="280" w:left="18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exact"/>
        <w:ind w:left="83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90"/>
          <w:b/>
          <w:bCs/>
          <w:position w:val="-1"/>
        </w:rPr>
        <w:t>Across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vocabulary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4.2.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exact"/>
        <w:ind w:left="3277" w:right="4072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87.840027pt;margin-top:-404.328094pt;width:404.640015pt;height:391.679993pt;mso-position-horizontal-relative:page;mso-position-vertical-relative:paragraph;z-index:-5135" type="#_x0000_t75">
            <v:imagedata r:id="rId124" o:title=""/>
          </v:shape>
        </w:pic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Down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180" w:right="1720"/>
          <w:cols w:num="2" w:equalWidth="0">
            <w:col w:w="1484" w:space="809"/>
            <w:col w:w="8067"/>
          </w:cols>
        </w:sectPr>
      </w:pPr>
      <w:rPr/>
    </w:p>
    <w:p>
      <w:pPr>
        <w:spacing w:before="24" w:after="0" w:line="258" w:lineRule="auto"/>
        <w:ind w:left="1312" w:right="57" w:firstLine="-245"/>
        <w:jc w:val="left"/>
        <w:tabs>
          <w:tab w:pos="19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dishe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05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Thicknes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cookware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1" w:after="0" w:line="258" w:lineRule="auto"/>
        <w:ind w:left="1305" w:right="136" w:firstLine="-2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stacke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bambo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basket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tight-fittin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97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Fast-readin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thermomete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left="12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58" w:lineRule="auto"/>
        <w:ind w:left="1305" w:right="472" w:firstLine="-336"/>
        <w:jc w:val="left"/>
        <w:tabs>
          <w:tab w:pos="19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groove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vegetables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97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Weigh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weights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40" w:lineRule="auto"/>
        <w:ind w:left="131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8" w:after="0" w:line="258" w:lineRule="auto"/>
        <w:ind w:left="1305" w:right="111" w:firstLine="-3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perforate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remove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impuritie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liquids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997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17.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name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souffle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custar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0.79565pt;margin-top:-1.993531pt;width:202.131654pt;height:.1pt;mso-position-horizontal-relative:page;mso-position-vertical-relative:paragraph;z-index:-5134" coordorigin="1016,-40" coordsize="4043,2">
            <v:shape style="position:absolute;left:1016;top:-40;width:4043;height:2" coordorigin="1016,-40" coordsize="4043,0" path="m1016,-40l5059,-40e" filled="f" stroked="t" strokeweight="1.050944pt" strokecolor="#000000">
              <v:path arrowok="t"/>
            </v:shape>
          </v:group>
          <w10:wrap type="none"/>
        </w:pict>
      </w:r>
      <w:r>
        <w:rPr/>
        <w:pict>
          <v:group style="position:absolute;margin-left:50.79565pt;margin-top:13.053407pt;width:202.131654pt;height:.1pt;mso-position-horizontal-relative:page;mso-position-vertical-relative:paragraph;z-index:-5133" coordorigin="1016,261" coordsize="4043,2">
            <v:shape style="position:absolute;left:1016;top:261;width:4043;height:2" coordorigin="1016,261" coordsize="4043,0" path="m1016,261l5059,261e" filled="f" stroked="t" strokeweight="1.0509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102</w: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,.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_</w:t>
      </w:r>
      <w:r>
        <w:rPr>
          <w:rFonts w:ascii="Arial" w:hAnsi="Arial" w:cs="Arial" w:eastAsia="Arial"/>
          <w:sz w:val="23"/>
          <w:szCs w:val="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3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</w:rPr>
        <w:t>traductio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  <w:i/>
        </w:rPr>
        <w:t>Culinary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1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portio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sauce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40" w:lineRule="auto"/>
        <w:ind w:left="9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awa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strip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citru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6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left="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slope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qui•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40" w:lineRule="auto"/>
        <w:ind w:left="34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stir-frying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left="9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perforate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strai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58" w:lineRule="auto"/>
        <w:ind w:left="350" w:right="590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pour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9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strain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puree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same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timo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40" w:lineRule="auto"/>
        <w:ind w:left="35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left="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nestin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pots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40" w:lineRule="auto"/>
        <w:ind w:left="35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70" w:lineRule="auto"/>
        <w:ind w:left="336" w:right="606" w:firstLine="-315"/>
        <w:jc w:val="left"/>
        <w:tabs>
          <w:tab w:pos="1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Parisienne</w:t>
      </w:r>
      <w:r>
        <w:rPr>
          <w:rFonts w:ascii="Times New Roman" w:hAnsi="Times New Roman" w:cs="Times New Roman" w:eastAsia="Times New Roman"/>
          <w:sz w:val="24"/>
          <w:szCs w:val="24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double-ende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melon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baUer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6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sphere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1" w:after="0" w:line="252" w:lineRule="auto"/>
        <w:ind w:left="343" w:right="659" w:firstLine="-32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flexible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blade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rounde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80" w:right="1720"/>
          <w:cols w:num="2" w:equalWidth="0">
            <w:col w:w="5339" w:space="381"/>
            <w:col w:w="4640"/>
          </w:cols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-20" w:bottom="0" w:left="0" w:right="0"/>
        </w:sectPr>
      </w:pPr>
      <w:rPr/>
    </w:p>
    <w:p>
      <w:pPr>
        <w:spacing w:before="64" w:after="0" w:line="226" w:lineRule="exact"/>
        <w:ind w:left="160" w:right="-20"/>
        <w:jc w:val="left"/>
        <w:tabs>
          <w:tab w:pos="90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420"/>
          <w:position w:val="-1"/>
        </w:rPr>
        <w:t>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420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40"/>
          <w:position w:val="-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360" w:bottom="280" w:left="1320" w:right="60"/>
        </w:sectPr>
      </w:pPr>
      <w:rPr/>
    </w:p>
    <w:p>
      <w:pPr>
        <w:spacing w:before="30" w:after="0" w:line="240" w:lineRule="auto"/>
        <w:ind w:left="172" w:right="-93"/>
        <w:jc w:val="center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77.893272pt;margin-top:.584724pt;width:71.056397pt;height:53.923397pt;mso-position-horizontal-relative:page;mso-position-vertical-relative:paragraph;z-index:-5129" coordorigin="1558,12" coordsize="1421,1078">
            <v:group style="position:absolute;left:1558;top:12;width:1421;height:321" coordorigin="1558,12" coordsize="1421,321">
              <v:shape style="position:absolute;left:1558;top:12;width:1421;height:321" coordorigin="1558,12" coordsize="1421,321" path="m1558,12l2979,12,2979,332,1558,332,1558,12e" filled="t" fillcolor="#000000" stroked="f">
                <v:path arrowok="t"/>
                <v:fill/>
              </v:shape>
            </v:group>
            <v:group style="position:absolute;left:1992;top:264;width:660;height:826" coordorigin="1992,264" coordsize="660,826">
              <v:shape style="position:absolute;left:1992;top:264;width:660;height:826" coordorigin="1992,264" coordsize="660,826" path="m1992,264l2651,264,2651,1090,1992,1090,1992,264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3"/>
          <w:szCs w:val="23"/>
          <w:color w:val="FFFFFF"/>
          <w:spacing w:val="0"/>
          <w:w w:val="88"/>
          <w:b/>
          <w:bCs/>
        </w:rPr>
        <w:t>STUDY</w:t>
      </w:r>
      <w:r>
        <w:rPr>
          <w:rFonts w:ascii="Arial" w:hAnsi="Arial" w:cs="Arial" w:eastAsia="Arial"/>
          <w:sz w:val="23"/>
          <w:szCs w:val="23"/>
          <w:color w:val="FFFFFF"/>
          <w:spacing w:val="-10"/>
          <w:w w:val="88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FFFFFF"/>
          <w:spacing w:val="0"/>
          <w:w w:val="93"/>
          <w:b/>
          <w:bCs/>
        </w:rPr>
        <w:t>GUIDE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26" w:after="0" w:line="240" w:lineRule="auto"/>
        <w:ind w:left="618" w:right="310"/>
        <w:jc w:val="center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94"/>
          <w:b/>
          <w:bCs/>
        </w:rPr>
        <w:t>I·'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58" w:after="0" w:line="240" w:lineRule="auto"/>
        <w:ind w:left="300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Standardize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Recipes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6" w:lineRule="exact"/>
        <w:ind w:right="-2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91"/>
        </w:rPr>
        <w:t>Understandin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47"/>
          <w:szCs w:val="47"/>
          <w:spacing w:val="-34"/>
          <w:w w:val="9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1"/>
        </w:rPr>
        <w:t>Standardize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47"/>
          <w:szCs w:val="47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  <w:t>Recipes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26" w:lineRule="exact"/>
        <w:ind w:left="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60.542252pt;margin-top:-4.145679pt;width:373.161971pt;height:.1pt;mso-position-horizontal-relative:page;mso-position-vertical-relative:paragraph;z-index:-5130" coordorigin="3211,-83" coordsize="7463,2">
            <v:shape style="position:absolute;left:3211;top:-83;width:7463;height:2" coordorigin="3211,-83" coordsize="7463,0" path="m3211,-83l10674,-83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  <w:position w:val="-1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  <w:position w:val="-1"/>
        </w:rPr>
        <w:t>Study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  <w:position w:val="-1"/>
        </w:rPr>
        <w:t>Guide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take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note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clas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textbook.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320" w:right="60"/>
          <w:cols w:num="2" w:equalWidth="0">
            <w:col w:w="1670" w:space="645"/>
            <w:col w:w="8565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0.080017pt;margin-top:9.167253pt;width:43.200001pt;height:767.352751pt;mso-position-horizontal-relative:page;mso-position-vertical-relative:page;z-index:-5132" coordorigin="202,183" coordsize="864,15347">
            <v:shape style="position:absolute;left:202;top:9367;width:864;height:6163" type="#_x0000_t75">
              <v:imagedata r:id="rId126" o:title=""/>
            </v:shape>
            <v:group style="position:absolute;left:467;top:208;width:2;height:9146" coordorigin="467,208" coordsize="2,9146">
              <v:shape style="position:absolute;left:467;top:208;width:2;height:9146" coordorigin="467,208" coordsize="0,9146" path="m467,9354l467,208e" filled="f" stroked="t" strokeweight="2.514085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Recipe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Sources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9" w:after="0" w:line="240" w:lineRule="auto"/>
        <w:ind w:left="167" w:right="-20"/>
        <w:jc w:val="left"/>
        <w:tabs>
          <w:tab w:pos="9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6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5" w:right="-20"/>
        <w:jc w:val="left"/>
        <w:tabs>
          <w:tab w:pos="9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5" w:right="-20"/>
        <w:jc w:val="left"/>
        <w:tabs>
          <w:tab w:pos="9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8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8" w:right="-20"/>
        <w:jc w:val="left"/>
        <w:tabs>
          <w:tab w:pos="43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58.719971pt;margin-top:-6.206161pt;width:44.639999pt;height:169.919998pt;mso-position-horizontal-relative:page;mso-position-vertical-relative:paragraph;z-index:-5131" type="#_x0000_t75">
            <v:imagedata r:id="rId127" o:title=""/>
          </v:shape>
        </w:pict>
      </w:r>
      <w:r>
        <w:rPr>
          <w:rFonts w:ascii="Courier New" w:hAnsi="Courier New" w:cs="Courier New" w:eastAsia="Courier New"/>
          <w:sz w:val="25"/>
          <w:szCs w:val="25"/>
          <w:spacing w:val="0"/>
          <w:w w:val="80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6"/>
          <w:w w:val="8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1"/>
          <w:w w:val="8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8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8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8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17"/>
        </w:rPr>
        <w:t>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8" w:after="0" w:line="240" w:lineRule="auto"/>
        <w:ind w:left="138" w:right="-20"/>
        <w:jc w:val="left"/>
        <w:tabs>
          <w:tab w:pos="95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8"/>
        </w:rPr>
        <w:t>5</w:t>
      </w:r>
      <w:r>
        <w:rPr>
          <w:rFonts w:ascii="Courier New" w:hAnsi="Courier New" w:cs="Courier New" w:eastAsia="Courier New"/>
          <w:sz w:val="25"/>
          <w:szCs w:val="25"/>
          <w:spacing w:val="13"/>
          <w:w w:val="78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Recipe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Categories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7" w:after="0" w:line="240" w:lineRule="auto"/>
        <w:ind w:left="153" w:right="-20"/>
        <w:jc w:val="left"/>
        <w:tabs>
          <w:tab w:pos="9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7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7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8" w:right="-20"/>
        <w:jc w:val="left"/>
        <w:tabs>
          <w:tab w:pos="9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4" w:lineRule="exact"/>
        <w:ind w:left="145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3.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7" w:lineRule="exact"/>
        <w:ind w:left="131" w:right="-20"/>
        <w:jc w:val="left"/>
        <w:tabs>
          <w:tab w:pos="9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  <w:position w:val="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6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1" w:right="-20"/>
        <w:jc w:val="left"/>
        <w:tabs>
          <w:tab w:pos="9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Purpos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Standardize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Recipes</w:t>
      </w:r>
    </w:p>
    <w:p>
      <w:pPr>
        <w:spacing w:before="46" w:after="0" w:line="240" w:lineRule="auto"/>
        <w:ind w:left="145" w:right="-20"/>
        <w:jc w:val="left"/>
        <w:tabs>
          <w:tab w:pos="96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tabs>
          <w:tab w:pos="9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2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1" w:right="-20"/>
        <w:jc w:val="left"/>
        <w:tabs>
          <w:tab w:pos="9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20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3" w:lineRule="exact"/>
        <w:ind w:left="124" w:right="-20"/>
        <w:jc w:val="left"/>
        <w:tabs>
          <w:tab w:pos="9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6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3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Standardize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Recipe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138" w:right="-20"/>
        <w:jc w:val="left"/>
        <w:tabs>
          <w:tab w:pos="9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7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7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4" w:right="-20"/>
        <w:jc w:val="left"/>
        <w:tabs>
          <w:tab w:pos="9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11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4" w:right="-20"/>
        <w:jc w:val="left"/>
        <w:tabs>
          <w:tab w:pos="95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20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7" w:right="-20"/>
        <w:jc w:val="left"/>
        <w:tabs>
          <w:tab w:pos="9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4" w:right="-20"/>
        <w:jc w:val="left"/>
        <w:tabs>
          <w:tab w:pos="9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8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7" w:right="-20"/>
        <w:jc w:val="left"/>
        <w:tabs>
          <w:tab w:pos="9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2" w:after="0" w:line="240" w:lineRule="auto"/>
        <w:ind w:left="131" w:right="-20"/>
        <w:jc w:val="left"/>
        <w:tabs>
          <w:tab w:pos="964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51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51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3" w:lineRule="exact"/>
        <w:ind w:left="124" w:right="-20"/>
        <w:jc w:val="left"/>
        <w:tabs>
          <w:tab w:pos="9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  <w:position w:val="1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2" w:after="0" w:line="240" w:lineRule="auto"/>
        <w:ind w:left="3800" w:right="488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203"/>
        </w:rPr>
        <w:t>j</w:t>
      </w:r>
      <w:r>
        <w:rPr>
          <w:rFonts w:ascii="Arial" w:hAnsi="Arial" w:cs="Arial" w:eastAsia="Arial"/>
          <w:sz w:val="23"/>
          <w:szCs w:val="23"/>
          <w:spacing w:val="0"/>
          <w:w w:val="203"/>
        </w:rPr>
        <w:t>.</w:t>
      </w:r>
      <w:r>
        <w:rPr>
          <w:rFonts w:ascii="Arial" w:hAnsi="Arial" w:cs="Arial" w:eastAsia="Arial"/>
          <w:sz w:val="23"/>
          <w:szCs w:val="23"/>
          <w:spacing w:val="-42"/>
          <w:w w:val="2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</w:rPr>
        <w:t>103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320" w:right="60"/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1" w:after="0" w:line="240" w:lineRule="auto"/>
        <w:ind w:left="121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2"/>
        </w:rPr>
        <w:t>---------------------------------------------------­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12" w:lineRule="exact"/>
        <w:ind w:left="121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69"/>
          <w:b/>
          <w:bCs/>
          <w:position w:val="-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69"/>
          <w:b/>
          <w:bCs/>
          <w:position w:val="-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69"/>
          <w:b/>
          <w:bCs/>
          <w:position w:val="-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4"/>
          <w:position w:val="-5"/>
        </w:rPr>
        <w:t>---------------------------------------------------------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7" w:lineRule="exact"/>
        <w:ind w:left="1204" w:right="-20"/>
        <w:jc w:val="left"/>
        <w:tabs>
          <w:tab w:pos="98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105"/>
          <w:position w:val="3"/>
        </w:rPr>
        <w:t>N</w:t>
      </w:r>
      <w:r>
        <w:rPr>
          <w:rFonts w:ascii="Courier New" w:hAnsi="Courier New" w:cs="Courier New" w:eastAsia="Courier New"/>
          <w:sz w:val="26"/>
          <w:szCs w:val="26"/>
          <w:spacing w:val="-82"/>
          <w:w w:val="100"/>
          <w:position w:val="3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64" w:lineRule="exact"/>
        <w:ind w:left="1187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77.468353pt;margin-top:56.635666pt;width:422.554661pt;height:.1pt;mso-position-horizontal-relative:page;mso-position-vertical-relative:paragraph;z-index:-5127" coordorigin="1549,1133" coordsize="8451,2">
            <v:shape style="position:absolute;left:1549;top:1133;width:8451;height:2" coordorigin="1549,1133" coordsize="8451,0" path="m1549,1133l10000,1133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820496pt;margin-top:33.926231pt;width:423.045949pt;height:.1pt;mso-position-horizontal-relative:page;mso-position-vertical-relative:paragraph;z-index:-5113" coordorigin="1556,679" coordsize="8461,2">
            <v:shape style="position:absolute;left:1556;top:679;width:8461;height:2" coordorigin="1556,679" coordsize="8461,0" path="m1556,679l10017,679e" filled="f" stroked="t" strokeweight="1.06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-231"/>
          <w:w w:val="109"/>
          <w:b/>
          <w:bCs/>
          <w:position w:val="27"/>
        </w:rPr>
        <w:t>W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66"/>
          <w:position w:val="-2"/>
        </w:rPr>
        <w:t>,.</w:t>
      </w:r>
      <w:r>
        <w:rPr>
          <w:rFonts w:ascii="Times New Roman" w:hAnsi="Times New Roman" w:cs="Times New Roman" w:eastAsia="Times New Roman"/>
          <w:sz w:val="60"/>
          <w:szCs w:val="60"/>
          <w:spacing w:val="-103"/>
          <w:w w:val="100"/>
          <w:position w:val="-2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ha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t</w:t>
      </w:r>
      <w:r>
        <w:rPr>
          <w:rFonts w:ascii="Arial" w:hAnsi="Arial" w:cs="Arial" w:eastAsia="Arial"/>
          <w:sz w:val="25"/>
          <w:szCs w:val="25"/>
          <w:spacing w:val="35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t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o</w:t>
      </w:r>
      <w:r>
        <w:rPr>
          <w:rFonts w:ascii="Arial" w:hAnsi="Arial" w:cs="Arial" w:eastAsia="Arial"/>
          <w:sz w:val="25"/>
          <w:szCs w:val="25"/>
          <w:spacing w:val="17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Find</w:t>
      </w:r>
      <w:r>
        <w:rPr>
          <w:rFonts w:ascii="Arial" w:hAnsi="Arial" w:cs="Arial" w:eastAsia="Arial"/>
          <w:sz w:val="25"/>
          <w:szCs w:val="25"/>
          <w:spacing w:val="-21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Ou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t</w:t>
      </w:r>
      <w:r>
        <w:rPr>
          <w:rFonts w:ascii="Arial" w:hAnsi="Arial" w:cs="Arial" w:eastAsia="Arial"/>
          <w:sz w:val="25"/>
          <w:szCs w:val="25"/>
          <w:spacing w:val="19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When</w:t>
      </w:r>
      <w:r>
        <w:rPr>
          <w:rFonts w:ascii="Arial" w:hAnsi="Arial" w:cs="Arial" w:eastAsia="Arial"/>
          <w:sz w:val="25"/>
          <w:szCs w:val="25"/>
          <w:spacing w:val="19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Reading</w:t>
      </w:r>
      <w:r>
        <w:rPr>
          <w:rFonts w:ascii="Arial" w:hAnsi="Arial" w:cs="Arial" w:eastAsia="Arial"/>
          <w:sz w:val="25"/>
          <w:szCs w:val="25"/>
          <w:spacing w:val="-20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a</w:t>
      </w:r>
      <w:r>
        <w:rPr>
          <w:rFonts w:ascii="Arial" w:hAnsi="Arial" w:cs="Arial" w:eastAsia="Arial"/>
          <w:sz w:val="25"/>
          <w:szCs w:val="25"/>
          <w:spacing w:val="-6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Recipe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197" w:right="-20"/>
        <w:jc w:val="left"/>
        <w:tabs>
          <w:tab w:pos="99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11.52002pt;margin-top:-19.607452pt;width:43.200001pt;height:162.720001pt;mso-position-horizontal-relative:page;mso-position-vertical-relative:paragraph;z-index:-5128" type="#_x0000_t75">
            <v:imagedata r:id="rId128" o:title=""/>
          </v:shape>
        </w:pict>
      </w:r>
      <w:r>
        <w:rPr/>
        <w:pict>
          <v:group style="position:absolute;margin-left:77.468353pt;margin-top:-1.517035pt;width:422.90679pt;height:.1pt;mso-position-horizontal-relative:page;mso-position-vertical-relative:paragraph;z-index:-5126" coordorigin="1549,-30" coordsize="8458,2">
            <v:shape style="position:absolute;left:1549;top:-30;width:8458;height:2" coordorigin="1549,-30" coordsize="8458,0" path="m1549,-30l10008,-30e" filled="f" stroked="t" strokeweight=".70425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6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14"/>
          <w:w w:val="7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7" w:right="-20"/>
        <w:jc w:val="left"/>
        <w:tabs>
          <w:tab w:pos="99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77.468353pt;margin-top:-23.86614pt;width:423.611048pt;height:.1pt;mso-position-horizontal-relative:page;mso-position-vertical-relative:paragraph;z-index:-5125" coordorigin="1549,-477" coordsize="8472,2">
            <v:shape style="position:absolute;left:1549;top:-477;width:8472;height:2" coordorigin="1549,-477" coordsize="8472,0" path="m1549,-477l10022,-477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116226pt;margin-top:-3.267037pt;width:424.315304pt;height:.1pt;mso-position-horizontal-relative:page;mso-position-vertical-relative:paragraph;z-index:-5124" coordorigin="1542,-65" coordsize="8486,2">
            <v:shape style="position:absolute;left:1542;top:-65;width:8486;height:2" coordorigin="1542,-65" coordsize="8486,0" path="m1542,-65l10029,-65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116226pt;margin-top:39.706955pt;width:424.667433pt;height:.1pt;mso-position-horizontal-relative:page;mso-position-vertical-relative:paragraph;z-index:-5123" coordorigin="1542,794" coordsize="8493,2">
            <v:shape style="position:absolute;left:1542;top:794;width:8493;height:2" coordorigin="1542,794" coordsize="8493,0" path="m1542,794l10036,794e" filled="f" stroked="t" strokeweight=".70425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4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4"/>
          <w:w w:val="74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3" w:lineRule="exact"/>
        <w:ind w:left="1190" w:right="-20"/>
        <w:jc w:val="left"/>
        <w:tabs>
          <w:tab w:pos="99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77.116226pt;margin-top:-8.300327pt;width:424.667433pt;height:.1pt;mso-position-horizontal-relative:page;mso-position-vertical-relative:paragraph;z-index:-5122" coordorigin="1542,-166" coordsize="8493,2">
            <v:shape style="position:absolute;left:1542;top:-166;width:8493;height:2" coordorigin="1542,-166" coordsize="8493,0" path="m1542,-166l10036,-166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468353pt;margin-top:34.673664pt;width:424.667434pt;height:.1pt;mso-position-horizontal-relative:page;mso-position-vertical-relative:paragraph;z-index:-5121" coordorigin="1549,693" coordsize="8493,2">
            <v:shape style="position:absolute;left:1549;top:693;width:8493;height:2" coordorigin="1549,693" coordsize="8493,0" path="m1549,693l10043,693e" filled="f" stroked="t" strokeweight=".70425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b/>
          <w:bCs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21"/>
          <w:w w:val="78"/>
          <w:b/>
          <w:bCs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1"/>
          <w:w w:val="100"/>
          <w:b/>
          <w:bCs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  <w:u w:val="thick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  <w:u w:val="thick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  <w:u w:val="thick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1" w:lineRule="exact"/>
        <w:ind w:left="1204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77.468353pt;margin-top:-26.826206pt;width:425.019563pt;height:.1pt;mso-position-horizontal-relative:page;mso-position-vertical-relative:paragraph;z-index:-5120" coordorigin="1549,-537" coordsize="8500,2">
            <v:shape style="position:absolute;left:1549;top:-537;width:8500;height:2" coordorigin="1549,-537" coordsize="8500,0" path="m1549,-537l10050,-537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468353pt;margin-top:56.813255pt;width:425.723821pt;height:.1pt;mso-position-horizontal-relative:page;mso-position-vertical-relative:paragraph;z-index:-5119" coordorigin="1549,1136" coordsize="8514,2">
            <v:shape style="position:absolute;left:1549;top:1136;width:8514;height:2" coordorigin="1549,1136" coordsize="8514,0" path="m1549,1136l10064,1136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468384pt;margin-top:34.281364pt;width:426.165949pt;height:.1pt;mso-position-horizontal-relative:page;mso-position-vertical-relative:paragraph;z-index:-5112" coordorigin="1549,686" coordsize="8523,2">
            <v:shape style="position:absolute;left:1549;top:686;width:8523;height:2" coordorigin="1549,686" coordsize="8523,0" path="m1549,686l10073,686e" filled="f" stroked="t" strokeweight="1.06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-180"/>
          <w:w w:val="98"/>
          <w:b/>
          <w:bCs/>
          <w:position w:val="27"/>
        </w:rPr>
        <w:t>R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66"/>
          <w:position w:val="-2"/>
        </w:rPr>
        <w:t>,</w:t>
      </w:r>
      <w:r>
        <w:rPr>
          <w:rFonts w:ascii="Times New Roman" w:hAnsi="Times New Roman" w:cs="Times New Roman" w:eastAsia="Times New Roman"/>
          <w:sz w:val="60"/>
          <w:szCs w:val="60"/>
          <w:spacing w:val="-28"/>
          <w:w w:val="66"/>
          <w:position w:val="-2"/>
        </w:rPr>
        <w:t>.</w:t>
      </w:r>
      <w:r>
        <w:rPr>
          <w:rFonts w:ascii="Arial" w:hAnsi="Arial" w:cs="Arial" w:eastAsia="Arial"/>
          <w:sz w:val="25"/>
          <w:szCs w:val="25"/>
          <w:spacing w:val="0"/>
          <w:w w:val="97"/>
          <w:b/>
          <w:bCs/>
          <w:position w:val="27"/>
        </w:rPr>
        <w:t>ecip</w:t>
      </w:r>
      <w:r>
        <w:rPr>
          <w:rFonts w:ascii="Arial" w:hAnsi="Arial" w:cs="Arial" w:eastAsia="Arial"/>
          <w:sz w:val="25"/>
          <w:szCs w:val="25"/>
          <w:spacing w:val="0"/>
          <w:w w:val="98"/>
          <w:b/>
          <w:bCs/>
          <w:position w:val="27"/>
        </w:rPr>
        <w:t>e</w:t>
      </w:r>
      <w:r>
        <w:rPr>
          <w:rFonts w:ascii="Arial" w:hAnsi="Arial" w:cs="Arial" w:eastAsia="Arial"/>
          <w:sz w:val="25"/>
          <w:szCs w:val="25"/>
          <w:spacing w:val="1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Measuremen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t</w:t>
      </w:r>
      <w:r>
        <w:rPr>
          <w:rFonts w:ascii="Arial" w:hAnsi="Arial" w:cs="Arial" w:eastAsia="Arial"/>
          <w:sz w:val="25"/>
          <w:szCs w:val="25"/>
          <w:spacing w:val="16"/>
          <w:w w:val="100"/>
          <w:b/>
          <w:bCs/>
          <w:position w:val="2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  <w:position w:val="27"/>
        </w:rPr>
        <w:t>Conventions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8" w:lineRule="exact"/>
        <w:ind w:left="119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77.468353pt;margin-top:-2.564306pt;width:425.723821pt;height:.1pt;mso-position-horizontal-relative:page;mso-position-vertical-relative:paragraph;z-index:-5118" coordorigin="1549,-51" coordsize="8514,2">
            <v:shape style="position:absolute;left:1549;top:-51;width:8514;height:2" coordorigin="1549,-51" coordsize="8514,0" path="m1549,-51l10064,-51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674759pt;margin-top:13.975532pt;width:425.122949pt;height:.1pt;mso-position-horizontal-relative:page;mso-position-vertical-relative:paragraph;z-index:-5111" coordorigin="1553,280" coordsize="8502,2">
            <v:shape style="position:absolute;left:1553;top:280;width:8502;height:2" coordorigin="1553,280" coordsize="8502,0" path="m1553,280l10056,280e" filled="f" stroked="t" strokeweight="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7"/>
          <w:position w:val="-1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8" w:lineRule="exact"/>
        <w:ind w:left="119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77.116226pt;margin-top:-22.808262pt;width:426.428078pt;height:.1pt;mso-position-horizontal-relative:page;mso-position-vertical-relative:paragraph;z-index:-5117" coordorigin="1542,-456" coordsize="8529,2">
            <v:shape style="position:absolute;left:1542;top:-456;width:8529;height:2" coordorigin="1542,-456" coordsize="8529,0" path="m1542,-456l10071,-456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116226pt;margin-top:-2.209160pt;width:426.428078pt;height:.1pt;mso-position-horizontal-relative:page;mso-position-vertical-relative:paragraph;z-index:-5116" coordorigin="1542,-44" coordsize="8529,2">
            <v:shape style="position:absolute;left:1542;top:-44;width:8529;height:2" coordorigin="1542,-44" coordsize="8529,0" path="m1542,-44l10071,-44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116226pt;margin-top:41.475147pt;width:426.780207pt;height:.1pt;mso-position-horizontal-relative:page;mso-position-vertical-relative:paragraph;z-index:-5115" coordorigin="1542,830" coordsize="8536,2">
            <v:shape style="position:absolute;left:1542;top:830;width:8536;height:2" coordorigin="1542,830" coordsize="8536,0" path="m1542,830l10078,830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77.064384pt;margin-top:13.975532pt;width:426.772949pt;height:.1pt;mso-position-horizontal-relative:page;mso-position-vertical-relative:paragraph;z-index:-5110" coordorigin="1541,280" coordsize="8535,2">
            <v:shape style="position:absolute;left:1541;top:280;width:8535;height:2" coordorigin="1541,280" coordsize="8535,0" path="m1541,280l10077,280e" filled="f" stroked="t" strokeweight="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  <w:position w:val="-1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0" w:after="0" w:line="240" w:lineRule="auto"/>
        <w:ind w:left="4800" w:right="347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77.468353pt;margin-top:-6.447362pt;width:426.428079pt;height:.1pt;mso-position-horizontal-relative:page;mso-position-vertical-relative:paragraph;z-index:-5114" coordorigin="1549,-129" coordsize="8529,2">
            <v:shape style="position:absolute;left:1549;top:-129;width:8529;height:2" coordorigin="1549,-129" coordsize="8529,0" path="m1549,-129l10078,-129e" filled="f" stroked="t" strokeweight=".7042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104</w: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90"/>
          <w:i/>
        </w:rPr>
        <w:t>r.,</w:t>
      </w:r>
      <w:r>
        <w:rPr>
          <w:rFonts w:ascii="Arial" w:hAnsi="Arial" w:cs="Arial" w:eastAsia="Arial"/>
          <w:sz w:val="32"/>
          <w:szCs w:val="32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120" w:right="1720"/>
        </w:sectPr>
      </w:pPr>
      <w:rPr/>
    </w:p>
    <w:p>
      <w:pPr>
        <w:spacing w:before="71" w:after="0" w:line="240" w:lineRule="auto"/>
        <w:ind w:left="56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Stud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Guid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5.1</w:t>
      </w:r>
      <w:r>
        <w:rPr>
          <w:rFonts w:ascii="Arial" w:hAnsi="Arial" w:cs="Arial" w:eastAsia="Arial"/>
          <w:sz w:val="21"/>
          <w:szCs w:val="21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4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13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14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Measurement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Systems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572" w:right="-20"/>
        <w:jc w:val="left"/>
        <w:tabs>
          <w:tab w:pos="982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Courier New" w:hAnsi="Courier New" w:cs="Courier New" w:eastAsia="Courier New"/>
          <w:sz w:val="27"/>
          <w:szCs w:val="27"/>
          <w:w w:val="55"/>
        </w:rPr>
        <w:t>1</w:t>
      </w:r>
      <w:r>
        <w:rPr>
          <w:rFonts w:ascii="Courier New" w:hAnsi="Courier New" w:cs="Courier New" w:eastAsia="Courier New"/>
          <w:sz w:val="27"/>
          <w:szCs w:val="27"/>
          <w:spacing w:val="10"/>
          <w:w w:val="55"/>
        </w:rPr>
        <w:t>.</w:t>
      </w:r>
      <w:r>
        <w:rPr>
          <w:rFonts w:ascii="Courier New" w:hAnsi="Courier New" w:cs="Courier New" w:eastAsia="Courier New"/>
          <w:sz w:val="27"/>
          <w:szCs w:val="27"/>
          <w:spacing w:val="10"/>
          <w:w w:val="100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65" w:right="-20"/>
        <w:jc w:val="left"/>
        <w:rPr>
          <w:rFonts w:ascii="Courier New" w:hAnsi="Courier New" w:cs="Courier New" w:eastAsia="Courier New"/>
          <w:sz w:val="46"/>
          <w:szCs w:val="46"/>
        </w:rPr>
      </w:pPr>
      <w:rPr/>
      <w:r>
        <w:rPr>
          <w:rFonts w:ascii="Courier New" w:hAnsi="Courier New" w:cs="Courier New" w:eastAsia="Courier New"/>
          <w:sz w:val="46"/>
          <w:szCs w:val="46"/>
          <w:w w:val="55"/>
        </w:rPr>
        <w:t>2.</w:t>
      </w:r>
      <w:r>
        <w:rPr>
          <w:rFonts w:ascii="Courier New" w:hAnsi="Courier New" w:cs="Courier New" w:eastAsia="Courier New"/>
          <w:sz w:val="46"/>
          <w:szCs w:val="46"/>
          <w:spacing w:val="-124"/>
          <w:w w:val="100"/>
        </w:rPr>
        <w:t> </w:t>
      </w:r>
      <w:r>
        <w:rPr>
          <w:rFonts w:ascii="Courier New" w:hAnsi="Courier New" w:cs="Courier New" w:eastAsia="Courier New"/>
          <w:sz w:val="46"/>
          <w:szCs w:val="46"/>
          <w:spacing w:val="0"/>
          <w:w w:val="55"/>
        </w:rPr>
        <w:t>·---------------------------------------------------------</w:t>
      </w:r>
      <w:r>
        <w:rPr>
          <w:rFonts w:ascii="Courier New" w:hAnsi="Courier New" w:cs="Courier New" w:eastAsia="Courier New"/>
          <w:sz w:val="46"/>
          <w:szCs w:val="46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2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Measurement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Techniques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54" w:lineRule="exact"/>
        <w:ind w:left="579" w:right="-20"/>
        <w:jc w:val="left"/>
        <w:tabs>
          <w:tab w:pos="960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123.81913pt;margin-top:40.317631pt;width:454.12174pt;height:.1pt;mso-position-horizontal-relative:page;mso-position-vertical-relative:paragraph;z-index:-5108" coordorigin="2476,806" coordsize="9082,2">
            <v:shape style="position:absolute;left:2476;top:806;width:9082;height:2" coordorigin="2476,806" coordsize="9082,0" path="m2476,806l11559,806e" filled="f" stroked="t" strokeweight=".70956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spacing w:val="0"/>
          <w:w w:val="170"/>
          <w:position w:val="-1"/>
        </w:rPr>
        <w:t>l</w:t>
      </w:r>
      <w:r>
        <w:rPr>
          <w:rFonts w:ascii="Arial" w:hAnsi="Arial" w:cs="Arial" w:eastAsia="Arial"/>
          <w:sz w:val="23"/>
          <w:szCs w:val="23"/>
          <w:spacing w:val="22"/>
          <w:w w:val="170"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46"/>
          <w:w w:val="170"/>
          <w:u w:val="single" w:color="000000"/>
          <w:position w:val="-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Arial" w:hAnsi="Arial" w:cs="Arial" w:eastAsia="Arial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-1"/>
        </w:rPr>
      </w:r>
      <w:r>
        <w:rPr>
          <w:rFonts w:ascii="Arial" w:hAnsi="Arial" w:cs="Arial" w:eastAsia="Arial"/>
          <w:sz w:val="23"/>
          <w:szCs w:val="23"/>
          <w:spacing w:val="0"/>
          <w:w w:val="170"/>
          <w:position w:val="-1"/>
        </w:rPr>
        <w:t>_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auto"/>
        <w:ind w:left="57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23.81913pt;margin-top:-7.87505pt;width:453.766957pt;height:.1pt;mso-position-horizontal-relative:page;mso-position-vertical-relative:paragraph;z-index:-5107" coordorigin="2476,-158" coordsize="9075,2">
            <v:shape style="position:absolute;left:2476;top:-158;width:9075;height:2" coordorigin="2476,-158" coordsize="9075,0" path="m2476,-158l11552,-158e" filled="f" stroked="t" strokeweight="1.064348pt" strokecolor="#000000">
              <v:path arrowok="t"/>
            </v:shape>
          </v:group>
          <w10:wrap type="none"/>
        </w:pict>
      </w:r>
      <w:r>
        <w:rPr/>
        <w:pict>
          <v:group style="position:absolute;margin-left:592.841736pt;margin-top:.330357pt;width:.1pt;height:143.772973pt;mso-position-horizontal-relative:page;mso-position-vertical-relative:paragraph;z-index:-5106" coordorigin="11857,7" coordsize="2,2875">
            <v:shape style="position:absolute;left:11857;top:7;width:2;height:2875" coordorigin="11857,7" coordsize="0,2875" path="m11857,2882l11857,7e" filled="f" stroked="t" strokeweight="5.321739pt" strokecolor="#000000">
              <v:path arrowok="t"/>
            </v:shape>
          </v:group>
          <w10:wrap type="none"/>
        </w:pict>
      </w:r>
      <w:r>
        <w:rPr/>
        <w:pict>
          <v:group style="position:absolute;margin-left:124.173912pt;margin-top:35.470898pt;width:453.766957pt;height:.1pt;mso-position-horizontal-relative:page;mso-position-vertical-relative:paragraph;z-index:-5105" coordorigin="2483,709" coordsize="9075,2">
            <v:shape style="position:absolute;left:2483;top:709;width:9075;height:2" coordorigin="2483,709" coordsize="9075,0" path="m2483,709l11559,709e" filled="f" stroked="t" strokeweight=".70956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283"/>
        </w:rPr>
        <w:t>2·-------------------------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579" w:right="-20"/>
        <w:jc w:val="left"/>
        <w:tabs>
          <w:tab w:pos="98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10.880005pt;margin-top:23.242882pt;width:467.415648pt;height:414.720001pt;mso-position-horizontal-relative:page;mso-position-vertical-relative:paragraph;z-index:-5109" coordorigin="2218,465" coordsize="9348,8294">
            <v:shape style="position:absolute;left:2218;top:465;width:374;height:8294" type="#_x0000_t75">
              <v:imagedata r:id="rId129" o:title=""/>
            </v:shape>
            <v:group style="position:absolute;left:2483;top:799;width:9075;height:2" coordorigin="2483,799" coordsize="9075,2">
              <v:shape style="position:absolute;left:2483;top:799;width:9075;height:2" coordorigin="2483,799" coordsize="9075,0" path="m2483,799l11559,799e" filled="f" stroked="t" strokeweight=".709565pt" strokecolor="#000000">
                <v:path arrowok="t"/>
              </v:shape>
            </v:group>
            <v:group style="position:absolute;left:2476;top:1220;width:9082;height:2" coordorigin="2476,1220" coordsize="9082,2">
              <v:shape style="position:absolute;left:2476;top:1220;width:9082;height:2" coordorigin="2476,1220" coordsize="9082,0" path="m2476,1220l11559,1220e" filled="f" stroked="t" strokeweight=".70956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3.81913pt;margin-top:-3.192808pt;width:454.12174pt;height:.1pt;mso-position-horizontal-relative:page;mso-position-vertical-relative:paragraph;z-index:-5104" coordorigin="2476,-64" coordsize="9082,2">
            <v:shape style="position:absolute;left:2476;top:-64;width:9082;height:2" coordorigin="2476,-64" coordsize="9082,0" path="m2476,-64l11559,-64e" filled="f" stroked="t" strokeweight=".70956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w w:val="85"/>
          <w:position w:val="-1"/>
        </w:rPr>
        <w:t>J</w:t>
      </w:r>
      <w:r>
        <w:rPr>
          <w:rFonts w:ascii="Arial" w:hAnsi="Arial" w:cs="Arial" w:eastAsia="Arial"/>
          <w:sz w:val="24"/>
          <w:szCs w:val="24"/>
          <w:w w:val="84"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38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8"/>
          <w:w w:val="99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99"/>
          <w:u w:val="single" w:color="0000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u w:val="single" w:color="000000"/>
          <w:position w:val="-1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2" w:after="0" w:line="240" w:lineRule="auto"/>
        <w:ind w:left="4111" w:right="3759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center"/>
        <w:spacing w:after="0"/>
        <w:sectPr>
          <w:pgSz w:w="12260" w:h="15860"/>
          <w:pgMar w:top="280" w:bottom="280" w:left="1720" w:right="500"/>
        </w:sectPr>
      </w:pPr>
      <w:rPr/>
    </w:p>
    <w:p>
      <w:pPr>
        <w:spacing w:before="73" w:after="0" w:line="240" w:lineRule="auto"/>
        <w:ind w:left="1638" w:right="170"/>
        <w:jc w:val="center"/>
        <w:tabs>
          <w:tab w:pos="7720" w:val="left"/>
          <w:tab w:pos="105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Nam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303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26.720001pt;margin-top:8.640015pt;width:407.519994pt;height:393.12pt;mso-position-horizontal-relative:page;mso-position-vertical-relative:paragraph;z-index:-5103" type="#_x0000_t75">
            <v:imagedata r:id="rId130" o:title=""/>
          </v:shape>
        </w:pict>
      </w:r>
      <w:r>
        <w:rPr/>
        <w:pict>
          <v:shape style="width:67.680002pt;height:336.96pt;mso-position-horizontal-relative:char;mso-position-vertical-relative:line" type="#_x0000_t75">
            <v:imagedata r:id="rId1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3099" w:right="149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5.1.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Sz w:w="12260" w:h="15860"/>
          <w:pgMar w:top="140" w:bottom="0" w:left="180" w:right="940"/>
        </w:sectPr>
      </w:pPr>
      <w:rPr/>
    </w:p>
    <w:p>
      <w:pPr>
        <w:spacing w:before="32" w:after="0" w:line="240" w:lineRule="auto"/>
        <w:ind w:left="165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590.400024pt;margin-top:460.799988pt;width:11.488696pt;height:295.991622pt;mso-position-horizontal-relative:page;mso-position-vertical-relative:page;z-index:-5102" coordorigin="11808,9216" coordsize="230,5920">
            <v:shape style="position:absolute;left:11808;top:9216;width:173;height:5443" type="#_x0000_t75">
              <v:imagedata r:id="rId132" o:title=""/>
            </v:shape>
            <v:group style="position:absolute;left:12027;top:12271;width:2;height:2854" coordorigin="12027,12271" coordsize="2,2854">
              <v:shape style="position:absolute;left:12027;top:12271;width:2;height:2854" coordorigin="12027,12271" coordsize="0,2854" path="m12027,15125l12027,12271e" filled="f" stroked="t" strokeweight="1.0643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30" w:after="0" w:line="240" w:lineRule="auto"/>
        <w:ind w:left="187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What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"tsp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measurement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9" w:after="0" w:line="240" w:lineRule="auto"/>
        <w:ind w:left="2154" w:right="-20"/>
        <w:jc w:val="left"/>
        <w:tabs>
          <w:tab w:pos="43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1" w:after="0" w:line="265" w:lineRule="auto"/>
        <w:ind w:left="2133" w:right="79" w:firstLine="-25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recipe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include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make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dish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65" w:lineRule="auto"/>
        <w:ind w:left="2140" w:right="123" w:firstLine="-27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Measurement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mas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heavines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ingredient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40" w:lineRule="auto"/>
        <w:ind w:left="188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System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measurement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usin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liters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65" w:lineRule="auto"/>
        <w:ind w:left="2133" w:right="370" w:firstLine="-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Name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ofitem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neede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recipe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40" w:lineRule="auto"/>
        <w:ind w:left="1800" w:right="-7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"N"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metho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readin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recipes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65" w:lineRule="auto"/>
        <w:ind w:left="2126" w:right="16" w:firstLine="-32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Heavines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containe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whe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usin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scale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40" w:lineRule="auto"/>
        <w:ind w:left="182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17.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Name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culinar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website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recipes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9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91.179131pt;margin-top:-1.901915pt;width:204.354783pt;height:.1pt;mso-position-horizontal-relative:page;mso-position-vertical-relative:paragraph;z-index:-5101" coordorigin="1824,-38" coordsize="4087,2">
            <v:shape style="position:absolute;left:1824;top:-38;width:4087;height:2" coordorigin="1824,-38" coordsize="4087,0" path="m1824,-38l5911,-38e" filled="f" stroked="t" strokeweight="1.064348pt" strokecolor="#000000">
              <v:path arrowok="t"/>
            </v:shape>
          </v:group>
          <w10:wrap type="none"/>
        </w:pict>
      </w:r>
      <w:r>
        <w:rPr/>
        <w:pict>
          <v:group style="position:absolute;margin-left:91.179131pt;margin-top:13.260247pt;width:204.709566pt;height:.1pt;mso-position-horizontal-relative:page;mso-position-vertical-relative:paragraph;z-index:-5100" coordorigin="1824,265" coordsize="4094,2">
            <v:shape style="position:absolute;left:1824;top:265;width:4094;height:2" coordorigin="1824,265" coordsize="4094,0" path="m1824,265l5918,265e" filled="f" stroked="t" strokeweight="1.0643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6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106</w: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5"/>
        </w:rPr>
        <w:t>_</w:t>
      </w:r>
      <w:r>
        <w:rPr>
          <w:rFonts w:ascii="Arial" w:hAnsi="Arial" w:cs="Arial" w:eastAsia="Arial"/>
          <w:sz w:val="23"/>
          <w:szCs w:val="23"/>
          <w:spacing w:val="0"/>
          <w:w w:val="125"/>
        </w:rPr>
        <w:t>.</w:t>
      </w:r>
      <w:r>
        <w:rPr>
          <w:rFonts w:ascii="Arial" w:hAnsi="Arial" w:cs="Arial" w:eastAsia="Arial"/>
          <w:sz w:val="23"/>
          <w:szCs w:val="23"/>
          <w:spacing w:val="31"/>
          <w:w w:val="12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0" w:after="0" w:line="240" w:lineRule="auto"/>
        <w:ind w:left="146" w:right="-20"/>
        <w:jc w:val="left"/>
        <w:rPr>
          <w:rFonts w:ascii="Times New Roman" w:hAnsi="Times New Roman" w:cs="Times New Roman" w:eastAsia="Times New Roman"/>
          <w:sz w:val="74"/>
          <w:szCs w:val="74"/>
        </w:rPr>
      </w:pPr>
      <w:rPr/>
      <w:r>
        <w:rPr>
          <w:rFonts w:ascii="Times New Roman" w:hAnsi="Times New Roman" w:cs="Times New Roman" w:eastAsia="Times New Roman"/>
          <w:sz w:val="74"/>
          <w:szCs w:val="74"/>
          <w:spacing w:val="0"/>
          <w:w w:val="307"/>
        </w:rPr>
        <w:t>-</w:t>
      </w:r>
      <w:r>
        <w:rPr>
          <w:rFonts w:ascii="Times New Roman" w:hAnsi="Times New Roman" w:cs="Times New Roman" w:eastAsia="Times New Roman"/>
          <w:sz w:val="74"/>
          <w:szCs w:val="74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40" w:after="0" w:line="271" w:lineRule="auto"/>
        <w:ind w:left="468" w:right="88" w:firstLine="-23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recipe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designe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suit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need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individual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kitchen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9" w:lineRule="exact"/>
        <w:ind w:left="20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What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"g"</w:t>
      </w:r>
      <w:r>
        <w:rPr>
          <w:rFonts w:ascii="Times New Roman" w:hAnsi="Times New Roman" w:cs="Times New Roman" w:eastAsia="Times New Roman"/>
          <w:sz w:val="23"/>
          <w:szCs w:val="2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8"/>
        </w:rPr>
        <w:t>measurement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40" w:lineRule="auto"/>
        <w:ind w:left="20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Servin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size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person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8" w:after="0" w:line="240" w:lineRule="auto"/>
        <w:ind w:left="20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Describe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measure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output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recipe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71" w:lineRule="auto"/>
        <w:ind w:left="468" w:right="218" w:firstLine="-23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3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38"/>
          <w:w w:val="8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3"/>
        </w:rPr>
        <w:t>Describe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8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numbe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whole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item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recipe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9" w:lineRule="exact"/>
        <w:ind w:left="13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Measurement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space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occupie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solid,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40" w:lineRule="auto"/>
        <w:ind w:left="46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liquid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8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11.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Popula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source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recipes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bookstores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8" w:after="0" w:line="278" w:lineRule="auto"/>
        <w:ind w:left="468" w:right="374" w:firstLine="-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Writte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recor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neede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make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dish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45" w:lineRule="exact"/>
        <w:ind w:left="13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"p"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metho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readin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recipes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80" w:right="940"/>
          <w:cols w:num="2" w:equalWidth="0">
            <w:col w:w="6163" w:space="305"/>
            <w:col w:w="4672"/>
          </w:cols>
        </w:sectPr>
      </w:pPr>
      <w:rPr/>
    </w:p>
    <w:p>
      <w:pPr>
        <w:spacing w:before="72" w:after="0" w:line="240" w:lineRule="auto"/>
        <w:ind w:left="71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4.880005pt;margin-top:27.998167pt;width:475.634013pt;height:56.16pt;mso-position-horizontal-relative:page;mso-position-vertical-relative:paragraph;z-index:-5099" coordorigin="1498,560" coordsize="9513,1123">
            <v:shape style="position:absolute;left:1498;top:560;width:2102;height:1123" type="#_x0000_t75">
              <v:imagedata r:id="rId133" o:title=""/>
            </v:shape>
            <v:group style="position:absolute;left:3525;top:1515;width:7478;height:2" coordorigin="3525,1515" coordsize="7478,2">
              <v:shape style="position:absolute;left:3525;top:1515;width:7478;height:2" coordorigin="3525,1515" coordsize="7478,0" path="m3525,1515l11003,1515e" filled="f" stroked="t" strokeweight=".7149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9.329437pt;margin-top:11.969258pt;width:126.546729pt;height:.1pt;mso-position-horizontal-relative:page;mso-position-vertical-relative:paragraph;z-index:-5096" coordorigin="8587,239" coordsize="2531,2">
            <v:shape style="position:absolute;left:8587;top:239;width:2531;height:2" coordorigin="8587,239" coordsize="2531,0" path="m8587,239l11118,239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02"/>
        </w:rPr>
        <w:t>-----------------------Date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6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Standardize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Recipes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6" w:lineRule="exact"/>
        <w:ind w:left="286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94"/>
        </w:rPr>
        <w:t>Convertin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48"/>
          <w:szCs w:val="48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Recipes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87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Scalin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Recipes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exact"/>
        <w:ind w:left="700" w:right="929" w:firstLine="21"/>
        <w:jc w:val="left"/>
        <w:tabs>
          <w:tab w:pos="3320" w:val="left"/>
          <w:tab w:pos="101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spacing w:val="0"/>
          <w:w w:val="66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15"/>
          <w:w w:val="66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54"/>
          <w:w w:val="66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66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66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66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>--------------------------------------------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75"/>
        </w:rPr>
        <w:t>Example</w:t>
      </w:r>
      <w:r>
        <w:rPr>
          <w:rFonts w:ascii="Courier New" w:hAnsi="Courier New" w:cs="Courier New" w:eastAsia="Courier New"/>
          <w:sz w:val="26"/>
          <w:szCs w:val="26"/>
          <w:spacing w:val="22"/>
          <w:w w:val="75"/>
        </w:rPr>
        <w:t>:</w:t>
      </w:r>
      <w:r>
        <w:rPr>
          <w:rFonts w:ascii="Courier New" w:hAnsi="Courier New" w:cs="Courier New" w:eastAsia="Courier New"/>
          <w:sz w:val="26"/>
          <w:szCs w:val="26"/>
          <w:spacing w:val="22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707" w:right="-20"/>
        <w:jc w:val="left"/>
        <w:tabs>
          <w:tab w:pos="101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6pt;margin-top:.954388pt;width:30.24pt;height:164.160004pt;mso-position-horizontal-relative:page;mso-position-vertical-relative:paragraph;z-index:-5097" type="#_x0000_t75">
            <v:imagedata r:id="rId134" o:title=""/>
          </v:shape>
        </w:pict>
      </w:r>
      <w:r>
        <w:rPr/>
        <w:pict>
          <v:group style="position:absolute;margin-left:88.654205pt;margin-top:-4.15726pt;width:472.941588pt;height:.1pt;mso-position-horizontal-relative:page;mso-position-vertical-relative:paragraph;z-index:-5095" coordorigin="1773,-83" coordsize="9459,2">
            <v:shape style="position:absolute;left:1773;top:-83;width:9459;height:2" coordorigin="1773,-83" coordsize="9459,0" path="m1773,-83l11232,-83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93" w:right="-20"/>
        <w:jc w:val="left"/>
        <w:tabs>
          <w:tab w:pos="101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88.29673pt;margin-top:36.804668pt;width:472.941589pt;height:.1pt;mso-position-horizontal-relative:page;mso-position-vertical-relative:paragraph;z-index:-5094" coordorigin="1766,736" coordsize="9459,2">
            <v:shape style="position:absolute;left:1766;top:736;width:9459;height:2" coordorigin="1766,736" coordsize="9459,0" path="m1766,736l11225,736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5"/>
        </w:rPr>
        <w:t>Example:</w:t>
      </w:r>
      <w:r>
        <w:rPr>
          <w:rFonts w:ascii="Courier New" w:hAnsi="Courier New" w:cs="Courier New" w:eastAsia="Courier New"/>
          <w:sz w:val="26"/>
          <w:szCs w:val="26"/>
          <w:spacing w:val="-111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3" w:right="-20"/>
        <w:jc w:val="left"/>
        <w:rPr>
          <w:rFonts w:ascii="Courier New" w:hAnsi="Courier New" w:cs="Courier New" w:eastAsia="Courier New"/>
          <w:sz w:val="33"/>
          <w:szCs w:val="33"/>
        </w:rPr>
      </w:pPr>
      <w:rPr/>
      <w:r>
        <w:rPr/>
        <w:pict>
          <v:group style="position:absolute;margin-left:88.654205pt;margin-top:-12.245318pt;width:472.584112pt;height:.1pt;mso-position-horizontal-relative:page;mso-position-vertical-relative:paragraph;z-index:-5093" coordorigin="1773,-245" coordsize="9452,2">
            <v:shape style="position:absolute;left:1773;top:-245;width:9452;height:2" coordorigin="1773,-245" coordsize="9452,0" path="m1773,-245l11225,-245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88.29673pt;margin-top:29.684093pt;width:472.584112pt;height:.1pt;mso-position-horizontal-relative:page;mso-position-vertical-relative:paragraph;z-index:-5092" coordorigin="1766,594" coordsize="9452,2">
            <v:shape style="position:absolute;left:1766;top:594;width:9452;height:2" coordorigin="1766,594" coordsize="9452,0" path="m1766,594l11218,594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3"/>
          <w:szCs w:val="33"/>
          <w:spacing w:val="0"/>
          <w:w w:val="84"/>
        </w:rPr>
        <w:t>RCF=------------------------------</w:t>
      </w:r>
      <w:r>
        <w:rPr>
          <w:rFonts w:ascii="Courier New" w:hAnsi="Courier New" w:cs="Courier New" w:eastAsia="Courier New"/>
          <w:sz w:val="33"/>
          <w:szCs w:val="33"/>
          <w:spacing w:val="0"/>
          <w:w w:val="84"/>
        </w:rPr>
        <w:t> </w:t>
      </w:r>
      <w:r>
        <w:rPr>
          <w:rFonts w:ascii="Courier New" w:hAnsi="Courier New" w:cs="Courier New" w:eastAsia="Courier New"/>
          <w:sz w:val="33"/>
          <w:szCs w:val="33"/>
          <w:spacing w:val="0"/>
          <w:w w:val="100"/>
        </w:rPr>
        <w:t>----------------------</w:t>
      </w:r>
      <w:r>
        <w:rPr>
          <w:rFonts w:ascii="Courier New" w:hAnsi="Courier New" w:cs="Courier New" w:eastAsia="Courier New"/>
          <w:sz w:val="33"/>
          <w:szCs w:val="33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Recipe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Changin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Portio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Size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4" w:after="0" w:line="274" w:lineRule="exact"/>
        <w:ind w:left="707" w:right="-20"/>
        <w:jc w:val="left"/>
        <w:tabs>
          <w:tab w:pos="101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  <w:position w:val="1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693" w:right="-20"/>
        <w:jc w:val="left"/>
        <w:tabs>
          <w:tab w:pos="10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0.09346pt;margin-top:-4.157245pt;width:460.787383pt;height:.1pt;mso-position-horizontal-relative:page;mso-position-vertical-relative:paragraph;z-index:-5091" coordorigin="2002,-83" coordsize="9216,2">
            <v:shape style="position:absolute;left:2002;top:-83;width:9216;height:2" coordorigin="2002,-83" coordsize="9216,0" path="m2002,-83l11218,-83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520" w:bottom="280" w:left="1080" w:right="0"/>
        </w:sectPr>
      </w:pPr>
      <w:rPr/>
    </w:p>
    <w:p>
      <w:pPr>
        <w:spacing w:before="36" w:after="0" w:line="263" w:lineRule="exact"/>
        <w:ind w:left="700" w:right="-76"/>
        <w:jc w:val="left"/>
        <w:tabs>
          <w:tab w:pos="9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9.039978pt;margin-top:13.256314pt;width:10.08pt;height:146.880005pt;mso-position-horizontal-relative:page;mso-position-vertical-relative:paragraph;z-index:-5098" type="#_x0000_t75">
            <v:imagedata r:id="rId135" o:title=""/>
          </v:shape>
        </w:pict>
      </w:r>
      <w:r>
        <w:rPr/>
        <w:pict>
          <v:group style="position:absolute;margin-left:100.09346pt;margin-top:-4.873982pt;width:460.429906pt;height:.1pt;mso-position-horizontal-relative:page;mso-position-vertical-relative:paragraph;z-index:-5090" coordorigin="2002,-97" coordsize="9209,2">
            <v:shape style="position:absolute;left:2002;top:-97;width:9209;height:2" coordorigin="2002,-97" coordsize="9209,0" path="m2002,-97l11210,-97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9.735985pt;margin-top:37.055431pt;width:460.787383pt;height:.1pt;mso-position-horizontal-relative:page;mso-position-vertical-relative:paragraph;z-index:-5089" coordorigin="1995,741" coordsize="9216,2">
            <v:shape style="position:absolute;left:1995;top:741;width:9216;height:2" coordorigin="1995,741" coordsize="9216,0" path="m1995,741l11210,741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4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6" w:after="0" w:line="263" w:lineRule="exact"/>
        <w:ind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spacing w:val="0"/>
          <w:w w:val="185"/>
          <w:position w:val="1"/>
        </w:rPr>
        <w:t>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80" w:right="0"/>
          <w:cols w:num="2" w:equalWidth="0">
            <w:col w:w="9312" w:space="145"/>
            <w:col w:w="1723"/>
          </w:cols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8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Recipe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5" w:after="0" w:line="240" w:lineRule="auto"/>
        <w:ind w:left="700" w:right="-20"/>
        <w:jc w:val="left"/>
        <w:tabs>
          <w:tab w:pos="10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6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686" w:right="-20"/>
        <w:jc w:val="left"/>
        <w:tabs>
          <w:tab w:pos="93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9.735985pt;margin-top:-6.673992pt;width:460.429907pt;height:.1pt;mso-position-horizontal-relative:page;mso-position-vertical-relative:paragraph;z-index:-5088" coordorigin="1995,-133" coordsize="9209,2">
            <v:shape style="position:absolute;left:1995;top:-133;width:9209;height:2" coordorigin="1995,-133" coordsize="9209,0" path="m1995,-133l11203,-133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1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9"/>
          <w:w w:val="81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81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43"/>
          <w:position w:val="1"/>
        </w:rPr>
        <w:t>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80" w:right="0"/>
        </w:sectPr>
      </w:pPr>
      <w:rPr/>
    </w:p>
    <w:p>
      <w:pPr>
        <w:spacing w:before="41" w:after="0" w:line="240" w:lineRule="auto"/>
        <w:ind w:left="12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99.378502pt;margin-top:2.096695pt;width:460.429906pt;height:.1pt;mso-position-horizontal-relative:page;mso-position-vertical-relative:paragraph;z-index:-5087" coordorigin="1988,42" coordsize="9209,2">
            <v:shape style="position:absolute;left:1988;top:42;width:9209;height:2" coordorigin="1988,42" coordsize="9209,0" path="m1988,42l11196,42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73"/>
        </w:rPr>
        <w:t>,&lt;;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74" w:lineRule="exact"/>
        <w:ind w:right="-20"/>
        <w:jc w:val="left"/>
        <w:tabs>
          <w:tab w:pos="94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1"/>
          <w:position w:val="1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80" w:right="0"/>
          <w:cols w:num="2" w:equalWidth="0">
            <w:col w:w="303" w:space="383"/>
            <w:col w:w="10494"/>
          </w:cols>
        </w:sectPr>
      </w:pPr>
      <w:rPr/>
    </w:p>
    <w:p>
      <w:pPr>
        <w:spacing w:before="93" w:after="0" w:line="92" w:lineRule="exact"/>
        <w:ind w:left="15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8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280" w:lineRule="exact"/>
        <w:ind w:left="164" w:right="-20"/>
        <w:jc w:val="left"/>
        <w:tabs>
          <w:tab w:pos="900" w:val="left"/>
          <w:tab w:pos="1012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92"/>
          <w:w w:val="81"/>
          <w:position w:val="2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-8"/>
          <w:w w:val="141"/>
          <w:position w:val="-4"/>
        </w:rPr>
        <w:t>0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2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99"/>
          <w:position w:val="2"/>
        </w:rPr>
      </w:r>
      <w:r>
        <w:rPr>
          <w:rFonts w:ascii="Arial" w:hAnsi="Arial" w:cs="Arial" w:eastAsia="Arial"/>
          <w:sz w:val="27"/>
          <w:szCs w:val="27"/>
          <w:spacing w:val="0"/>
          <w:w w:val="99"/>
          <w:u w:val="single" w:color="000000"/>
          <w:position w:val="2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2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2"/>
        </w:rPr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114" w:lineRule="exact"/>
        <w:ind w:left="12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13"/>
          <w:i/>
          <w:position w:val="-2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80" w:right="0"/>
        </w:sectPr>
      </w:pPr>
      <w:rPr/>
    </w:p>
    <w:p>
      <w:pPr>
        <w:spacing w:before="0" w:after="0" w:line="245" w:lineRule="exact"/>
        <w:ind w:left="128" w:right="-76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82"/>
          <w:w w:val="82"/>
          <w:i/>
        </w:rPr>
        <w:t>g</w:t>
      </w:r>
      <w:r>
        <w:rPr>
          <w:rFonts w:ascii="Arial" w:hAnsi="Arial" w:cs="Arial" w:eastAsia="Arial"/>
          <w:sz w:val="12"/>
          <w:szCs w:val="12"/>
          <w:spacing w:val="0"/>
          <w:w w:val="127"/>
          <w:position w:val="5"/>
        </w:rPr>
        <w:t>c'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257" w:lineRule="exact"/>
        <w:ind w:right="-20"/>
        <w:jc w:val="left"/>
        <w:tabs>
          <w:tab w:pos="94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w w:val="82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3"/>
          <w:w w:val="82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80" w:right="0"/>
          <w:cols w:num="2" w:equalWidth="0">
            <w:col w:w="263" w:space="408"/>
            <w:col w:w="10509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8" w:after="0" w:line="87" w:lineRule="exact"/>
        <w:ind w:left="15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8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194" w:lineRule="exact"/>
        <w:ind w:left="1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9.378502pt;margin-top:7.196245pt;width:460.429906pt;height:.1pt;mso-position-horizontal-relative:page;mso-position-vertical-relative:paragraph;z-index:-5086" coordorigin="1988,144" coordsize="9209,2">
            <v:shape style="position:absolute;left:1988;top:144;width:9209;height:2" coordorigin="1988,144" coordsize="9209,0" path="m1988,144l11196,144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62"/>
          <w:position w:val="-1"/>
        </w:rPr>
        <w:t>JJ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115" w:lineRule="exact"/>
        <w:ind w:left="15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89" w:lineRule="exact"/>
        <w:ind w:left="157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151" w:lineRule="exact"/>
        <w:ind w:left="4337" w:right="466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1" w:right="-20"/>
        <w:jc w:val="left"/>
        <w:tabs>
          <w:tab w:pos="6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9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5"/>
          <w:w w:val="12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l1fi"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7"/>
        </w:rPr>
        <w:t>107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80" w:right="0"/>
        </w:sectPr>
      </w:pPr>
      <w:rPr/>
    </w:p>
    <w:p>
      <w:pPr>
        <w:spacing w:before="65" w:after="0" w:line="240" w:lineRule="auto"/>
        <w:ind w:left="109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5.2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coNTINUED</w: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9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Factor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Recipes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0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7.69014pt;margin-top:29.610558pt;width:464.746479pt;height:.1pt;mso-position-horizontal-relative:page;mso-position-vertical-relative:paragraph;z-index:-5084" coordorigin="1954,592" coordsize="9295,2">
            <v:shape style="position:absolute;left:1954;top:592;width:9295;height:2" coordorigin="1954,592" coordsize="9295,0" path="m1954,592l11249,592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Cookin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54"/>
        </w:rPr>
        <w:t>Temperature:---------------------------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7.69014pt;margin-top:-12.991361pt;width:464.746479pt;height:.1pt;mso-position-horizontal-relative:page;mso-position-vertical-relative:paragraph;z-index:-5083" coordorigin="1954,-260" coordsize="9295,2">
            <v:shape style="position:absolute;left:1954;top:-260;width:9295;height:2" coordorigin="1954,-260" coordsize="9295,0" path="m1954,-260l11249,-26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7.69014pt;margin-top:29.071281pt;width:464.387324pt;height:.1pt;mso-position-horizontal-relative:page;mso-position-vertical-relative:paragraph;z-index:-5082" coordorigin="1954,581" coordsize="9288,2">
            <v:shape style="position:absolute;left:1954;top:581;width:9288;height:2" coordorigin="1954,581" coordsize="9288,0" path="m1954,581l11242,581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CooldngTime:</w:t>
      </w:r>
      <w:r>
        <w:rPr>
          <w:rFonts w:ascii="Times New Roman" w:hAnsi="Times New Roman" w:cs="Times New Roman" w:eastAsia="Times New Roman"/>
          <w:sz w:val="23"/>
          <w:szCs w:val="2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341"/>
        </w:rPr>
        <w:t>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0" w:lineRule="exact"/>
        <w:ind w:left="109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8.049294pt;margin-top:-5.980894pt;width:464.387324pt;height:.1pt;mso-position-horizontal-relative:page;mso-position-vertical-relative:paragraph;z-index:-5081" coordorigin="1961,-120" coordsize="9288,2">
            <v:shape style="position:absolute;left:1961;top:-120;width:9288;height:2" coordorigin="1961,-120" coordsize="9288,0" path="m1961,-120l11249,-12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8.049294pt;margin-top:36.081749pt;width:464.028169pt;height:.1pt;mso-position-horizontal-relative:page;mso-position-vertical-relative:paragraph;z-index:-5080" coordorigin="1961,722" coordsize="9281,2">
            <v:shape style="position:absolute;left:1961;top:722;width:9281;height:2" coordorigin="1961,722" coordsize="9281,0" path="m1961,722l11242,72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44.294983pt;margin-top:12.990328pt;width:418.937097pt;height:.1pt;mso-position-horizontal-relative:page;mso-position-vertical-relative:paragraph;z-index:-5074" coordorigin="2886,260" coordsize="8379,2">
            <v:shape style="position:absolute;left:2886;top:260;width:8379;height:2" coordorigin="2886,260" coordsize="8379,0" path="m2886,260l11265,26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  <w:position w:val="-1"/>
        </w:rPr>
        <w:t>3.PanSize: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60" w:lineRule="exact"/>
        <w:ind w:left="1077" w:right="-20"/>
        <w:jc w:val="left"/>
        <w:tabs>
          <w:tab w:pos="103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37.440002pt;margin-top:-46.065735pt;width:37.439999pt;height:164.160004pt;mso-position-horizontal-relative:page;mso-position-vertical-relative:paragraph;z-index:-5085" type="#_x0000_t75">
            <v:imagedata r:id="rId136" o:title=""/>
          </v:shape>
        </w:pict>
      </w:r>
      <w:r>
        <w:rPr/>
        <w:pict>
          <v:group style="position:absolute;margin-left:97.69014pt;margin-top:-4.840429pt;width:464.387324pt;height:.1pt;mso-position-horizontal-relative:page;mso-position-vertical-relative:paragraph;z-index:-5079" coordorigin="1954,-97" coordsize="9288,2">
            <v:shape style="position:absolute;left:1954;top:-97;width:9288;height:2" coordorigin="1954,-97" coordsize="9288,0" path="m1954,-97l11242,-97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7.69014pt;margin-top:37.222214pt;width:464.028169pt;height:.1pt;mso-position-horizontal-relative:page;mso-position-vertical-relative:paragraph;z-index:-5078" coordorigin="1954,744" coordsize="9281,2">
            <v:shape style="position:absolute;left:1954;top:744;width:9281;height:2" coordorigin="1954,744" coordsize="9281,0" path="m1954,744l11234,74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56.532791pt;margin-top:14.490328pt;width:390.080019pt;height:.1pt;mso-position-horizontal-relative:page;mso-position-vertical-relative:paragraph;z-index:-5073" coordorigin="3131,290" coordsize="7802,2">
            <v:shape style="position:absolute;left:3131;top:290;width:7802;height:2" coordorigin="3131,290" coordsize="7802,0" path="m3131,290l10932,29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  <w:position w:val="-1"/>
        </w:rPr>
        <w:t>4.Seasonings: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48"/>
          <w:position w:val="-1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047" w:right="602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7.69014pt;margin-top:-11.131811pt;width:464.028169pt;height:.1pt;mso-position-horizontal-relative:page;mso-position-vertical-relative:paragraph;z-index:-5077" coordorigin="1954,-223" coordsize="9281,2">
            <v:shape style="position:absolute;left:1954;top:-223;width:9281;height:2" coordorigin="1954,-223" coordsize="9281,0" path="m1954,-223l11234,-223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7.69014pt;margin-top:30.751076pt;width:464.028169pt;height:.1pt;mso-position-horizontal-relative:page;mso-position-vertical-relative:paragraph;z-index:-5076" coordorigin="1954,615" coordsize="9281,2">
            <v:shape style="position:absolute;left:1954;top:615;width:9281;height:2" coordorigin="1954,615" coordsize="9281,0" path="m1954,615l11234,615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Limit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80"/>
        </w:rPr>
        <w:t>Scaling:-----------------------------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59" w:right="4358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97.69014pt;margin-top:-11.839375pt;width:464.387324pt;height:.1pt;mso-position-horizontal-relative:page;mso-position-vertical-relative:paragraph;z-index:-5075" coordorigin="1954,-237" coordsize="9288,2">
            <v:shape style="position:absolute;left:1954;top:-237;width:9288;height:2" coordorigin="1954,-237" coordsize="9288,0" path="m1954,-237l11242,-237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98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98"/>
        </w:rPr>
        <w:t>CONTINUES</w:t>
      </w:r>
      <w:r>
        <w:rPr>
          <w:rFonts w:ascii="Arial" w:hAnsi="Arial" w:cs="Arial" w:eastAsia="Arial"/>
          <w:sz w:val="15"/>
          <w:szCs w:val="15"/>
          <w:spacing w:val="-3"/>
          <w:w w:val="9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NEXT</w:t>
      </w:r>
      <w:r>
        <w:rPr>
          <w:rFonts w:ascii="Arial" w:hAnsi="Arial" w:cs="Arial" w:eastAsia="Arial"/>
          <w:sz w:val="15"/>
          <w:szCs w:val="15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2"/>
        </w:rPr>
        <w:t>PAGE</w:t>
      </w:r>
      <w:r>
        <w:rPr>
          <w:rFonts w:ascii="Arial" w:hAnsi="Arial" w:cs="Arial" w:eastAsia="Arial"/>
          <w:sz w:val="15"/>
          <w:szCs w:val="15"/>
          <w:spacing w:val="0"/>
          <w:w w:val="93"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1" w:right="-757"/>
        <w:jc w:val="left"/>
        <w:tabs>
          <w:tab w:pos="1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w w:val="122"/>
        </w:rPr>
        <w:t>108</w:t>
      </w:r>
      <w:r>
        <w:rPr>
          <w:rFonts w:ascii="Arial" w:hAnsi="Arial" w:cs="Arial" w:eastAsia="Arial"/>
          <w:sz w:val="23"/>
          <w:szCs w:val="2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-1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64"/>
          <w:i/>
        </w:rPr>
        <w:t>/JI;</w:t>
      </w:r>
      <w:r>
        <w:rPr>
          <w:rFonts w:ascii="Arial" w:hAnsi="Arial" w:cs="Arial" w:eastAsia="Arial"/>
          <w:sz w:val="25"/>
          <w:szCs w:val="25"/>
          <w:spacing w:val="0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pict>
          <v:shape style="width:8.64pt;height:272.160004pt;mso-position-horizontal-relative:char;mso-position-vertical-relative:line" type="#_x0000_t75">
            <v:imagedata r:id="rId137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40" w:bottom="280" w:left="640" w:right="300"/>
        </w:sectPr>
      </w:pPr>
      <w:rPr/>
    </w:p>
    <w:p>
      <w:pPr>
        <w:spacing w:before="63" w:after="0" w:line="237" w:lineRule="exact"/>
        <w:ind w:left="759" w:right="-20"/>
        <w:jc w:val="left"/>
        <w:tabs>
          <w:tab w:pos="6940" w:val="left"/>
          <w:tab w:pos="98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Dat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42"/>
          <w:position w:val="-1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4.480013pt;height:394.56pt;mso-position-horizontal-relative:char;mso-position-vertical-relative:line" type="#_x0000_t75">
            <v:imagedata r:id="rId1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340" w:bottom="280" w:left="104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02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7.599976pt;margin-top:10.882954pt;width:10.08pt;height:273.600006pt;mso-position-horizontal-relative:page;mso-position-vertical-relative:paragraph;z-index:-5072" type="#_x0000_t75">
            <v:imagedata r:id="rId139" o:title=""/>
          </v:shape>
        </w:pict>
      </w:r>
      <w:r>
        <w:rPr/>
        <w:pict>
          <v:shape style="position:absolute;margin-left:576pt;margin-top:-252.637054pt;width:33.119998pt;height:164.16pt;mso-position-horizontal-relative:page;mso-position-vertical-relative:paragraph;z-index:-5071" type="#_x0000_t75">
            <v:imagedata r:id="rId140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8" w:after="0" w:line="240" w:lineRule="auto"/>
        <w:ind w:left="28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vocabulary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5.2.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exact"/>
        <w:ind w:left="3835" w:right="498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2"/>
          <w:b/>
          <w:bCs/>
          <w:position w:val="-1"/>
        </w:rPr>
        <w:t>Down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1040" w:right="0"/>
          <w:cols w:num="2" w:equalWidth="0">
            <w:col w:w="1351" w:space="317"/>
            <w:col w:w="9552"/>
          </w:cols>
        </w:sectPr>
      </w:pPr>
      <w:rPr/>
    </w:p>
    <w:p>
      <w:pPr>
        <w:spacing w:before="20" w:after="0" w:line="240" w:lineRule="auto"/>
        <w:ind w:left="916" w:right="-20"/>
        <w:jc w:val="left"/>
        <w:tabs>
          <w:tab w:pos="4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5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recipe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1" w:after="0" w:line="240" w:lineRule="auto"/>
        <w:ind w:left="93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"C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RCF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left="937" w:right="-8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7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7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128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flui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ounce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milk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RCF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40" w:lineRule="auto"/>
        <w:ind w:left="1179" w:right="-20"/>
        <w:jc w:val="left"/>
        <w:tabs>
          <w:tab w:pos="38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"R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RCF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1" w:after="0" w:line="240" w:lineRule="auto"/>
        <w:ind w:left="84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6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6.412552pt;margin-top:-1.4554pt;width:205.540964pt;height:.1pt;mso-position-horizontal-relative:page;mso-position-vertical-relative:paragraph;z-index:-5070" coordorigin="1728,-29" coordsize="4111,2">
            <v:shape style="position:absolute;left:1728;top:-29;width:4111;height:2" coordorigin="1728,-29" coordsize="4111,0" path="m1728,-29l5839,-29e" filled="f" stroked="t" strokeweight="1.066822pt" strokecolor="#000000">
              <v:path arrowok="t"/>
            </v:shape>
          </v:group>
          <w10:wrap type="none"/>
        </w:pict>
      </w:r>
      <w:r>
        <w:rPr/>
        <w:pict>
          <v:group style="position:absolute;margin-left:86.056946pt;margin-top:13.734131pt;width:205.896571pt;height:.1pt;mso-position-horizontal-relative:page;mso-position-vertical-relative:paragraph;z-index:-5069" coordorigin="1721,275" coordsize="4118,2">
            <v:shape style="position:absolute;left:1721;top:275;width:4118;height:2" coordorigin="1721,275" coordsize="4118,0" path="m1721,275l5839,275e" filled="f" stroked="t" strokeweight="1.06682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b/>
          <w:bCs/>
          <w:i/>
        </w:rPr>
        <w:t>sectioti.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4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0"/>
        </w:rPr>
        <w:t>TI1e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7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54" w:lineRule="auto"/>
        <w:ind w:left="334" w:right="1145" w:firstLine="-249"/>
        <w:jc w:val="left"/>
        <w:tabs>
          <w:tab w:pos="25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cu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1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61" w:lineRule="auto"/>
        <w:ind w:left="334" w:right="1296" w:firstLine="-2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neede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yield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0"/>
        </w:rPr>
        <w:t>TI1e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7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93"/>
        </w:rPr>
        <w:t>''F"</w:t>
      </w:r>
      <w:r>
        <w:rPr>
          <w:rFonts w:ascii="Arial" w:hAnsi="Arial" w:cs="Arial" w:eastAsia="Arial"/>
          <w:sz w:val="23"/>
          <w:szCs w:val="23"/>
          <w:spacing w:val="-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RCF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40" w:lineRule="auto"/>
        <w:ind w:left="85" w:right="-20"/>
        <w:jc w:val="left"/>
        <w:tabs>
          <w:tab w:pos="43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88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1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recipe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changin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left="32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61" w:lineRule="auto"/>
        <w:ind w:left="320" w:right="1202" w:firstLine="-320"/>
        <w:jc w:val="left"/>
        <w:tabs>
          <w:tab w:pos="23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berries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ofberries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11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88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9"/>
          <w:w w:val="88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4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4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1"/>
          <w:i/>
        </w:rPr>
        <w:t>IJ;.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1"/>
          <w:i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1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24"/>
          <w:w w:val="51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109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040" w:right="0"/>
          <w:cols w:num="2" w:equalWidth="0">
            <w:col w:w="5107" w:space="553"/>
            <w:col w:w="55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8pt;height:162.72pt;mso-position-horizontal-relative:char;mso-position-vertical-relative:line" type="#_x0000_t75">
            <v:imagedata r:id="rId1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2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8.960022pt;margin-top:-258.898499pt;width:10.08pt;height:273.600006pt;mso-position-horizontal-relative:page;mso-position-vertical-relative:paragraph;z-index:-5068" type="#_x0000_t75">
            <v:imagedata r:id="rId14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110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  <w:i/>
        </w:rPr>
        <w:t>/11;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5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720" w:right="140"/>
        </w:sectPr>
      </w:pPr>
      <w:rPr/>
    </w:p>
    <w:p>
      <w:pPr>
        <w:spacing w:before="66" w:after="0" w:line="237" w:lineRule="exact"/>
        <w:ind w:left="77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9.200012pt;margin-top:24.262745pt;width:479.159988pt;height:59.040001pt;mso-position-horizontal-relative:page;mso-position-vertical-relative:paragraph;z-index:-5067" coordorigin="1584,485" coordsize="9583,1181">
            <v:shape style="position:absolute;left:1584;top:485;width:2448;height:1181" type="#_x0000_t75">
              <v:imagedata r:id="rId143" o:title=""/>
            </v:shape>
            <v:shape style="position:absolute;left:7517;top:485;width:1181;height:461" type="#_x0000_t75">
              <v:imagedata r:id="rId144" o:title=""/>
            </v:shape>
            <v:group style="position:absolute;left:4018;top:557;width:3593;height:2" coordorigin="4018,557" coordsize="3593,2">
              <v:shape style="position:absolute;left:4018;top:557;width:3593;height:2" coordorigin="4018,557" coordsize="3593,0" path="m4018,557l7610,557e" filled="f" stroked="t" strokeweight=".36pt" strokecolor="#000000">
                <v:path arrowok="t"/>
              </v:shape>
            </v:group>
            <v:group style="position:absolute;left:3636;top:1518;width:7524;height:2" coordorigin="3636,1518" coordsize="7524,2">
              <v:shape style="position:absolute;left:3636;top:1518;width:7524;height:2" coordorigin="3636,1518" coordsize="7524,0" path="m3636,1518l11160,1518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6.679993pt;margin-top:11.662739pt;width:127.08pt;height:.1pt;mso-position-horizontal-relative:page;mso-position-vertical-relative:paragraph;z-index:-5065" coordorigin="8734,233" coordsize="2542,2">
            <v:shape style="position:absolute;left:8734;top:233;width:2542;height:2" coordorigin="8734,233" coordsize="2542,0" path="m8734,233l11275,233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30"/>
          <w:position w:val="-1"/>
        </w:rPr>
        <w:t>-------------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33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30"/>
          <w:position w:val="-1"/>
        </w:rPr>
        <w:t>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580" w:bottom="280" w:left="1120" w:right="60"/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31" w:lineRule="exact"/>
        <w:ind w:left="2941" w:right="-11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91"/>
          <w:position w:val="-1"/>
        </w:rPr>
        <w:t>Mise</w:t>
      </w:r>
      <w:r>
        <w:rPr>
          <w:rFonts w:ascii="Times New Roman" w:hAnsi="Times New Roman" w:cs="Times New Roman" w:eastAsia="Times New Roman"/>
          <w:sz w:val="47"/>
          <w:szCs w:val="47"/>
          <w:spacing w:val="-31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47"/>
          <w:szCs w:val="47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-1"/>
        </w:rPr>
        <w:t>Place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Re&lt;!d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Cook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  <w:cols w:num="2" w:equalWidth="0">
            <w:col w:w="5360" w:space="2325"/>
            <w:col w:w="3395"/>
          </w:cols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294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90pt;margin-top:21.172731pt;width:470.88pt;height:.1pt;mso-position-horizontal-relative:page;mso-position-vertical-relative:paragraph;z-index:-5064" coordorigin="1800,423" coordsize="9418,2">
            <v:shape style="position:absolute;left:1800;top:423;width:9418;height:2" coordorigin="1800,423" coordsize="9418,0" path="m1800,423l11218,423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Involve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Mise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Place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83" w:lineRule="exact"/>
        <w:ind w:left="76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  <w:position w:val="2"/>
        </w:rPr>
        <w:t>1·--------------------------------------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  <w:position w:val="2"/>
        </w:rPr>
        <w:t>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56" w:lineRule="exact"/>
        <w:ind w:left="752" w:right="-20"/>
        <w:jc w:val="left"/>
        <w:tabs>
          <w:tab w:pos="70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spacing w:val="0"/>
          <w:w w:val="80"/>
          <w:position w:val="2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-1"/>
          <w:w w:val="80"/>
          <w:position w:val="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3"/>
          <w:w w:val="8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8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8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8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2"/>
        </w:rPr>
        <w:t>------</w:t>
      </w:r>
      <w:r>
        <w:rPr>
          <w:rFonts w:ascii="Courier New" w:hAnsi="Courier New" w:cs="Courier New" w:eastAsia="Courier New"/>
          <w:sz w:val="25"/>
          <w:szCs w:val="25"/>
          <w:spacing w:val="147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4"/>
          <w:position w:val="2"/>
        </w:rPr>
        <w:t>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5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580.320007pt;margin-top:14.152832pt;width:23.040001pt;height:162.720001pt;mso-position-horizontal-relative:page;mso-position-vertical-relative:paragraph;z-index:-5066" type="#_x0000_t75">
            <v:imagedata r:id="rId145" o:title=""/>
          </v:shape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3·----------------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9" w:after="0" w:line="240" w:lineRule="auto"/>
        <w:ind w:left="745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4·--------------------------------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3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Initial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Plannin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Work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5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104.400002pt;margin-top:29.992828pt;width:464.4pt;height:.1pt;mso-position-horizontal-relative:page;mso-position-vertical-relative:paragraph;z-index:-5063" coordorigin="2088,600" coordsize="9288,2">
            <v:shape style="position:absolute;left:2088;top:600;width:9288;height:2" coordorigin="2088,600" coordsize="9288,0" path="m2088,600l11376,600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1·-----------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---7----------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8"/>
        </w:rPr>
        <w:t>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73" w:lineRule="exact"/>
        <w:ind w:left="73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104.040001pt;margin-top:29.992834pt;width:464.76pt;height:.1pt;mso-position-horizontal-relative:page;mso-position-vertical-relative:paragraph;z-index:-5062" coordorigin="2081,600" coordsize="9295,2">
            <v:shape style="position:absolute;left:2081;top:600;width:9295;height:2" coordorigin="2081,600" coordsize="9295,0" path="m2081,600l11376,600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  <w:position w:val="2"/>
        </w:rPr>
        <w:t>2·------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  <w:position w:val="2"/>
        </w:rPr>
        <w:t>----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  <w:position w:val="2"/>
        </w:rPr>
        <w:t>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2"/>
        </w:rPr>
        <w:t>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</w:sectPr>
      </w:pPr>
      <w:rPr/>
    </w:p>
    <w:p>
      <w:pPr>
        <w:spacing w:before="35" w:after="0" w:line="274" w:lineRule="exact"/>
        <w:ind w:left="730" w:right="-78"/>
        <w:jc w:val="left"/>
        <w:tabs>
          <w:tab w:pos="12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4.040001pt;margin-top:28.716501pt;width:464.4pt;height:.1pt;mso-position-horizontal-relative:page;mso-position-vertical-relative:paragraph;z-index:-5061" coordorigin="2081,574" coordsize="9288,2">
            <v:shape style="position:absolute;left:2081;top:574;width:9288;height:2" coordorigin="2081,574" coordsize="9288,0" path="m2081,574l11369,574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5"/>
          <w:position w:val="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35" w:after="0" w:line="274" w:lineRule="exact"/>
        <w:ind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5"/>
          <w:szCs w:val="25"/>
          <w:spacing w:val="0"/>
          <w:w w:val="122"/>
          <w:position w:val="1"/>
        </w:rPr>
        <w:t>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22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22"/>
          <w:position w:val="1"/>
        </w:rPr>
        <w:t>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22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22"/>
          <w:position w:val="1"/>
        </w:rPr>
        <w:t>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  <w:cols w:num="2" w:equalWidth="0">
            <w:col w:w="1293" w:space="238"/>
            <w:col w:w="9549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Timeline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38" w:right="-20"/>
        <w:jc w:val="left"/>
        <w:tabs>
          <w:tab w:pos="36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spacing w:val="0"/>
          <w:w w:val="69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4"/>
          <w:w w:val="6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47"/>
          <w:w w:val="69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69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69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69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7"/>
        </w:rPr>
        <w:t>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7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7"/>
        </w:rPr>
        <w:t>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103.68pt;margin-top:-12.307156pt;width:464.4pt;height:.1pt;mso-position-horizontal-relative:page;mso-position-vertical-relative:paragraph;z-index:-5060" coordorigin="2074,-246" coordsize="9288,2">
            <v:shape style="position:absolute;left:2074;top:-246;width:9288;height:2" coordorigin="2074,-246" coordsize="9288,0" path="m2074,-246l11362,-24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2·------------------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12" w:lineRule="exact"/>
        <w:ind w:left="104" w:right="-20"/>
        <w:jc w:val="left"/>
        <w:tabs>
          <w:tab w:pos="940" w:val="left"/>
          <w:tab w:pos="10220" w:val="left"/>
        </w:tabs>
        <w:rPr>
          <w:rFonts w:ascii="Courier New" w:hAnsi="Courier New" w:cs="Courier New" w:eastAsia="Courier New"/>
          <w:sz w:val="11"/>
          <w:szCs w:val="11"/>
        </w:rPr>
      </w:pPr>
      <w:rPr/>
      <w:r>
        <w:rPr>
          <w:rFonts w:ascii="Courier New" w:hAnsi="Courier New" w:cs="Courier New" w:eastAsia="Courier New"/>
          <w:sz w:val="11"/>
          <w:szCs w:val="11"/>
          <w:w w:val="107"/>
        </w:rPr>
        <w:t>·ID</w:t>
      </w:r>
      <w:r>
        <w:rPr>
          <w:rFonts w:ascii="Courier New" w:hAnsi="Courier New" w:cs="Courier New" w:eastAsia="Courier New"/>
          <w:sz w:val="11"/>
          <w:szCs w:val="11"/>
          <w:w w:val="100"/>
        </w:rPr>
        <w:tab/>
      </w:r>
      <w:r>
        <w:rPr>
          <w:rFonts w:ascii="Courier New" w:hAnsi="Courier New" w:cs="Courier New" w:eastAsia="Courier New"/>
          <w:sz w:val="11"/>
          <w:szCs w:val="11"/>
          <w:w w:val="100"/>
        </w:rPr>
      </w:r>
      <w:r>
        <w:rPr>
          <w:rFonts w:ascii="Courier New" w:hAnsi="Courier New" w:cs="Courier New" w:eastAsia="Courier New"/>
          <w:sz w:val="11"/>
          <w:szCs w:val="11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11"/>
          <w:szCs w:val="11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11"/>
          <w:szCs w:val="11"/>
          <w:w w:val="100"/>
          <w:u w:val="single" w:color="000000"/>
        </w:rPr>
      </w:r>
      <w:r>
        <w:rPr>
          <w:rFonts w:ascii="Courier New" w:hAnsi="Courier New" w:cs="Courier New" w:eastAsia="Courier New"/>
          <w:sz w:val="11"/>
          <w:szCs w:val="11"/>
          <w:w w:val="100"/>
        </w:rPr>
      </w:r>
    </w:p>
    <w:p>
      <w:pPr>
        <w:spacing w:before="0" w:after="0" w:line="192" w:lineRule="exact"/>
        <w:ind w:left="18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4"/>
          <w:position w:val="-3"/>
        </w:rPr>
        <w:t>!l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</w:sectPr>
      </w:pPr>
      <w:rPr/>
    </w:p>
    <w:p>
      <w:pPr>
        <w:spacing w:before="0" w:after="0" w:line="248" w:lineRule="exact"/>
        <w:ind w:left="716" w:right="-76"/>
        <w:jc w:val="left"/>
        <w:tabs>
          <w:tab w:pos="8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  <w:position w:val="2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1" w:after="0" w:line="169" w:lineRule="exact"/>
        <w:ind w:left="15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02.959999pt;margin-top:20.331949pt;width:464.4pt;height:.1pt;mso-position-horizontal-relative:page;mso-position-vertical-relative:paragraph;z-index:-5059" coordorigin="2059,407" coordsize="9288,2">
            <v:shape style="position:absolute;left:2059;top:407;width:9288;height:2" coordorigin="2059,407" coordsize="9288,0" path="m2059,407l11347,407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3"/>
        </w:rPr>
        <w:t>·c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48" w:lineRule="exact"/>
        <w:ind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spacing w:val="0"/>
          <w:w w:val="222"/>
          <w:position w:val="2"/>
        </w:rPr>
        <w:t>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  <w:cols w:num="2" w:equalWidth="0">
            <w:col w:w="8300" w:space="197"/>
            <w:col w:w="2583"/>
          </w:cols>
        </w:sectPr>
      </w:pPr>
      <w:rPr/>
    </w:p>
    <w:p>
      <w:pPr>
        <w:spacing w:before="21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.64pt;height:129.6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136" w:lineRule="exact"/>
        <w:ind w:left="16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30"/>
          <w:position w:val="-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18" w:lineRule="exact"/>
        <w:ind w:left="13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7"/>
          <w:position w:val="-1"/>
        </w:rPr>
        <w:t>.5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302" w:lineRule="exact"/>
        <w:ind w:left="133" w:right="-89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080017pt;margin-top:8.051179pt;width:1.126942pt;height:5pt;mso-position-horizontal-relative:page;mso-position-vertical-relative:paragraph;z-index:-5056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-38"/>
                      <w:w w:val="18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spacing w:val="-44"/>
          <w:w w:val="100"/>
          <w:position w:val="-5"/>
        </w:rPr>
        <w:t>.</w:t>
      </w:r>
      <w:r>
        <w:rPr>
          <w:rFonts w:ascii="Arial" w:hAnsi="Arial" w:cs="Arial" w:eastAsia="Arial"/>
          <w:sz w:val="29"/>
          <w:szCs w:val="29"/>
          <w:spacing w:val="-62"/>
          <w:w w:val="100"/>
          <w:position w:val="-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8"/>
          <w:w w:val="100"/>
          <w:position w:val="9"/>
        </w:rPr>
        <w:t>c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" w:right="-20"/>
        <w:jc w:val="left"/>
        <w:tabs>
          <w:tab w:pos="23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2.959999pt;margin-top:28.586489pt;width:464.4pt;height:.1pt;mso-position-horizontal-relative:page;mso-position-vertical-relative:paragraph;z-index:-5058" coordorigin="2059,572" coordsize="9288,2">
            <v:shape style="position:absolute;left:2059;top:572;width:9288;height:2" coordorigin="2059,572" coordsize="9288,0" path="m2059,572l11347,57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spacing w:val="0"/>
          <w:w w:val="8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28"/>
          <w:w w:val="8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9"/>
          <w:w w:val="81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81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81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8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9"/>
        </w:rPr>
        <w:t>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9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>--------</w:t>
      </w:r>
      <w:r>
        <w:rPr>
          <w:rFonts w:ascii="Courier New" w:hAnsi="Courier New" w:cs="Courier New" w:eastAsia="Courier New"/>
          <w:sz w:val="25"/>
          <w:szCs w:val="25"/>
          <w:spacing w:val="122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9"/>
        </w:rPr>
        <w:t>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Settin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Priorities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1·--------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  <w:t>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95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2.239998pt;margin-top:-6.209767pt;width:464.4pt;height:.1pt;mso-position-horizontal-relative:page;mso-position-vertical-relative:paragraph;z-index:-5057" coordorigin="2045,-124" coordsize="9288,2">
            <v:shape style="position:absolute;left:2045;top:-124;width:9288;height:2" coordorigin="2045,-124" coordsize="9288,0" path="m2045,-124l11333,-124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  <w:cols w:num="2" w:equalWidth="0">
            <w:col w:w="292" w:space="403"/>
            <w:col w:w="10385"/>
          </w:cols>
        </w:sectPr>
      </w:pPr>
      <w:rPr/>
    </w:p>
    <w:p>
      <w:pPr>
        <w:spacing w:before="0" w:after="0" w:line="122" w:lineRule="exact"/>
        <w:ind w:left="162" w:right="-20"/>
        <w:jc w:val="left"/>
        <w:tabs>
          <w:tab w:pos="920" w:val="left"/>
          <w:tab w:pos="102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w w:val="77"/>
          <w:position w:val="-1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w w:val="100"/>
          <w:position w:val="0"/>
        </w:rPr>
      </w:r>
    </w:p>
    <w:p>
      <w:pPr>
        <w:spacing w:before="0" w:after="0" w:line="60" w:lineRule="exact"/>
        <w:ind w:left="162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080017pt;margin-top:2.983538pt;width:4.87812pt;height:13pt;mso-position-horizontal-relative:page;mso-position-vertical-relative:paragraph;z-index:-5055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spacing w:val="0"/>
                      <w:w w:val="105"/>
                    </w:rPr>
                    <w:t>"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"/>
          <w:szCs w:val="8"/>
          <w:spacing w:val="0"/>
          <w:w w:val="212"/>
          <w:position w:val="-1"/>
        </w:rPr>
        <w:t>0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</w:sectPr>
      </w:pPr>
      <w:rPr/>
    </w:p>
    <w:p>
      <w:pPr>
        <w:spacing w:before="83" w:after="0" w:line="84" w:lineRule="exact"/>
        <w:ind w:left="94" w:right="52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-23"/>
          <w:w w:val="134"/>
          <w:position w:val="-2"/>
        </w:rPr>
        <w:t>'</w:t>
      </w:r>
      <w:r>
        <w:rPr>
          <w:rFonts w:ascii="Arial" w:hAnsi="Arial" w:cs="Arial" w:eastAsia="Arial"/>
          <w:sz w:val="9"/>
          <w:szCs w:val="9"/>
          <w:spacing w:val="-82"/>
          <w:w w:val="135"/>
          <w:position w:val="-2"/>
        </w:rPr>
        <w:t>C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109" w:lineRule="exact"/>
        <w:ind w:left="103" w:right="-2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9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17" w:lineRule="exact"/>
        <w:ind w:left="132" w:right="-3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91" w:lineRule="exact"/>
        <w:ind w:left="134" w:right="-34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68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66" w:after="0" w:line="134" w:lineRule="exact"/>
        <w:ind w:left="125" w:right="-2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77"/>
          <w:position w:val="-1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87" w:lineRule="exact"/>
        <w:ind w:left="91" w:right="-3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70"/>
          <w:i/>
        </w:rPr>
        <w:t>.!: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21" w:lineRule="exact"/>
        <w:ind w:left="97" w:right="-32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5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7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5"/>
          <w:w w:val="13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21"/>
          <w:w w:val="100"/>
          <w:i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78"/>
          <w:i/>
        </w:rPr>
        <w:t>/it.</w:t>
      </w:r>
      <w:r>
        <w:rPr>
          <w:rFonts w:ascii="Arial" w:hAnsi="Arial" w:cs="Arial" w:eastAsia="Arial"/>
          <w:sz w:val="29"/>
          <w:szCs w:val="29"/>
          <w:spacing w:val="0"/>
          <w:w w:val="78"/>
          <w:i/>
        </w:rPr>
        <w:t> </w:t>
      </w:r>
      <w:r>
        <w:rPr>
          <w:rFonts w:ascii="Arial" w:hAnsi="Arial" w:cs="Arial" w:eastAsia="Arial"/>
          <w:sz w:val="29"/>
          <w:szCs w:val="29"/>
          <w:spacing w:val="7"/>
          <w:w w:val="78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3"/>
        </w:rPr>
        <w:t>127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60"/>
          <w:cols w:num="2" w:equalWidth="0">
            <w:col w:w="260" w:space="4143"/>
            <w:col w:w="6677"/>
          </w:cols>
        </w:sectPr>
      </w:pPr>
      <w:rPr/>
    </w:p>
    <w:p>
      <w:pPr>
        <w:spacing w:before="66" w:after="0" w:line="240" w:lineRule="auto"/>
        <w:ind w:left="104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Stud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7.1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1"/>
        </w:rPr>
        <w:t>ccoNTINUED</w:t>
      </w:r>
      <w:r>
        <w:rPr>
          <w:rFonts w:ascii="Arial" w:hAnsi="Arial" w:cs="Arial" w:eastAsia="Arial"/>
          <w:sz w:val="14"/>
          <w:szCs w:val="14"/>
          <w:spacing w:val="0"/>
          <w:w w:val="112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4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Problem-Solvin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Strategies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48" w:right="-20"/>
        <w:jc w:val="left"/>
        <w:rPr>
          <w:rFonts w:ascii="Courier New" w:hAnsi="Courier New" w:cs="Courier New" w:eastAsia="Courier New"/>
          <w:sz w:val="32"/>
          <w:szCs w:val="32"/>
        </w:rPr>
      </w:pPr>
      <w:rPr/>
      <w:r>
        <w:rPr/>
        <w:pict>
          <v:group style="position:absolute;margin-left:88.199997pt;margin-top:29.520283pt;width:465.12pt;height:.1pt;mso-position-horizontal-relative:page;mso-position-vertical-relative:paragraph;z-index:-5052" coordorigin="1764,590" coordsize="9302,2">
            <v:shape style="position:absolute;left:1764;top:590;width:9302;height:2" coordorigin="1764,590" coordsize="9302,0" path="m1764,590l11066,590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2"/>
          <w:szCs w:val="32"/>
          <w:spacing w:val="0"/>
          <w:w w:val="87"/>
        </w:rPr>
        <w:t>1·----------------------------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87"/>
        </w:rPr>
        <w:t> </w:t>
      </w:r>
      <w:r>
        <w:rPr>
          <w:rFonts w:ascii="Courier New" w:hAnsi="Courier New" w:cs="Courier New" w:eastAsia="Courier New"/>
          <w:sz w:val="32"/>
          <w:szCs w:val="32"/>
          <w:spacing w:val="0"/>
          <w:w w:val="100"/>
        </w:rPr>
        <w:t>--------------------------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034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88.199997pt;margin-top:-5.849778pt;width:465.12pt;height:.1pt;mso-position-horizontal-relative:page;mso-position-vertical-relative:paragraph;z-index:-5051" coordorigin="1764,-117" coordsize="9302,2">
            <v:shape style="position:absolute;left:1764;top:-117;width:9302;height:2" coordorigin="1764,-117" coordsize="9302,0" path="m1764,-117l11066,-117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8.559998pt;margin-top:36.090221pt;width:464.76pt;height:.1pt;mso-position-horizontal-relative:page;mso-position-vertical-relative:paragraph;z-index:-5050" coordorigin="1771,722" coordsize="9295,2">
            <v:shape style="position:absolute;left:1771;top:722;width:9295;height:2" coordorigin="1771,722" coordsize="9295,0" path="m1771,722l11066,72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4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30.23999pt;margin-top:-4.809704pt;width:34.560001pt;height:162.720001pt;mso-position-horizontal-relative:page;mso-position-vertical-relative:paragraph;z-index:-5054" type="#_x0000_t75">
            <v:imagedata r:id="rId147" o:title=""/>
          </v:shape>
        </w:pict>
      </w:r>
      <w:r>
        <w:rPr/>
        <w:pict>
          <v:group style="position:absolute;margin-left:88.199997pt;margin-top:-26.589712pt;width:465.12pt;height:.1pt;mso-position-horizontal-relative:page;mso-position-vertical-relative:paragraph;z-index:-5049" coordorigin="1764,-532" coordsize="9302,2">
            <v:shape style="position:absolute;left:1764;top:-532;width:9302;height:2" coordorigin="1764,-532" coordsize="9302,0" path="m1764,-532l11066,-532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Sequencing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4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88.199997pt;margin-top:30.17284pt;width:465.12pt;height:.1pt;mso-position-horizontal-relative:page;mso-position-vertical-relative:paragraph;z-index:-5048" coordorigin="1764,603" coordsize="9302,2">
            <v:shape style="position:absolute;left:1764;top:603;width:9302;height:2" coordorigin="1764,603" coordsize="9302,0" path="m1764,603l11066,603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1·----------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4"/>
        </w:rPr>
        <w:t>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88.199997pt;margin-top:-7.083666pt;width:465.12pt;height:.1pt;mso-position-horizontal-relative:page;mso-position-vertical-relative:paragraph;z-index:-5047" coordorigin="1764,-142" coordsize="9302,2">
            <v:shape style="position:absolute;left:1764;top:-142;width:9302;height:2" coordorigin="1764,-142" coordsize="9302,0" path="m1764,-142l11066,-14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8.559998pt;margin-top:34.676334pt;width:464.76pt;height:.1pt;mso-position-horizontal-relative:page;mso-position-vertical-relative:paragraph;z-index:-5046" coordorigin="1771,694" coordsize="9295,2">
            <v:shape style="position:absolute;left:1771;top:694;width:9295;height:2" coordorigin="1771,694" coordsize="9295,0" path="m1771,694l11066,694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8.405991pt;margin-top:12.990328pt;width:463.965022pt;height:.1pt;mso-position-horizontal-relative:page;mso-position-vertical-relative:paragraph;z-index:-5034" coordorigin="1768,260" coordsize="9279,2">
            <v:shape style="position:absolute;left:1768;top:260;width:9279;height:2" coordorigin="1768,260" coordsize="9279,0" path="m1768,260l11047,26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41" w:right="-20"/>
        <w:jc w:val="left"/>
        <w:tabs>
          <w:tab w:pos="25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88.559998pt;margin-top:-10.507158pt;width:464.76pt;height:.1pt;mso-position-horizontal-relative:page;mso-position-vertical-relative:paragraph;z-index:-5045" coordorigin="1771,-210" coordsize="9295,2">
            <v:shape style="position:absolute;left:1771;top:-210;width:9295;height:2" coordorigin="1771,-210" coordsize="9295,0" path="m1771,-210l11066,-210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8.559998pt;margin-top:31.252842pt;width:464.76pt;height:.1pt;mso-position-horizontal-relative:page;mso-position-vertical-relative:paragraph;z-index:-5044" coordorigin="1771,625" coordsize="9295,2">
            <v:shape style="position:absolute;left:1771;top:625;width:9295;height:2" coordorigin="1771,625" coordsize="9295,0" path="m1771,625l11066,625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-=</w:t>
      </w:r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6"/>
        </w:rPr>
        <w:t>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4" w:right="-20"/>
        <w:jc w:val="left"/>
        <w:rPr>
          <w:rFonts w:ascii="Courier New" w:hAnsi="Courier New" w:cs="Courier New" w:eastAsia="Courier New"/>
          <w:sz w:val="32"/>
          <w:szCs w:val="32"/>
        </w:rPr>
      </w:pPr>
      <w:rPr/>
      <w:r>
        <w:rPr/>
        <w:pict>
          <v:shape style="position:absolute;margin-left:573.119995pt;margin-top:41.400307pt;width:10.08pt;height:272.160004pt;mso-position-horizontal-relative:page;mso-position-vertical-relative:paragraph;z-index:-5053" type="#_x0000_t75">
            <v:imagedata r:id="rId148" o:title=""/>
          </v:shape>
        </w:pict>
      </w:r>
      <w:r>
        <w:rPr/>
        <w:pict>
          <v:group style="position:absolute;margin-left:88.559998pt;margin-top:-12.599695pt;width:464.76pt;height:.1pt;mso-position-horizontal-relative:page;mso-position-vertical-relative:paragraph;z-index:-5043" coordorigin="1771,-252" coordsize="9295,2">
            <v:shape style="position:absolute;left:1771;top:-252;width:9295;height:2" coordorigin="1771,-252" coordsize="9295,0" path="m1771,-252l11066,-25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8.559998pt;margin-top:29.340305pt;width:464.76pt;height:.1pt;mso-position-horizontal-relative:page;mso-position-vertical-relative:paragraph;z-index:-5042" coordorigin="1771,587" coordsize="9295,2">
            <v:shape style="position:absolute;left:1771;top:587;width:9295;height:2" coordorigin="1771,587" coordsize="9295,0" path="m1771,587l11066,58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2"/>
          <w:szCs w:val="32"/>
          <w:spacing w:val="0"/>
          <w:w w:val="83"/>
        </w:rPr>
        <w:t>4·--------------------------------------------------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83"/>
        </w:rPr>
        <w:t> </w:t>
      </w:r>
      <w:r>
        <w:rPr>
          <w:rFonts w:ascii="Courier New" w:hAnsi="Courier New" w:cs="Courier New" w:eastAsia="Courier New"/>
          <w:sz w:val="32"/>
          <w:szCs w:val="32"/>
          <w:spacing w:val="0"/>
          <w:w w:val="83"/>
        </w:rPr>
        <w:t>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88.559998pt;margin-top:-27.78969pt;width:464.76pt;height:.1pt;mso-position-horizontal-relative:page;mso-position-vertical-relative:paragraph;z-index:-5041" coordorigin="1771,-556" coordsize="9295,2">
            <v:shape style="position:absolute;left:1771;top:-556;width:9295;height:2" coordorigin="1771,-556" coordsize="9295,0" path="m1771,-556l11066,-556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Simplifyin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Work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48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88.559998pt;margin-top:27.090235pt;width:464.76pt;height:.1pt;mso-position-horizontal-relative:page;mso-position-vertical-relative:paragraph;z-index:-5040" coordorigin="1771,542" coordsize="9295,2">
            <v:shape style="position:absolute;left:1771;top:542;width:9295;height:2" coordorigin="1771,542" coordsize="9295,0" path="m1771,542l11066,54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spacing w:val="0"/>
          <w:w w:val="119"/>
        </w:rPr>
        <w:t>1·--------------------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19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9"/>
        </w:rPr>
        <w:t>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19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19"/>
        </w:rPr>
        <w:t>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1"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88.559998pt;margin-top:-14.377246pt;width:464.76pt;height:.1pt;mso-position-horizontal-relative:page;mso-position-vertical-relative:paragraph;z-index:-5039" coordorigin="1771,-288" coordsize="9295,2">
            <v:shape style="position:absolute;left:1771;top:-288;width:9295;height:2" coordorigin="1771,-288" coordsize="9295,0" path="m1771,-288l11066,-288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8.559998pt;margin-top:29.902754pt;width:464.76pt;height:.1pt;mso-position-horizontal-relative:page;mso-position-vertical-relative:paragraph;z-index:-5038" coordorigin="1771,598" coordsize="9295,2">
            <v:shape style="position:absolute;left:1771;top:598;width:9295;height:2" coordorigin="1771,598" coordsize="9295,0" path="m1771,598l11066,598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2·------------------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12"/>
        </w:rPr>
        <w:t>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41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88.559998pt;margin-top:-14.973502pt;width:464.76pt;height:.1pt;mso-position-horizontal-relative:page;mso-position-vertical-relative:paragraph;z-index:-5037" coordorigin="1771,-299" coordsize="9295,2">
            <v:shape style="position:absolute;left:1771;top:-299;width:9295;height:2" coordorigin="1771,-299" coordsize="9295,0" path="m1771,-299l11066,-299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8.559998pt;margin-top:27.146498pt;width:464.76pt;height:.1pt;mso-position-horizontal-relative:page;mso-position-vertical-relative:paragraph;z-index:-5036" coordorigin="1771,543" coordsize="9295,2">
            <v:shape style="position:absolute;left:1771;top:543;width:9295;height:2" coordorigin="1771,543" coordsize="9295,0" path="m1771,543l11066,543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>3·--------------------------</w:t>
      </w:r>
      <w:r>
        <w:rPr>
          <w:rFonts w:ascii="Courier New" w:hAnsi="Courier New" w:cs="Courier New" w:eastAsia="Courier New"/>
          <w:sz w:val="25"/>
          <w:szCs w:val="25"/>
          <w:spacing w:val="44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1"/>
        </w:rPr>
        <w:t>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18" w:right="439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88.559998pt;margin-top:-3.154083pt;width:464.76pt;height:.1pt;mso-position-horizontal-relative:page;mso-position-vertical-relative:paragraph;z-index:-5035" coordorigin="1771,-63" coordsize="9295,2">
            <v:shape style="position:absolute;left:1771;top:-63;width:9295;height:2" coordorigin="1771,-63" coordsize="9295,0" path="m1771,-63l11066,-63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4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128</w:t>
      </w:r>
      <w:r>
        <w:rPr>
          <w:rFonts w:ascii="Times New Roman" w:hAnsi="Times New Roman" w:cs="Times New Roman" w:eastAsia="Times New Roman"/>
          <w:sz w:val="25"/>
          <w:szCs w:val="25"/>
          <w:spacing w:val="36"/>
          <w:w w:val="126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4"/>
          <w:i/>
        </w:rPr>
        <w:t>/If;,.</w:t>
      </w:r>
      <w:r>
        <w:rPr>
          <w:rFonts w:ascii="Arial" w:hAnsi="Arial" w:cs="Arial" w:eastAsia="Arial"/>
          <w:sz w:val="25"/>
          <w:szCs w:val="25"/>
          <w:spacing w:val="0"/>
          <w:w w:val="54"/>
          <w:i/>
        </w:rPr>
        <w:t> </w:t>
      </w:r>
      <w:r>
        <w:rPr>
          <w:rFonts w:ascii="Arial" w:hAnsi="Arial" w:cs="Arial" w:eastAsia="Arial"/>
          <w:sz w:val="25"/>
          <w:szCs w:val="25"/>
          <w:spacing w:val="37"/>
          <w:w w:val="5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600" w:bottom="280" w:left="500" w:right="460"/>
        </w:sectPr>
      </w:pPr>
      <w:rPr/>
    </w:p>
    <w:p>
      <w:pPr>
        <w:spacing w:before="62" w:after="0" w:line="240" w:lineRule="auto"/>
        <w:ind w:left="74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7.1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5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4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5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Sample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Item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Neede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Workstation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1" w:after="0" w:line="240" w:lineRule="auto"/>
        <w:ind w:left="749" w:right="-20"/>
        <w:jc w:val="left"/>
        <w:tabs>
          <w:tab w:pos="101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2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1"/>
          <w:w w:val="6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1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28" w:right="-20"/>
        <w:jc w:val="left"/>
        <w:tabs>
          <w:tab w:pos="101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3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10"/>
          <w:w w:val="73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10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28" w:right="-20"/>
        <w:jc w:val="left"/>
        <w:tabs>
          <w:tab w:pos="10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5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21" w:right="-20"/>
        <w:jc w:val="left"/>
        <w:tabs>
          <w:tab w:pos="101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8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4"/>
          <w:w w:val="78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21" w:right="-20"/>
        <w:jc w:val="left"/>
        <w:tabs>
          <w:tab w:pos="10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33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4" w:lineRule="exact"/>
        <w:ind w:left="714" w:right="-20"/>
        <w:jc w:val="left"/>
        <w:tabs>
          <w:tab w:pos="101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1"/>
          <w:position w:val="1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14"/>
          <w:w w:val="81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2" w:after="0" w:line="240" w:lineRule="auto"/>
        <w:ind w:left="4340" w:right="466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5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0.47998pt;margin-top:262.079987pt;width:10.08pt;height:273.600006pt;mso-position-horizontal-relative:page;mso-position-vertical-relative:paragraph;z-index:-5033" type="#_x0000_t75">
            <v:imagedata r:id="rId149" o:title=""/>
          </v:shape>
        </w:pict>
      </w:r>
      <w:r>
        <w:rPr/>
        <w:pict>
          <v:shape style="width:31.68pt;height:162.72pt;mso-position-horizontal-relative:char;mso-position-vertical-relative:line" type="#_x0000_t75">
            <v:imagedata r:id="rId1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4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9"/>
          <w:w w:val="88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10"/>
          <w:w w:val="88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3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6"/>
          <w:w w:val="133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8"/>
          <w:w w:val="100"/>
          <w:i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60"/>
          <w:i/>
        </w:rPr>
        <w:t>i/1.</w:t>
      </w:r>
      <w:r>
        <w:rPr>
          <w:rFonts w:ascii="Arial" w:hAnsi="Arial" w:cs="Arial" w:eastAsia="Arial"/>
          <w:sz w:val="30"/>
          <w:szCs w:val="30"/>
          <w:spacing w:val="0"/>
          <w:w w:val="60"/>
          <w:i/>
        </w:rPr>
        <w:t> </w:t>
      </w:r>
      <w:r>
        <w:rPr>
          <w:rFonts w:ascii="Arial" w:hAnsi="Arial" w:cs="Arial" w:eastAsia="Arial"/>
          <w:sz w:val="30"/>
          <w:szCs w:val="30"/>
          <w:spacing w:val="16"/>
          <w:w w:val="6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129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60" w:bottom="280" w:left="1100" w:right="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8pt;height:162.72pt;mso-position-horizontal-relative:char;mso-position-vertical-relative:line" type="#_x0000_t75">
            <v:imagedata r:id="rId1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082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75" w:after="0" w:line="240" w:lineRule="auto"/>
        <w:ind w:left="5582" w:right="348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Dme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25.160004pt;margin-top:-12.599998pt;width:127.8pt;height:.1pt;mso-position-horizontal-relative:page;mso-position-vertical-relative:paragraph;z-index:-5031" coordorigin="8503,-252" coordsize="2556,2">
            <v:shape style="position:absolute;left:8503;top:-252;width:2556;height:2" coordorigin="8503,-252" coordsize="2556,0" path="m8503,-252l11059,-25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13.76001pt;margin-top:-14.239982pt;width:280.600013pt;height:.1pt;mso-position-horizontal-relative:page;mso-position-vertical-relative:paragraph;z-index:-5028" coordorigin="2275,-285" coordsize="5612,2">
            <v:shape style="position:absolute;left:2275;top:-285;width:5612;height:2" coordorigin="2275,-285" coordsize="5612,0" path="m2275,-285l7887,-285e" filled="f" stroked="t" strokeweight=".4pt" strokecolor="#000000">
              <v:path arrowok="t"/>
            </v:shape>
          </v:group>
          <w10:wrap type="none"/>
        </w:pict>
      </w:r>
      <w:r>
        <w:rPr/>
        <w:pict>
          <v:shape style="width:404.640017pt;height:394.56pt;mso-position-horizontal-relative:char;mso-position-vertical-relative:line" type="#_x0000_t75">
            <v:imagedata r:id="rId1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4" w:after="0" w:line="240" w:lineRule="auto"/>
        <w:ind w:left="5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7.1.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155" w:right="4696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80.320007pt;margin-top:9.128887pt;width:10.08pt;height:273.600006pt;mso-position-horizontal-relative:page;mso-position-vertical-relative:paragraph;z-index:-5032" type="#_x0000_t75">
            <v:imagedata r:id="rId153" o:title=""/>
          </v:shape>
        </w:pict>
      </w:r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pgSz w:w="12260" w:h="15860"/>
          <w:pgMar w:top="480" w:bottom="280" w:left="560" w:right="320"/>
          <w:cols w:num="2" w:equalWidth="0">
            <w:col w:w="1749" w:space="53"/>
            <w:col w:w="9578"/>
          </w:cols>
        </w:sectPr>
      </w:pPr>
      <w:rPr/>
    </w:p>
    <w:p>
      <w:pPr>
        <w:spacing w:before="28" w:after="0" w:line="240" w:lineRule="auto"/>
        <w:ind w:left="130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Skill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technique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complete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1564" w:right="157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mise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2" w:lineRule="exact"/>
        <w:ind w:left="1334" w:right="-76"/>
        <w:jc w:val="left"/>
        <w:tabs>
          <w:tab w:pos="2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75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7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decidin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156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1564" w:right="116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completio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time;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preparin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2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schedule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56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1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completed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1571" w:right="147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Puttin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ingredients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tools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logical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order-fo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accomplishin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57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1.720001pt;margin-top:-2.184065pt;width:208.44pt;height:.1pt;mso-position-horizontal-relative:page;mso-position-vertical-relative:paragraph;z-index:-5030" coordorigin="1634,-44" coordsize="4169,2">
            <v:shape style="position:absolute;left:1634;top:-44;width:4169;height:2" coordorigin="1634,-44" coordsize="4169,0" path="m1634,-44l5803,-44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81.720001pt;margin-top:13.115935pt;width:208.44pt;height:.1pt;mso-position-horizontal-relative:page;mso-position-vertical-relative:paragraph;z-index:-5029" coordorigin="1634,262" coordsize="4169,2">
            <v:shape style="position:absolute;left:1634;top:262;width:4169;height:2" coordorigin="1634,262" coordsize="4169,0" path="m1634,262l5803,262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130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22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56"/>
          <w:i/>
        </w:rPr>
        <w:t>/II»</w:t>
      </w:r>
      <w:r>
        <w:rPr>
          <w:rFonts w:ascii="Arial" w:hAnsi="Arial" w:cs="Arial" w:eastAsia="Arial"/>
          <w:sz w:val="29"/>
          <w:szCs w:val="29"/>
          <w:spacing w:val="0"/>
          <w:w w:val="56"/>
          <w:i/>
        </w:rPr>
        <w:t> </w:t>
      </w:r>
      <w:r>
        <w:rPr>
          <w:rFonts w:ascii="Arial" w:hAnsi="Arial" w:cs="Arial" w:eastAsia="Arial"/>
          <w:sz w:val="29"/>
          <w:szCs w:val="29"/>
          <w:spacing w:val="26"/>
          <w:w w:val="56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1" w:after="0" w:line="263" w:lineRule="auto"/>
        <w:ind w:left="266" w:right="1082" w:firstLine="-2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gathe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prepare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mise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266" w:right="916" w:firstLine="-2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job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complete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assignment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2" w:lineRule="exact"/>
        <w:ind w:right="-20"/>
        <w:jc w:val="left"/>
        <w:tabs>
          <w:tab w:pos="1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gettin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63" w:lineRule="auto"/>
        <w:ind w:left="259" w:right="888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fewest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steps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shortest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7" w:right="-20"/>
        <w:jc w:val="left"/>
        <w:tabs>
          <w:tab w:pos="1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doin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right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25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right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7"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mise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prepare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writte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6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560" w:right="320"/>
          <w:cols w:num="2" w:equalWidth="0">
            <w:col w:w="5725" w:space="469"/>
            <w:col w:w="518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72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7.760010pt;margin-top:22.612745pt;width:480.77999pt;height:59.040001pt;mso-position-horizontal-relative:page;mso-position-vertical-relative:paragraph;z-index:-5027" coordorigin="1555,452" coordsize="9616,1181">
            <v:shape style="position:absolute;left:1555;top:452;width:1843;height:1181" type="#_x0000_t75">
              <v:imagedata r:id="rId154" o:title=""/>
            </v:shape>
            <v:group style="position:absolute;left:3398;top:510;width:7769;height:2" coordorigin="3398,510" coordsize="7769,2">
              <v:shape style="position:absolute;left:3398;top:510;width:7769;height:2" coordorigin="3398,510" coordsize="7769,0" path="m3398,510l11167,510e" filled="f" stroked="t" strokeweight=".36pt" strokecolor="#000000">
                <v:path arrowok="t"/>
              </v:shape>
            </v:group>
            <v:group style="position:absolute;left:3442;top:1475;width:7553;height:2" coordorigin="3442,1475" coordsize="7553,2">
              <v:shape style="position:absolute;left:3442;top:1475;width:7553;height:2" coordorigin="3442,1475" coordsize="7553,0" path="m3442,1475l10994,1475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28"/>
        </w:rPr>
        <w:t>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50"/>
          <w:w w:val="32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16"/>
        </w:rPr>
        <w:t>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9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Cook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8" w:lineRule="exact"/>
        <w:ind w:left="2845" w:right="3301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v:group style="position:absolute;margin-left:560.520020pt;margin-top:16.484285pt;width:.1pt;height:33.480pt;mso-position-horizontal-relative:page;mso-position-vertical-relative:paragraph;z-index:-5015" coordorigin="11210,330" coordsize="2,670">
            <v:shape style="position:absolute;left:11210;top:330;width:2;height:670" coordorigin="11210,330" coordsize="0,670" path="m11210,999l11210,330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5"/>
        </w:rPr>
        <w:t>Learnin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48"/>
          <w:szCs w:val="48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0"/>
        </w:rPr>
        <w:t>Wor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0"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4"/>
        </w:rPr>
        <w:t>Together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0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0" w:after="0" w:line="240" w:lineRule="auto"/>
        <w:ind w:left="1554" w:right="-20"/>
        <w:jc w:val="left"/>
        <w:rPr>
          <w:rFonts w:ascii="Times New Roman" w:hAnsi="Times New Roman" w:cs="Times New Roman" w:eastAsia="Times New Roman"/>
          <w:sz w:val="8.638672"/>
          <w:szCs w:val="8.638672"/>
        </w:rPr>
      </w:pPr>
      <w:rPr/>
      <w:r>
        <w:rPr/>
        <w:pict>
          <v:shape style="position:absolute;margin-left:347.040009pt;margin-top:3.488716pt;width:64.8pt;height:4.32pt;mso-position-horizontal-relative:page;mso-position-vertical-relative:paragraph;z-index:-5026" type="#_x0000_t75">
            <v:imagedata r:id="rId155" o:title=""/>
          </v:shape>
        </w:pict>
      </w:r>
      <w:r>
        <w:rPr/>
        <w:pict>
          <v:shape style="width:197.279991pt;height:4.32pt;mso-position-horizontal-relative:char;mso-position-vertical-relative:line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8.638672"/>
          <w:szCs w:val="8.638672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9"/>
        </w:rPr>
        <w:t>Element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Effective</w:t>
      </w:r>
      <w:r>
        <w:rPr>
          <w:rFonts w:ascii="Times New Roman" w:hAnsi="Times New Roman" w:cs="Times New Roman" w:eastAsia="Times New Roman"/>
          <w:sz w:val="27"/>
          <w:szCs w:val="27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1"/>
        </w:rPr>
        <w:t>Communication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7" w:after="0" w:line="240" w:lineRule="auto"/>
        <w:ind w:left="734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2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480003pt;margin-top:-6.02978pt;width:464.76pt;height:.1pt;mso-position-horizontal-relative:page;mso-position-vertical-relative:paragraph;z-index:-5024" coordorigin="1930,-121" coordsize="9295,2">
            <v:shape style="position:absolute;left:1930;top:-121;width:9295;height:2" coordorigin="1930,-121" coordsize="9295,0" path="m1930,-121l11225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2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6.480003pt;margin-top:-5.613516pt;width:464.76pt;height:.1pt;mso-position-horizontal-relative:page;mso-position-vertical-relative:paragraph;z-index:-5023" coordorigin="1930,-112" coordsize="9295,2">
            <v:shape style="position:absolute;left:1930;top:-112;width:9295;height:2" coordorigin="1930,-112" coordsize="9295,0" path="m1930,-112l11225,-11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6.120003pt;margin-top:36.506485pt;width:464.76pt;height:.1pt;mso-position-horizontal-relative:page;mso-position-vertical-relative:paragraph;z-index:-5022" coordorigin="1922,730" coordsize="9295,2">
            <v:shape style="position:absolute;left:1922;top:730;width:9295;height:2" coordorigin="1922,730" coordsize="9295,0" path="m1922,730l11218,730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Receivin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5"/>
        </w:rPr>
        <w:t>Criticism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1" w:after="0" w:line="240" w:lineRule="auto"/>
        <w:ind w:left="719" w:right="-20"/>
        <w:jc w:val="left"/>
        <w:tabs>
          <w:tab w:pos="99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302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8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760002pt;margin-top:-6.029774pt;width:465.12pt;height:.1pt;mso-position-horizontal-relative:page;mso-position-vertical-relative:paragraph;z-index:-5021" coordorigin="1915,-121" coordsize="9302,2">
            <v:shape style="position:absolute;left:1915;top:-121;width:9302;height:2" coordorigin="1915,-121" coordsize="9302,0" path="m1915,-121l11218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05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760002pt;margin-top:-6.029769pt;width:464.76pt;height:.1pt;mso-position-horizontal-relative:page;mso-position-vertical-relative:paragraph;z-index:-5020" coordorigin="1915,-121" coordsize="9295,2">
            <v:shape style="position:absolute;left:1915;top:-121;width:9295;height:2" coordorigin="1915,-121" coordsize="9295,0" path="m1915,-121l11210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690" w:right="-20"/>
        <w:jc w:val="left"/>
        <w:tabs>
          <w:tab w:pos="99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5.400002pt;margin-top:-3.783671pt;width:465.12pt;height:.1pt;mso-position-horizontal-relative:page;mso-position-vertical-relative:paragraph;z-index:-5019" coordorigin="1908,-76" coordsize="9302,2">
            <v:shape style="position:absolute;left:1908;top:-76;width:9302;height:2" coordorigin="1908,-76" coordsize="9302,0" path="m1908,-76l11210,-7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519768pt;margin-top:14.490328pt;width:451.950021pt;height:.1pt;mso-position-horizontal-relative:page;mso-position-vertical-relative:paragraph;z-index:-5014" coordorigin="1910,290" coordsize="9039,2">
            <v:shape style="position:absolute;left:1910;top:290;width:9039;height:2" coordorigin="1910,290" coordsize="9039,0" path="m1910,290l10949,29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4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95.400002pt;margin-top:4.585933pt;width:465.12pt;height:.1pt;mso-position-horizontal-relative:page;mso-position-vertical-relative:paragraph;z-index:-5018" coordorigin="1908,92" coordsize="9302,2">
            <v:shape style="position:absolute;left:1908;top:92;width:9302;height:2" coordorigin="1908,92" coordsize="9302,0" path="m1908,92l11210,92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81"/>
        </w:rPr>
        <w:t>-ci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8" w:after="0" w:line="242" w:lineRule="exact"/>
        <w:ind w:left="165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28"/>
          <w:position w:val="-4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0" w:after="0" w:line="222" w:lineRule="exact"/>
        <w:ind w:left="165"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  <w:position w:val="1"/>
        </w:rPr>
        <w:t>!l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1"/>
        </w:rPr>
        <w:t>Tip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1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5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1"/>
        </w:rPr>
        <w:t>Givin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4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4"/>
          <w:position w:val="1"/>
        </w:rPr>
        <w:t>Criticism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0" w:after="0" w:line="176" w:lineRule="exact"/>
        <w:ind w:left="1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52"/>
          <w:position w:val="-1"/>
        </w:rPr>
        <w:t>:E!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86" w:lineRule="exact"/>
        <w:ind w:left="165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0"/>
          <w:w w:val="81"/>
          <w:position w:val="-13"/>
        </w:rPr>
        <w:t>"'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-20" w:bottom="0" w:left="980" w:right="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9" w:right="-83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';t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28" w:after="0" w:line="361" w:lineRule="exact"/>
        <w:ind w:left="129" w:right="-91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-135"/>
          <w:w w:val="70"/>
          <w:position w:val="-2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24"/>
          <w:position w:val="1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spacing w:val="-3"/>
          <w:w w:val="124"/>
          <w:position w:val="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spacing w:val="-30"/>
          <w:w w:val="124"/>
          <w:position w:val="1"/>
        </w:rPr>
        <w:t>: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70"/>
          <w:position w:val="-2"/>
        </w:rPr>
        <w:t>'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0"/>
        </w:rPr>
      </w:r>
    </w:p>
    <w:p>
      <w:pPr>
        <w:spacing w:before="0" w:after="0" w:line="230" w:lineRule="exact"/>
        <w:ind w:left="129" w:right="-6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Courier New" w:hAnsi="Courier New" w:cs="Courier New" w:eastAsia="Courier New"/>
          <w:sz w:val="26"/>
          <w:szCs w:val="26"/>
          <w:spacing w:val="-121"/>
          <w:w w:val="87"/>
          <w:position w:val="2"/>
        </w:rPr>
        <w:t>E</w:t>
      </w:r>
      <w:r>
        <w:rPr>
          <w:rFonts w:ascii="Arial" w:hAnsi="Arial" w:cs="Arial" w:eastAsia="Arial"/>
          <w:sz w:val="8"/>
          <w:szCs w:val="8"/>
          <w:spacing w:val="0"/>
          <w:w w:val="212"/>
          <w:position w:val="8"/>
        </w:rPr>
        <w:t>0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0" w:after="0" w:line="235" w:lineRule="exact"/>
        <w:ind w:left="2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8"/>
        </w:rPr>
        <w:t>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exact"/>
        <w:ind w:right="-20"/>
        <w:jc w:val="left"/>
        <w:tabs>
          <w:tab w:pos="95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95.040001pt;margin-top:-5.377239pt;width:465.12pt;height:.1pt;mso-position-horizontal-relative:page;mso-position-vertical-relative:paragraph;z-index:-5017" coordorigin="1901,-108" coordsize="9302,2">
            <v:shape style="position:absolute;left:1901;top:-108;width:9302;height:2" coordorigin="1901,-108" coordsize="9302,0" path="m1901,-108l11203,-108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8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23"/>
          <w:w w:val="78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0"/>
          <w:cols w:num="2" w:equalWidth="0">
            <w:col w:w="269" w:space="414"/>
            <w:col w:w="10597"/>
          </w:cols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44" w:lineRule="exact"/>
        <w:ind w:left="12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21"/>
          <w:position w:val="-2"/>
        </w:rPr>
        <w:t>"­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05" w:lineRule="exact"/>
        <w:ind w:left="15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91" w:lineRule="exact"/>
        <w:ind w:left="158" w:right="-20"/>
        <w:jc w:val="left"/>
        <w:tabs>
          <w:tab w:pos="920" w:val="left"/>
          <w:tab w:pos="1022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</w:p>
    <w:p>
      <w:pPr>
        <w:spacing w:before="74" w:after="0" w:line="116" w:lineRule="exact"/>
        <w:ind w:left="15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-2"/>
        </w:rPr>
        <w:t>rn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238" w:lineRule="exact"/>
        <w:ind w:left="690" w:right="-20"/>
        <w:jc w:val="left"/>
        <w:tabs>
          <w:tab w:pos="10180" w:val="left"/>
        </w:tabs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Courier New" w:hAnsi="Courier New" w:cs="Courier New" w:eastAsia="Courier New"/>
          <w:sz w:val="23"/>
          <w:szCs w:val="23"/>
          <w:w w:val="76"/>
          <w:b/>
          <w:bCs/>
          <w:position w:val="2"/>
        </w:rPr>
        <w:t>3</w:t>
      </w:r>
      <w:r>
        <w:rPr>
          <w:rFonts w:ascii="Courier New" w:hAnsi="Courier New" w:cs="Courier New" w:eastAsia="Courier New"/>
          <w:sz w:val="23"/>
          <w:szCs w:val="23"/>
          <w:spacing w:val="18"/>
          <w:w w:val="76"/>
          <w:b/>
          <w:bCs/>
          <w:position w:val="2"/>
        </w:rPr>
        <w:t>.</w:t>
      </w:r>
      <w:r>
        <w:rPr>
          <w:rFonts w:ascii="Courier New" w:hAnsi="Courier New" w:cs="Courier New" w:eastAsia="Courier New"/>
          <w:sz w:val="23"/>
          <w:szCs w:val="23"/>
          <w:spacing w:val="18"/>
          <w:w w:val="100"/>
          <w:b/>
          <w:bCs/>
          <w:position w:val="2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b/>
          <w:bCs/>
          <w:u w:val="thick" w:color="000000"/>
          <w:position w:val="2"/>
        </w:rPr>
        <w:t> 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b/>
          <w:bCs/>
          <w:u w:val="thick" w:color="000000"/>
          <w:position w:val="2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b/>
          <w:bCs/>
          <w:u w:val="thick" w:color="000000"/>
          <w:position w:val="2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b/>
          <w:bCs/>
          <w:position w:val="2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0"/>
        </w:rPr>
      </w:r>
    </w:p>
    <w:p>
      <w:pPr>
        <w:spacing w:before="0" w:after="0" w:line="134" w:lineRule="exact"/>
        <w:ind w:left="15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rn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71" w:lineRule="exact"/>
        <w:ind w:left="158" w:right="-20"/>
        <w:jc w:val="left"/>
        <w:tabs>
          <w:tab w:pos="900" w:val="left"/>
          <w:tab w:pos="1020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92"/>
          <w:w w:val="81"/>
          <w:position w:val="-9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-3"/>
          <w:w w:val="146"/>
          <w:position w:val="-4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-9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99"/>
          <w:position w:val="-9"/>
        </w:rPr>
      </w:r>
      <w:r>
        <w:rPr>
          <w:rFonts w:ascii="Arial" w:hAnsi="Arial" w:cs="Arial" w:eastAsia="Arial"/>
          <w:sz w:val="27"/>
          <w:szCs w:val="27"/>
          <w:spacing w:val="0"/>
          <w:w w:val="99"/>
          <w:u w:val="single" w:color="000000"/>
          <w:position w:val="-9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-9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-9"/>
        </w:rPr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0"/>
        </w:sectPr>
      </w:pPr>
      <w:rPr/>
    </w:p>
    <w:p>
      <w:pPr>
        <w:spacing w:before="0" w:after="0" w:line="487" w:lineRule="exact"/>
        <w:ind w:left="122" w:right="-92"/>
        <w:jc w:val="both"/>
        <w:rPr>
          <w:rFonts w:ascii="Arial" w:hAnsi="Arial" w:cs="Arial" w:eastAsia="Arial"/>
          <w:sz w:val="41"/>
          <w:szCs w:val="41"/>
        </w:rPr>
      </w:pPr>
      <w:rPr/>
      <w:r>
        <w:rPr/>
        <w:pict>
          <v:shape style="position:absolute;margin-left:571.679993pt;margin-top:.0pt;width:38.880001pt;height:790.559998pt;mso-position-horizontal-relative:page;mso-position-vertical-relative:page;z-index:-5025" type="#_x0000_t75">
            <v:imagedata r:id="rId157" o:title=""/>
          </v:shape>
        </w:pict>
      </w:r>
      <w:r>
        <w:rPr>
          <w:rFonts w:ascii="Arial" w:hAnsi="Arial" w:cs="Arial" w:eastAsia="Arial"/>
          <w:sz w:val="41"/>
          <w:szCs w:val="41"/>
          <w:spacing w:val="-134"/>
          <w:w w:val="57"/>
          <w:position w:val="6"/>
        </w:rPr>
        <w:t>"</w:t>
      </w:r>
      <w:r>
        <w:rPr>
          <w:rFonts w:ascii="Arial" w:hAnsi="Arial" w:cs="Arial" w:eastAsia="Arial"/>
          <w:sz w:val="36"/>
          <w:szCs w:val="36"/>
          <w:spacing w:val="-110"/>
          <w:w w:val="57"/>
          <w:position w:val="1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spacing w:val="-127"/>
          <w:w w:val="134"/>
          <w:position w:val="-2"/>
        </w:rPr>
        <w:t>1</w:t>
      </w:r>
      <w:r>
        <w:rPr>
          <w:rFonts w:ascii="Arial" w:hAnsi="Arial" w:cs="Arial" w:eastAsia="Arial"/>
          <w:sz w:val="36"/>
          <w:szCs w:val="36"/>
          <w:spacing w:val="-92"/>
          <w:w w:val="56"/>
          <w:position w:val="1"/>
        </w:rPr>
        <w:t>"</w:t>
      </w:r>
      <w:r>
        <w:rPr>
          <w:rFonts w:ascii="Arial" w:hAnsi="Arial" w:cs="Arial" w:eastAsia="Arial"/>
          <w:sz w:val="41"/>
          <w:szCs w:val="41"/>
          <w:spacing w:val="0"/>
          <w:w w:val="57"/>
          <w:position w:val="6"/>
        </w:rPr>
        <w:t>'</w:t>
      </w:r>
      <w:r>
        <w:rPr>
          <w:rFonts w:ascii="Arial" w:hAnsi="Arial" w:cs="Arial" w:eastAsia="Arial"/>
          <w:sz w:val="41"/>
          <w:szCs w:val="41"/>
          <w:spacing w:val="0"/>
          <w:w w:val="100"/>
          <w:position w:val="0"/>
        </w:rPr>
      </w:r>
    </w:p>
    <w:p>
      <w:pPr>
        <w:spacing w:before="71" w:after="0" w:line="171" w:lineRule="exact"/>
        <w:ind w:left="150" w:right="-3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0" w:after="0" w:line="167" w:lineRule="exact"/>
        <w:ind w:left="122" w:right="-53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431" w:lineRule="exact"/>
        <w:ind w:left="122" w:right="-77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-34"/>
          <w:w w:val="62"/>
          <w:position w:val="-3"/>
        </w:rPr>
        <w:t>-</w:t>
      </w:r>
      <w:r>
        <w:rPr>
          <w:rFonts w:ascii="Arial" w:hAnsi="Arial" w:cs="Arial" w:eastAsia="Arial"/>
          <w:sz w:val="41"/>
          <w:szCs w:val="41"/>
          <w:spacing w:val="-143"/>
          <w:w w:val="86"/>
          <w:position w:val="2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1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30" w:after="0" w:line="199" w:lineRule="auto"/>
        <w:ind w:left="104" w:right="-45" w:firstLine="46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9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-103"/>
          <w:w w:val="116"/>
          <w:position w:val="-8"/>
        </w:rPr>
        <w:t>w</w:t>
      </w:r>
      <w:r>
        <w:rPr>
          <w:rFonts w:ascii="Arial" w:hAnsi="Arial" w:cs="Arial" w:eastAsia="Arial"/>
          <w:sz w:val="10"/>
          <w:szCs w:val="10"/>
          <w:spacing w:val="0"/>
          <w:w w:val="131"/>
          <w:position w:val="0"/>
        </w:rPr>
        <w:t>"0</w:t>
      </w:r>
      <w:r>
        <w:rPr>
          <w:rFonts w:ascii="Arial" w:hAnsi="Arial" w:cs="Arial" w:eastAsia="Arial"/>
          <w:sz w:val="10"/>
          <w:szCs w:val="10"/>
          <w:spacing w:val="0"/>
          <w:w w:val="131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  <w:position w:val="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03" w:lineRule="exact"/>
        <w:ind w:left="143" w:right="-25"/>
        <w:jc w:val="both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10"/>
          <w:position w:val="-1"/>
        </w:rPr>
        <w:t>ro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191" w:lineRule="exact"/>
        <w:ind w:left="114" w:right="-5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</w:rPr>
        <w:t>6: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121" w:lineRule="exact"/>
        <w:ind w:left="114" w:right="-26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12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-39" w:right="964"/>
        <w:jc w:val="center"/>
        <w:tabs>
          <w:tab w:pos="95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691" w:right="470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4.68pt;margin-top:-11.898046pt;width:465.12pt;height:.1pt;mso-position-horizontal-relative:page;mso-position-vertical-relative:paragraph;z-index:-5016" coordorigin="1894,-238" coordsize="9302,2">
            <v:shape style="position:absolute;left:1894;top:-238;width:9302;height:2" coordorigin="1894,-238" coordsize="9302,0" path="m1894,-238l11196,-238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28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53"/>
          <w:i/>
        </w:rPr>
        <w:t>f/JJ,.</w:t>
      </w:r>
      <w:r>
        <w:rPr>
          <w:rFonts w:ascii="Arial" w:hAnsi="Arial" w:cs="Arial" w:eastAsia="Arial"/>
          <w:sz w:val="21"/>
          <w:szCs w:val="21"/>
          <w:spacing w:val="0"/>
          <w:w w:val="53"/>
          <w:i/>
        </w:rPr>
        <w:t>  </w:t>
      </w:r>
      <w:r>
        <w:rPr>
          <w:rFonts w:ascii="Arial" w:hAnsi="Arial" w:cs="Arial" w:eastAsia="Arial"/>
          <w:sz w:val="21"/>
          <w:szCs w:val="21"/>
          <w:spacing w:val="17"/>
          <w:w w:val="5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9"/>
        </w:rPr>
        <w:t>131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980" w:right="0"/>
          <w:cols w:num="2" w:equalWidth="0">
            <w:col w:w="252" w:space="424"/>
            <w:col w:w="10604"/>
          </w:cols>
        </w:sectPr>
      </w:pPr>
      <w:rPr/>
    </w:p>
    <w:p>
      <w:pPr>
        <w:spacing w:before="63" w:after="0" w:line="240" w:lineRule="auto"/>
        <w:ind w:left="114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7.2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Feedback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4" w:after="0" w:line="274" w:lineRule="exact"/>
        <w:ind w:left="1150" w:right="-20"/>
        <w:jc w:val="left"/>
        <w:tabs>
          <w:tab w:pos="10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1"/>
          <w:w w:val="66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1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129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7.233643pt;margin-top:-4.157282pt;width:462.574766pt;height:.1pt;mso-position-horizontal-relative:page;mso-position-vertical-relative:paragraph;z-index:-5011" coordorigin="1945,-83" coordsize="9251,2">
            <v:shape style="position:absolute;left:1945;top:-83;width:9251;height:2" coordorigin="1945,-83" coordsize="9251,0" path="m1945,-83l11196,-83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6"/>
          <w:w w:val="8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136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876167pt;margin-top:-4.157252pt;width:462.574767pt;height:.1pt;mso-position-horizontal-relative:page;mso-position-vertical-relative:paragraph;z-index:-5010" coordorigin="1938,-83" coordsize="9251,2">
            <v:shape style="position:absolute;left:1938;top:-83;width:9251;height:2" coordorigin="1938,-83" coordsize="9251,0" path="m1938,-83l11189,-83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12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34.559998pt;margin-top:18.980255pt;width:40.32pt;height:162.720001pt;mso-position-horizontal-relative:page;mso-position-vertical-relative:paragraph;z-index:-5013" type="#_x0000_t75">
            <v:imagedata r:id="rId158" o:title=""/>
          </v:shape>
        </w:pict>
      </w:r>
      <w:r>
        <w:rPr/>
        <w:pict>
          <v:group style="position:absolute;margin-left:96.876167pt;margin-top:-3.71113pt;width:462.21729pt;height:.1pt;mso-position-horizontal-relative:page;mso-position-vertical-relative:paragraph;z-index:-5009" coordorigin="1938,-74" coordsize="9244,2">
            <v:shape style="position:absolute;left:1938;top:-74;width:9244;height:2" coordorigin="1938,-74" coordsize="9244,0" path="m1938,-74l11182,-74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6.586418pt;margin-top:14.490328pt;width:463.736448pt;height:.1pt;mso-position-horizontal-relative:page;mso-position-vertical-relative:paragraph;z-index:-5003" coordorigin="1932,290" coordsize="9275,2">
            <v:shape style="position:absolute;left:1932;top:290;width:9275;height:2" coordorigin="1932,290" coordsize="9275,0" path="m1932,290l11206,29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6.876167pt;margin-top:-15.420146pt;width:462.574767pt;height:.1pt;mso-position-horizontal-relative:page;mso-position-vertical-relative:paragraph;z-index:-5008" coordorigin="1938,-308" coordsize="9251,2">
            <v:shape style="position:absolute;left:1938;top:-308;width:9251;height:2" coordorigin="1938,-308" coordsize="9251,0" path="m1938,-308l11189,-308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Courteou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Professional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Behavior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5" w:after="0" w:line="240" w:lineRule="auto"/>
        <w:ind w:left="1136" w:right="-20"/>
        <w:jc w:val="left"/>
        <w:tabs>
          <w:tab w:pos="106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7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2"/>
          <w:w w:val="6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2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2" w:right="-20"/>
        <w:jc w:val="left"/>
        <w:tabs>
          <w:tab w:pos="10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518692pt;margin-top:-5.957251pt;width:462.574766pt;height:.1pt;mso-position-horizontal-relative:page;mso-position-vertical-relative:paragraph;z-index:-5007" coordorigin="1930,-119" coordsize="9251,2">
            <v:shape style="position:absolute;left:1930;top:-119;width:9251;height:2" coordorigin="1930,-119" coordsize="9251,0" path="m1930,-119l11182,-119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6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2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518692pt;margin-top:-6.136437pt;width:462.574766pt;height:.1pt;mso-position-horizontal-relative:page;mso-position-vertical-relative:paragraph;z-index:-5006" coordorigin="1930,-123" coordsize="9251,2">
            <v:shape style="position:absolute;left:1930;top:-123;width:9251;height:2" coordorigin="1930,-123" coordsize="9251,0" path="m1930,-123l11182,-123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122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518692pt;margin-top:-5.957255pt;width:462.217289pt;height:.1pt;mso-position-horizontal-relative:page;mso-position-vertical-relative:paragraph;z-index:-5005" coordorigin="1930,-119" coordsize="9244,2">
            <v:shape style="position:absolute;left:1930;top:-119;width:9244;height:2" coordorigin="1930,-119" coordsize="9244,0" path="m1930,-119l11175,-119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2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0" w:after="0" w:line="240" w:lineRule="auto"/>
        <w:ind w:left="4772" w:right="440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81.76001pt;margin-top:46.318153pt;width:10.08pt;height:273.600006pt;mso-position-horizontal-relative:page;mso-position-vertical-relative:paragraph;z-index:-5012" type="#_x0000_t75">
            <v:imagedata r:id="rId159" o:title=""/>
          </v:shape>
        </w:pict>
      </w:r>
      <w:r>
        <w:rPr/>
        <w:pict>
          <v:group style="position:absolute;margin-left:96.518692pt;margin-top:-.494855pt;width:462.217289pt;height:.1pt;mso-position-horizontal-relative:page;mso-position-vertical-relative:paragraph;z-index:-5004" coordorigin="1930,-10" coordsize="9244,2">
            <v:shape style="position:absolute;left:1930;top:-10;width:9244;height:2" coordorigin="1930,-10" coordsize="9244,0" path="m1930,-10l11175,-10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132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62"/>
          <w:i/>
        </w:rPr>
        <w:t>/iJ;.</w:t>
      </w:r>
      <w:r>
        <w:rPr>
          <w:rFonts w:ascii="Arial" w:hAnsi="Arial" w:cs="Arial" w:eastAsia="Arial"/>
          <w:sz w:val="24"/>
          <w:szCs w:val="24"/>
          <w:spacing w:val="0"/>
          <w:w w:val="62"/>
          <w:i/>
        </w:rPr>
        <w:t> </w:t>
      </w:r>
      <w:r>
        <w:rPr>
          <w:rFonts w:ascii="Arial" w:hAnsi="Arial" w:cs="Arial" w:eastAsia="Arial"/>
          <w:sz w:val="24"/>
          <w:szCs w:val="24"/>
          <w:spacing w:val="28"/>
          <w:w w:val="6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60" w:bottom="280" w:left="580" w:right="300"/>
        </w:sectPr>
      </w:pPr>
      <w:rPr/>
    </w:p>
    <w:p>
      <w:pPr>
        <w:spacing w:before="76" w:after="0" w:line="277" w:lineRule="exact"/>
        <w:ind w:left="73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443.197174pt;margin-top:13.265928pt;width:127.140845pt;height:.1pt;mso-position-horizontal-relative:page;mso-position-vertical-relative:paragraph;z-index:-5000" coordorigin="8864,265" coordsize="2543,2">
            <v:shape style="position:absolute;left:8864;top:265;width:2543;height:2" coordorigin="8864,265" coordsize="2543,0" path="m8864,265l11407,265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3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15"/>
          <w:position w:val="-1"/>
        </w:rPr>
        <w:t>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4.64001pt;height:398.88pt;mso-position-horizontal-relative:char;mso-position-vertical-relative:line" type="#_x0000_t75">
            <v:imagedata r:id="rId1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500" w:bottom="280" w:left="1280" w:right="60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710"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88.960022pt;margin-top:-251.466675pt;width:14.4pt;height:159.84pt;mso-position-horizontal-relative:page;mso-position-vertical-relative:paragraph;z-index:-5002" type="#_x0000_t75">
            <v:imagedata r:id="rId161" o:title=""/>
          </v:shape>
        </w:pict>
      </w:r>
      <w:r>
        <w:rPr/>
        <w:pict>
          <v:shape style="position:absolute;margin-left:69.119995pt;margin-top:10.613338pt;width:11.52pt;height:273.600006pt;mso-position-horizontal-relative:page;mso-position-vertical-relative:paragraph;z-index:-5001" type="#_x0000_t75">
            <v:imagedata r:id="rId162" o:title=""/>
          </v:shape>
        </w:pic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  <w:position w:val="-1"/>
        </w:rPr>
        <w:t>Across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4" w:after="0" w:line="240" w:lineRule="auto"/>
        <w:ind w:left="5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7.2.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117" w:right="462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1420" w:bottom="280" w:left="1280" w:right="60"/>
          <w:cols w:num="2" w:equalWidth="0">
            <w:col w:w="1374" w:space="82"/>
            <w:col w:w="9464"/>
          </w:cols>
        </w:sectPr>
      </w:pPr>
      <w:rPr/>
    </w:p>
    <w:p>
      <w:pPr>
        <w:spacing w:before="22" w:after="0" w:line="268" w:lineRule="auto"/>
        <w:ind w:left="1198" w:right="144" w:firstLine="-259"/>
        <w:jc w:val="left"/>
        <w:tabs>
          <w:tab w:pos="3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Simple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easier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efficient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9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Feedbac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somethin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incorrectly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932"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feedbac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spoken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92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positive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feedback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8" w:lineRule="auto"/>
        <w:ind w:left="1184" w:right="-61" w:firstLine="-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practice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maintainin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standard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behavior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853" w:right="-20"/>
        <w:jc w:val="left"/>
        <w:tabs>
          <w:tab w:pos="24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secon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rule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8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83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revie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98.767609pt;margin-top:-1.988633pt;width:207.950704pt;height:.1pt;mso-position-horizontal-relative:page;mso-position-vertical-relative:paragraph;z-index:-4999" coordorigin="1975,-40" coordsize="4159,2">
            <v:shape style="position:absolute;left:1975;top:-40;width:4159;height:2" coordorigin="1975,-40" coordsize="4159,0" path="m1975,-40l6134,-40e" filled="f" stroked="t" strokeweight="1.077465pt" strokecolor="#000000">
              <v:path arrowok="t"/>
            </v:shape>
          </v:group>
          <w10:wrap type="none"/>
        </w:pict>
      </w:r>
      <w:r>
        <w:rPr/>
        <w:pict>
          <v:group style="position:absolute;margin-left:218.366196pt;margin-top:13.110777pt;width:87.992958pt;height:.1pt;mso-position-horizontal-relative:page;mso-position-vertical-relative:paragraph;z-index:-4998" coordorigin="4367,262" coordsize="1760,2">
            <v:shape style="position:absolute;left:4367;top:262;width:1760;height:2" coordorigin="4367,262" coordsize="1760,0" path="m4367,262l6127,262e" filled="f" stroked="t" strokeweight=".3591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2" w:after="0" w:line="268" w:lineRule="auto"/>
        <w:ind w:left="352" w:right="1097" w:firstLine="-237"/>
        <w:jc w:val="left"/>
        <w:tabs>
          <w:tab w:pos="10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communicatio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simpl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86" w:right="-20"/>
        <w:jc w:val="left"/>
        <w:tabs>
          <w:tab w:pos="17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Effective</w:t>
      </w:r>
      <w:r>
        <w:rPr>
          <w:rFonts w:ascii="Times New Roman" w:hAnsi="Times New Roman" w:cs="Times New Roman" w:eastAsia="Times New Roman"/>
          <w:sz w:val="24"/>
          <w:szCs w:val="24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mistake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34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improvements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40" w:lineRule="auto"/>
        <w:ind w:left="86" w:right="-20"/>
        <w:jc w:val="left"/>
        <w:tabs>
          <w:tab w:pos="9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feedbac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spoken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rule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effective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75" w:lineRule="auto"/>
        <w:ind w:left="345" w:right="898" w:firstLine="-345"/>
        <w:jc w:val="left"/>
        <w:tabs>
          <w:tab w:pos="27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spea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communicate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effectively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Resources</w:t>
      </w:r>
      <w:r>
        <w:rPr>
          <w:rFonts w:ascii="Times New Roman" w:hAnsi="Times New Roman" w:cs="Times New Roman" w:eastAsia="Times New Roman"/>
          <w:sz w:val="25"/>
          <w:szCs w:val="25"/>
          <w:spacing w:val="21"/>
          <w:w w:val="89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6"/>
          <w:i/>
        </w:rPr>
        <w:t>&amp;</w:t>
      </w:r>
      <w:r>
        <w:rPr>
          <w:rFonts w:ascii="Arial" w:hAnsi="Arial" w:cs="Arial" w:eastAsia="Arial"/>
          <w:sz w:val="21"/>
          <w:szCs w:val="21"/>
          <w:spacing w:val="-34"/>
          <w:w w:val="13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17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54"/>
          <w:i/>
        </w:rPr>
        <w:t>iJJJ;,</w:t>
      </w:r>
      <w:r>
        <w:rPr>
          <w:rFonts w:ascii="Arial" w:hAnsi="Arial" w:cs="Arial" w:eastAsia="Arial"/>
          <w:sz w:val="19"/>
          <w:szCs w:val="19"/>
          <w:spacing w:val="0"/>
          <w:w w:val="54"/>
          <w:i/>
        </w:rPr>
        <w:t>   </w:t>
      </w:r>
      <w:r>
        <w:rPr>
          <w:rFonts w:ascii="Arial" w:hAnsi="Arial" w:cs="Arial" w:eastAsia="Arial"/>
          <w:sz w:val="19"/>
          <w:szCs w:val="19"/>
          <w:spacing w:val="15"/>
          <w:w w:val="5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7"/>
        </w:rPr>
        <w:t>133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280" w:right="60"/>
          <w:cols w:num="2" w:equalWidth="0">
            <w:col w:w="5330" w:space="394"/>
            <w:col w:w="5196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19999pt;height:162.72pt;mso-position-horizontal-relative:char;mso-position-vertical-relative:line" type="#_x0000_t75">
            <v:imagedata r:id="rId1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5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3.200012pt;margin-top:-261.306885pt;width:8.64pt;height:273.600006pt;mso-position-horizontal-relative:page;mso-position-vertical-relative:paragraph;z-index:-4997" type="#_x0000_t75">
            <v:imagedata r:id="rId16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</w:rPr>
        <w:t>134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392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-191"/>
          <w:w w:val="3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560" w:right="300"/>
        </w:sectPr>
      </w:pPr>
      <w:rPr/>
    </w:p>
    <w:p>
      <w:pPr>
        <w:spacing w:before="64" w:after="0" w:line="240" w:lineRule="auto"/>
        <w:ind w:left="75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380.160004pt;margin-top:23.563135pt;width:192.960007pt;height:71.834551pt;mso-position-horizontal-relative:page;mso-position-vertical-relative:paragraph;z-index:-4996" coordorigin="7603,471" coordsize="3859,1437">
            <v:shape style="position:absolute;left:7603;top:471;width:3859;height:432" type="#_x0000_t75">
              <v:imagedata r:id="rId165" o:title=""/>
            </v:shape>
            <v:group style="position:absolute;left:11337;top:727;width:2;height:1178" coordorigin="11337,727" coordsize="2,1178">
              <v:shape style="position:absolute;left:11337;top:727;width:2;height:1178" coordorigin="11337,727" coordsize="0,1178" path="m11337,1904l11337,727e" filled="f" stroked="t" strokeweight=".35831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7.760010pt;margin-top:26.443171pt;width:480.672074pt;height:74.879997pt;mso-position-horizontal-relative:page;mso-position-vertical-relative:paragraph;z-index:-4995" coordorigin="1555,529" coordsize="9613,1498">
            <v:shape style="position:absolute;left:1555;top:529;width:2016;height:1498" type="#_x0000_t75">
              <v:imagedata r:id="rId166" o:title=""/>
            </v:shape>
            <v:group style="position:absolute;left:3605;top:1506;width:7510;height:2" coordorigin="3605,1506" coordsize="7510,2">
              <v:shape style="position:absolute;left:3605;top:1506;width:7510;height:2" coordorigin="3605,1506" coordsize="7510,0" path="m3605,1506l11115,1506e" filled="f" stroked="t" strokeweight=".716628pt" strokecolor="#000000">
                <v:path arrowok="t"/>
              </v:shape>
            </v:group>
            <v:group style="position:absolute;left:1741;top:1965;width:9424;height:2" coordorigin="1741,1965" coordsize="9424,2">
              <v:shape style="position:absolute;left:1741;top:1965;width:9424;height:2" coordorigin="1741,1965" coordsize="9424,0" path="m1741,1965l11165,1965e" filled="f" stroked="t" strokeweight=".35831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1.634674pt;margin-top:27.184076pt;width:21.140516pt;height:.1pt;mso-position-horizontal-relative:page;mso-position-vertical-relative:paragraph;z-index:-4992" coordorigin="5633,544" coordsize="423,2">
            <v:shape style="position:absolute;left:5633;top:544;width:423;height:2" coordorigin="5633,544" coordsize="423,0" path="m5633,544l6056,544e" filled="f" stroked="t" strokeweight=".3583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39"/>
        </w:rPr>
        <w:t>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49"/>
          <w:w w:val="33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14"/>
        </w:rPr>
        <w:t>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07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45"/>
          <w:szCs w:val="4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4"/>
        </w:rPr>
        <w:t>Presentation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2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Guideline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Presentation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1" w:after="0" w:line="240" w:lineRule="auto"/>
        <w:ind w:left="750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36" w:right="-20"/>
        <w:jc w:val="left"/>
        <w:tabs>
          <w:tab w:pos="102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4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29"/>
          <w:w w:val="7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9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36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80.320007pt;margin-top:20.283051pt;width:24.48pt;height:162.720001pt;mso-position-horizontal-relative:page;mso-position-vertical-relative:paragraph;z-index:-4994" type="#_x0000_t75">
            <v:imagedata r:id="rId167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Mise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Service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3" w:after="0" w:line="240" w:lineRule="auto"/>
        <w:ind w:left="736" w:right="-20"/>
        <w:jc w:val="left"/>
        <w:tabs>
          <w:tab w:pos="102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2"/>
          <w:w w:val="6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2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9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2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0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15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3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5" w:right="-20"/>
        <w:jc w:val="left"/>
        <w:tabs>
          <w:tab w:pos="54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8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4"/>
          <w:w w:val="78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14"/>
        </w:rPr>
        <w:t>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4" w:after="0" w:line="240" w:lineRule="auto"/>
        <w:ind w:left="715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0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Portionin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</w:t>
      </w:r>
    </w:p>
    <w:p>
      <w:pPr>
        <w:spacing w:before="61" w:after="0" w:line="240" w:lineRule="auto"/>
        <w:ind w:left="722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7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15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0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61.919983pt;margin-top:2.028908pt;width:10.08pt;height:184.320007pt;mso-position-horizontal-relative:page;mso-position-vertical-relative:paragraph;z-index:-4993" type="#_x0000_t75">
            <v:imagedata r:id="rId168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82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5"/>
          <w:w w:val="8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5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9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Portioning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3" w:after="0" w:line="240" w:lineRule="auto"/>
        <w:ind w:left="707" w:right="-20"/>
        <w:jc w:val="left"/>
        <w:tabs>
          <w:tab w:pos="101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7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30"/>
          <w:w w:val="6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30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00" w:right="-20"/>
        <w:jc w:val="left"/>
        <w:tabs>
          <w:tab w:pos="102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4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00" w:right="-20"/>
        <w:jc w:val="left"/>
        <w:tabs>
          <w:tab w:pos="10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7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7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4" w:lineRule="exact"/>
        <w:ind w:left="686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2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5"/>
          <w:w w:val="82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5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60" w:h="15860"/>
          <w:pgMar w:top="580" w:bottom="280" w:left="1120" w:right="4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exact"/>
        <w:ind w:left="134" w:right="-41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58"/>
          <w:w w:val="109"/>
          <w:i/>
          <w:position w:val="-2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75"/>
          <w:position w:val="-6"/>
        </w:rPr>
        <w:t>"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285" w:lineRule="exact"/>
        <w:ind w:left="134" w:right="-62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138184pt;margin-top:5.888783pt;width:1.494777pt;height:5.5pt;mso-position-horizontal-relative:page;mso-position-vertical-relative:paragraph;z-index:-4991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spacing w:val="-37"/>
                      <w:w w:val="16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spacing w:val="-44"/>
          <w:w w:val="100"/>
          <w:position w:val="-2"/>
        </w:rPr>
        <w:t>.</w:t>
      </w:r>
      <w:r>
        <w:rPr>
          <w:rFonts w:ascii="Arial" w:hAnsi="Arial" w:cs="Arial" w:eastAsia="Arial"/>
          <w:sz w:val="29"/>
          <w:szCs w:val="29"/>
          <w:spacing w:val="-62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8"/>
          <w:w w:val="100"/>
          <w:position w:val="12"/>
        </w:rPr>
        <w:t>c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84" w:lineRule="exact"/>
        <w:ind w:left="16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76"/>
          <w:position w:val="-1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85" w:lineRule="exact"/>
        <w:ind w:left="16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55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80" w:lineRule="exact"/>
        <w:ind w:left="163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6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75" w:lineRule="exact"/>
        <w:ind w:left="13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22"/>
          <w:position w:val="-1"/>
        </w:rPr>
        <w:t>"0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108" w:lineRule="exact"/>
        <w:ind w:left="12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6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16" w:lineRule="exact"/>
        <w:ind w:left="16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5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91" w:lineRule="exact"/>
        <w:ind w:left="15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65" w:after="0" w:line="240" w:lineRule="auto"/>
        <w:ind w:left="16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76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164" w:lineRule="exact"/>
        <w:ind w:left="13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53"/>
        </w:rPr>
        <w:t>&lt;1: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128" w:lineRule="exact"/>
        <w:ind w:left="127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11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24" w:after="0" w:line="240" w:lineRule="auto"/>
        <w:ind w:left="2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Keepin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Temperature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0" w:after="0" w:line="368" w:lineRule="auto"/>
        <w:ind w:left="-14" w:right="848" w:firstLine="-15"/>
        <w:jc w:val="center"/>
        <w:tabs>
          <w:tab w:pos="94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6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-38" w:right="81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10"/>
        </w:rPr>
        <w:t>Foods:--------------------------------------------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2" w:after="0" w:line="240" w:lineRule="auto"/>
        <w:ind w:left="3674" w:right="455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3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9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76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9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6"/>
          <w:w w:val="13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7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64"/>
          <w:i/>
        </w:rPr>
        <w:t>Jl;,.</w:t>
      </w:r>
      <w:r>
        <w:rPr>
          <w:rFonts w:ascii="Arial" w:hAnsi="Arial" w:cs="Arial" w:eastAsia="Arial"/>
          <w:sz w:val="24"/>
          <w:szCs w:val="24"/>
          <w:spacing w:val="0"/>
          <w:w w:val="64"/>
          <w:i/>
        </w:rPr>
        <w:t> </w:t>
      </w:r>
      <w:r>
        <w:rPr>
          <w:rFonts w:ascii="Arial" w:hAnsi="Arial" w:cs="Arial" w:eastAsia="Arial"/>
          <w:sz w:val="24"/>
          <w:szCs w:val="24"/>
          <w:spacing w:val="17"/>
          <w:w w:val="6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135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1120" w:right="40"/>
          <w:cols w:num="2" w:equalWidth="0">
            <w:col w:w="320" w:space="365"/>
            <w:col w:w="10415"/>
          </w:cols>
        </w:sectPr>
      </w:pPr>
      <w:rPr/>
    </w:p>
    <w:p>
      <w:pPr>
        <w:spacing w:before="76" w:after="0" w:line="240" w:lineRule="auto"/>
        <w:ind w:left="117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Stud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Guid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7.3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Maintai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Texture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80" w:right="-20"/>
        <w:jc w:val="left"/>
        <w:tabs>
          <w:tab w:pos="58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spacing w:val="0"/>
          <w:w w:val="67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0"/>
          <w:w w:val="6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52"/>
          <w:w w:val="67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67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67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·-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>-</w:t>
      </w:r>
      <w:r>
        <w:rPr>
          <w:rFonts w:ascii="Courier New" w:hAnsi="Courier New" w:cs="Courier New" w:eastAsia="Courier New"/>
          <w:sz w:val="26"/>
          <w:szCs w:val="26"/>
          <w:spacing w:val="7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>------------------</w:t>
      </w:r>
      <w:r>
        <w:rPr>
          <w:rFonts w:ascii="Courier New" w:hAnsi="Courier New" w:cs="Courier New" w:eastAsia="Courier New"/>
          <w:sz w:val="26"/>
          <w:szCs w:val="26"/>
          <w:spacing w:val="30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1"/>
        </w:rPr>
        <w:t>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53" w:after="0" w:line="240" w:lineRule="auto"/>
        <w:ind w:left="1165" w:right="-20"/>
        <w:jc w:val="left"/>
        <w:tabs>
          <w:tab w:pos="10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5" w:right="-20"/>
        <w:jc w:val="left"/>
        <w:tabs>
          <w:tab w:pos="10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8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4" w:lineRule="exact"/>
        <w:ind w:left="1158" w:right="-20"/>
        <w:jc w:val="left"/>
        <w:tabs>
          <w:tab w:pos="106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3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83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1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Colorful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Dish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9" w:after="0" w:line="240" w:lineRule="auto"/>
        <w:ind w:left="1173" w:right="-20"/>
        <w:jc w:val="left"/>
        <w:tabs>
          <w:tab w:pos="107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2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58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4.559998pt;margin-top:8.135132pt;width:40.32pt;height:162.720001pt;mso-position-horizontal-relative:page;mso-position-vertical-relative:paragraph;z-index:-4990" type="#_x0000_t75">
            <v:imagedata r:id="rId169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2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65" w:right="-20"/>
        <w:jc w:val="left"/>
        <w:tabs>
          <w:tab w:pos="107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1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4·----------------------------------------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7" w:after="0" w:line="240" w:lineRule="auto"/>
        <w:ind w:left="1158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2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5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Arrange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</w:t>
      </w:r>
    </w:p>
    <w:p>
      <w:pPr>
        <w:spacing w:before="46" w:after="0" w:line="240" w:lineRule="auto"/>
        <w:ind w:left="1173" w:right="-20"/>
        <w:jc w:val="left"/>
        <w:tabs>
          <w:tab w:pos="106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8.408447pt;margin-top:-5.261861pt;width:464.746479pt;height:.1pt;mso-position-horizontal-relative:page;mso-position-vertical-relative:paragraph;z-index:-4988" coordorigin="1968,-105" coordsize="9295,2">
            <v:shape style="position:absolute;left:1968;top:-105;width:9295;height:2" coordorigin="1968,-105" coordsize="9295,0" path="m1968,-105l11263,-105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8.272194pt;margin-top:12.990328pt;width:464.964529pt;height:.1pt;mso-position-horizontal-relative:page;mso-position-vertical-relative:paragraph;z-index:-4982" coordorigin="1965,260" coordsize="9299,2">
            <v:shape style="position:absolute;left:1965;top:260;width:9299;height:2" coordorigin="1965,260" coordsize="9299,0" path="m1965,260l11265,26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158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8.408447pt;margin-top:-5.648469pt;width:464.746479pt;height:.1pt;mso-position-horizontal-relative:page;mso-position-vertical-relative:paragraph;z-index:-4987" coordorigin="1968,-113" coordsize="9295,2">
            <v:shape style="position:absolute;left:1968;top:-113;width:9295;height:2" coordorigin="1968,-113" coordsize="9295,0" path="m1968,-113l11263,-113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113" w:right="709"/>
        <w:jc w:val="center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8.408447pt;margin-top:-4.028204pt;width:464.387324pt;height:.1pt;mso-position-horizontal-relative:page;mso-position-vertical-relative:paragraph;z-index:-4986" coordorigin="1968,-81" coordsize="9288,2">
            <v:shape style="position:absolute;left:1968;top:-81;width:9288;height:2" coordorigin="1968,-81" coordsize="9288,0" path="m1968,-81l11256,-8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3" w:right="740"/>
        <w:jc w:val="center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83.200012pt;margin-top:-10.561962pt;width:11.52pt;height:273.600006pt;mso-position-horizontal-relative:page;mso-position-vertical-relative:paragraph;z-index:-4989" type="#_x0000_t75">
            <v:imagedata r:id="rId170" o:title=""/>
          </v:shape>
        </w:pict>
      </w:r>
      <w:r>
        <w:rPr/>
        <w:pict>
          <v:group style="position:absolute;margin-left:98.408447pt;margin-top:-5.828215pt;width:464.387324pt;height:.1pt;mso-position-horizontal-relative:page;mso-position-vertical-relative:paragraph;z-index:-4985" coordorigin="1968,-117" coordsize="9288,2">
            <v:shape style="position:absolute;left:1968;top:-117;width:9288;height:2" coordorigin="1968,-117" coordsize="9288,0" path="m1968,-117l11256,-11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-18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2" w:right="661"/>
        <w:jc w:val="center"/>
        <w:tabs>
          <w:tab w:pos="106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8.408447pt;margin-top:-5.41195pt;width:464.387324pt;height:.1pt;mso-position-horizontal-relative:page;mso-position-vertical-relative:paragraph;z-index:-4984" coordorigin="1968,-108" coordsize="9288,2">
            <v:shape style="position:absolute;left:1968;top:-108;width:9288;height:2" coordorigin="1968,-108" coordsize="9288,0" path="m1968,-108l11256,-10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82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6"/>
          <w:w w:val="8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27" w:right="4417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98.049294pt;margin-top:-9.252522pt;width:464.387324pt;height:.1pt;mso-position-horizontal-relative:page;mso-position-vertical-relative:paragraph;z-index:-4983" coordorigin="1961,-185" coordsize="9288,2">
            <v:shape style="position:absolute;left:1961;top:-185;width:9288;height:2" coordorigin="1961,-185" coordsize="9288,0" path="m1961,-185l11249,-185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</w:rPr>
        <w:t>136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2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51"/>
          <w:i/>
        </w:rPr>
        <w:t>/J!I;;.</w:t>
      </w:r>
      <w:r>
        <w:rPr>
          <w:rFonts w:ascii="Arial" w:hAnsi="Arial" w:cs="Arial" w:eastAsia="Arial"/>
          <w:sz w:val="21"/>
          <w:szCs w:val="21"/>
          <w:spacing w:val="0"/>
          <w:w w:val="51"/>
          <w:i/>
        </w:rPr>
        <w:t>  </w:t>
      </w:r>
      <w:r>
        <w:rPr>
          <w:rFonts w:ascii="Arial" w:hAnsi="Arial" w:cs="Arial" w:eastAsia="Arial"/>
          <w:sz w:val="21"/>
          <w:szCs w:val="21"/>
          <w:spacing w:val="15"/>
          <w:w w:val="5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80" w:bottom="280" w:left="580" w:right="24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8pt;height:164.16pt;mso-position-horizontal-relative:char;mso-position-vertical-relative:line" type="#_x0000_t75">
            <v:imagedata r:id="rId1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.64pt;height:63.36pt;mso-position-horizontal-relative:char;mso-position-vertical-relative:line" type="#_x0000_t75">
            <v:imagedata r:id="rId1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1480" w:bottom="280" w:left="720" w:right="180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9" w:right="-7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138</w:t>
      </w:r>
      <w:r>
        <w:rPr>
          <w:rFonts w:ascii="Times New Roman" w:hAnsi="Times New Roman" w:cs="Times New Roman" w:eastAsia="Times New Roman"/>
          <w:sz w:val="25"/>
          <w:szCs w:val="25"/>
          <w:spacing w:val="-4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0"/>
          <w:i/>
        </w:rPr>
        <w:t>fJ/IJ;.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0"/>
          <w:i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5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4" w:after="0" w:line="419" w:lineRule="exact"/>
        <w:ind w:left="23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/>
        <w:br w:type="column"/>
      </w:r>
      <w:r>
        <w:rPr>
          <w:rFonts w:ascii="Arial" w:hAnsi="Arial" w:cs="Arial" w:eastAsia="Arial"/>
          <w:sz w:val="38"/>
          <w:szCs w:val="38"/>
          <w:spacing w:val="-128"/>
          <w:w w:val="62"/>
          <w:position w:val="-2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spacing w:val="-16"/>
          <w:w w:val="160"/>
          <w:position w:val="6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spacing w:val="-33"/>
          <w:w w:val="159"/>
          <w:position w:val="6"/>
        </w:rPr>
        <w:t>:</w:t>
      </w:r>
      <w:r>
        <w:rPr>
          <w:rFonts w:ascii="Arial" w:hAnsi="Arial" w:cs="Arial" w:eastAsia="Arial"/>
          <w:sz w:val="38"/>
          <w:szCs w:val="38"/>
          <w:spacing w:val="0"/>
          <w:w w:val="62"/>
          <w:position w:val="-2"/>
        </w:rPr>
        <w:t>'</w:t>
      </w:r>
      <w:r>
        <w:rPr>
          <w:rFonts w:ascii="Arial" w:hAnsi="Arial" w:cs="Arial" w:eastAsia="Arial"/>
          <w:sz w:val="38"/>
          <w:szCs w:val="38"/>
          <w:spacing w:val="0"/>
          <w:w w:val="100"/>
          <w:position w:val="0"/>
        </w:rPr>
      </w:r>
    </w:p>
    <w:p>
      <w:pPr>
        <w:spacing w:before="0" w:after="0" w:line="207" w:lineRule="exact"/>
        <w:ind w:left="23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552002pt;margin-top:-8.63641pt;width:1.568pt;height:12.5pt;mso-position-horizontal-relative:page;mso-position-vertical-relative:paragraph;z-index:-4981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-112"/>
                      <w:w w:val="128"/>
                    </w:rPr>
                    <w:t>•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1.119995pt;margin-top:-2.24422pt;width:5.229180pt;height:5.5pt;mso-position-horizontal-relative:page;mso-position-vertical-relative:paragraph;z-index:-4980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71"/>
                    </w:rPr>
                    <w:t>u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0"/>
          <w:position w:val="1"/>
        </w:rPr>
        <w:t>·g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86" w:after="0" w:line="165" w:lineRule="exact"/>
        <w:ind w:left="1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30"/>
          <w:position w:val="-1"/>
        </w:rPr>
        <w:t>a.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18" w:lineRule="exact"/>
        <w:ind w:left="5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95" w:lineRule="exact"/>
        <w:ind w:left="5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58" w:after="0" w:line="134" w:lineRule="exact"/>
        <w:ind w:left="4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1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77" w:lineRule="exact"/>
        <w:ind w:left="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79"/>
          <w:i/>
        </w:rPr>
        <w:t>8'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85" w:lineRule="exact"/>
        <w:ind w:left="4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11"/>
          <w:i/>
          <w:position w:val="-2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07" w:lineRule="exact"/>
        <w:ind w:left="4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1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40" w:after="0" w:line="157" w:lineRule="exact"/>
        <w:ind w:left="4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39"/>
          <w:position w:val="-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41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-54"/>
          <w:w w:val="129"/>
          <w:position w:val="9"/>
        </w:rPr>
        <w:t>:</w:t>
      </w:r>
      <w:r>
        <w:rPr>
          <w:rFonts w:ascii="Arial" w:hAnsi="Arial" w:cs="Arial" w:eastAsia="Arial"/>
          <w:sz w:val="21"/>
          <w:szCs w:val="21"/>
          <w:spacing w:val="-8"/>
          <w:w w:val="185"/>
          <w:position w:val="-2"/>
        </w:rPr>
        <w:t>.</w:t>
      </w:r>
      <w:r>
        <w:rPr>
          <w:rFonts w:ascii="Arial" w:hAnsi="Arial" w:cs="Arial" w:eastAsia="Arial"/>
          <w:sz w:val="15"/>
          <w:szCs w:val="15"/>
          <w:spacing w:val="0"/>
          <w:w w:val="129"/>
          <w:position w:val="9"/>
        </w:rPr>
        <w:t>i'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25" w:lineRule="exact"/>
        <w:ind w:left="1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9"/>
        </w:rPr>
        <w:t>:0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76" w:lineRule="exact"/>
        <w:ind w:left="45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9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0" w:after="0" w:line="96" w:lineRule="exact"/>
        <w:ind w:left="4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68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6" w:after="0" w:line="180" w:lineRule="exact"/>
        <w:ind w:left="4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9"/>
          <w:i/>
          <w:position w:val="-2"/>
        </w:rPr>
        <w:t>J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35" w:lineRule="exact"/>
        <w:ind w:left="1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position w:val="-3"/>
        </w:rPr>
        <w:t>-"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310" w:lineRule="exact"/>
        <w:ind w:left="1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0.76001pt;margin-top:7.315748pt;width:1.127003pt;height:5pt;mso-position-horizontal-relative:page;mso-position-vertical-relative:paragraph;z-index:-4979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-38"/>
                      <w:w w:val="18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spacing w:val="-44"/>
          <w:w w:val="100"/>
          <w:position w:val="-2"/>
        </w:rPr>
        <w:t>.</w:t>
      </w:r>
      <w:r>
        <w:rPr>
          <w:rFonts w:ascii="Arial" w:hAnsi="Arial" w:cs="Arial" w:eastAsia="Arial"/>
          <w:sz w:val="29"/>
          <w:szCs w:val="29"/>
          <w:spacing w:val="-62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8"/>
          <w:w w:val="100"/>
          <w:position w:val="11"/>
        </w:rPr>
        <w:t>c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80" w:lineRule="exact"/>
        <w:ind w:left="4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-1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86" w:lineRule="exact"/>
        <w:ind w:left="4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71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80" w:lineRule="exact"/>
        <w:ind w:left="45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9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0" w:after="0" w:line="83" w:lineRule="exact"/>
        <w:ind w:left="1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31"/>
          <w:position w:val="-1"/>
        </w:rPr>
        <w:t>"0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264" w:lineRule="exact"/>
        <w:ind w:left="16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0.400024pt;margin-top:10.276471pt;width:5.05pt;height:5.0pt;mso-position-horizontal-relative:page;mso-position-vertical-relative:paragraph;z-index:-4978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202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62"/>
          <w:w w:val="87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-14"/>
          <w:w w:val="161"/>
          <w:position w:val="1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7"/>
          <w:position w:val="0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1" w:after="0" w:line="154" w:lineRule="exact"/>
        <w:ind w:left="4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88" w:lineRule="exact"/>
        <w:ind w:left="3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187" w:lineRule="exact"/>
        <w:ind w:left="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79"/>
          <w:i/>
        </w:rPr>
        <w:t>8'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121" w:lineRule="exact"/>
        <w:ind w:left="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12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420" w:bottom="280" w:left="720" w:right="180"/>
          <w:cols w:num="2" w:equalWidth="0">
            <w:col w:w="4817" w:space="6233"/>
            <w:col w:w="310"/>
          </w:cols>
        </w:sectPr>
      </w:pPr>
      <w:rPr/>
    </w:p>
    <w:p>
      <w:pPr>
        <w:spacing w:before="87" w:after="0" w:line="240" w:lineRule="auto"/>
        <w:ind w:left="341" w:right="907"/>
        <w:jc w:val="center"/>
        <w:tabs>
          <w:tab w:pos="6360" w:val="left"/>
          <w:tab w:pos="92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35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35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</w:rPr>
        <w:t>vatt</w:t>
      </w:r>
      <w:r>
        <w:rPr>
          <w:rFonts w:ascii="Times New Roman" w:hAnsi="Times New Roman" w:cs="Times New Roman" w:eastAsia="Times New Roman"/>
          <w:sz w:val="16"/>
          <w:szCs w:val="16"/>
          <w:spacing w:val="-13"/>
          <w:w w:val="135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35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5"/>
          <w:b/>
          <w:bCs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345"/>
          <w:b/>
          <w:bCs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39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141.119995pt;margin-top:1.377838pt;width:384.480011pt;height:397.440002pt;mso-position-horizontal-relative:page;mso-position-vertical-relative:paragraph;z-index:-4977" type="#_x0000_t75">
            <v:imagedata r:id="rId173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Crossword</w:t>
      </w:r>
      <w:r>
        <w:rPr>
          <w:rFonts w:ascii="Arial" w:hAnsi="Arial" w:cs="Arial" w:eastAsia="Arial"/>
          <w:sz w:val="24"/>
          <w:szCs w:val="2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7.3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Food</w:t>
      </w:r>
      <w:r>
        <w:rPr>
          <w:rFonts w:ascii="Arial" w:hAnsi="Arial" w:cs="Arial" w:eastAsia="Arial"/>
          <w:sz w:val="24"/>
          <w:szCs w:val="2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5"/>
          <w:b/>
          <w:bCs/>
        </w:rPr>
        <w:t>Presentation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9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.040001pt;height:162.72pt;mso-position-horizontal-relative:char;mso-position-vertical-relative:line" type="#_x0000_t75">
            <v:imagedata r:id="rId1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exact"/>
        <w:ind w:left="1376" w:right="206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vocabulmy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  <w:position w:val="-1"/>
        </w:rPr>
        <w:t>7.3.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Sz w:w="12260" w:h="15860"/>
          <w:pgMar w:top="100" w:bottom="280" w:left="1720" w:right="0"/>
        </w:sectPr>
      </w:pPr>
      <w:rPr/>
    </w:p>
    <w:p>
      <w:pPr>
        <w:spacing w:before="31" w:after="0" w:line="240" w:lineRule="auto"/>
        <w:ind w:left="34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  <w:b/>
          <w:bCs/>
        </w:rPr>
        <w:t>:ross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9" w:after="0" w:line="255" w:lineRule="auto"/>
        <w:ind w:left="625" w:right="-38" w:firstLine="-2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correc.t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left="37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least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135'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5" w:after="0" w:line="261" w:lineRule="auto"/>
        <w:ind w:left="632" w:right="-61" w:firstLine="-2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arrangement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equal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389" w:right="-54"/>
        <w:jc w:val="left"/>
        <w:tabs>
          <w:tab w:pos="39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5" w:after="0" w:line="240" w:lineRule="auto"/>
        <w:ind w:left="37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5" w:after="0" w:line="261" w:lineRule="auto"/>
        <w:ind w:left="618" w:right="84" w:firstLine="-286"/>
        <w:jc w:val="left"/>
        <w:tabs>
          <w:tab w:pos="17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.1.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shape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attractivel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02.595795pt;margin-top:-1.95272pt;width:197.327103pt;height:.1pt;mso-position-horizontal-relative:page;mso-position-vertical-relative:paragraph;z-index:-4976" coordorigin="2052,-39" coordsize="3947,2">
            <v:shape style="position:absolute;left:2052;top:-39;width:3947;height:2" coordorigin="2052,-39" coordsize="3947,0" path="m2052,-39l5998,-39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102.238319pt;margin-top:13.457234pt;width:197.327103pt;height:.1pt;mso-position-horizontal-relative:page;mso-position-vertical-relative:paragraph;z-index:-4975" coordorigin="2045,269" coordsize="3947,2">
            <v:shape style="position:absolute;left:2045;top:269;width:3947;height:2" coordorigin="2045,269" coordsize="3947,0" path="m2045,269l5991,269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2" w:after="0" w:line="240" w:lineRule="auto"/>
        <w:ind w:left="243" w:right="-20"/>
        <w:jc w:val="left"/>
        <w:tabs>
          <w:tab w:pos="3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Cracker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crunch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5" w:after="0" w:line="261" w:lineRule="auto"/>
        <w:ind w:left="472" w:right="1246" w:firstLine="-2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Servin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correct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222" w:right="-20"/>
        <w:jc w:val="left"/>
        <w:tabs>
          <w:tab w:pos="2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facin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2" w:after="0" w:line="240" w:lineRule="auto"/>
        <w:ind w:left="47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61" w:lineRule="auto"/>
        <w:ind w:left="465" w:right="1183" w:firstLine="-25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arrangement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unequal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207" w:right="-20"/>
        <w:jc w:val="left"/>
        <w:tabs>
          <w:tab w:pos="39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Keepin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neat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2" w:after="0" w:line="240" w:lineRule="auto"/>
        <w:ind w:left="46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basic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rule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good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5" w:after="0" w:line="255" w:lineRule="auto"/>
        <w:ind w:left="465" w:right="945" w:firstLine="-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specific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6"/>
          <w:i/>
        </w:rPr>
        <w:t>&amp;</w:t>
      </w:r>
      <w:r>
        <w:rPr>
          <w:rFonts w:ascii="Arial" w:hAnsi="Arial" w:cs="Arial" w:eastAsia="Arial"/>
          <w:sz w:val="21"/>
          <w:szCs w:val="21"/>
          <w:spacing w:val="-27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  <w:i/>
        </w:rPr>
        <w:t>fl;;,</w:t>
      </w:r>
      <w:r>
        <w:rPr>
          <w:rFonts w:ascii="Arial" w:hAnsi="Arial" w:cs="Arial" w:eastAsia="Arial"/>
          <w:sz w:val="24"/>
          <w:szCs w:val="24"/>
          <w:spacing w:val="0"/>
          <w:w w:val="77"/>
          <w:i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77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8"/>
        </w:rPr>
        <w:t>137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sectPr>
      <w:type w:val="continuous"/>
      <w:pgSz w:w="12260" w:h="15860"/>
      <w:pgMar w:top="1420" w:bottom="280" w:left="1720" w:right="0"/>
      <w:cols w:num="2" w:equalWidth="0">
        <w:col w:w="4588" w:space="427"/>
        <w:col w:w="55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9962</dc:creator>
  <dcterms:created xsi:type="dcterms:W3CDTF">2012-06-09T19:58:44Z</dcterms:created>
  <dcterms:modified xsi:type="dcterms:W3CDTF">2012-06-09T19:58:44Z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2012-06-08T00:00:00Z</vt:filetime>
  </property>
  <property fmtid="{D5CDD505-2E9C-101B-9397-08002B2CF9AE}" pid="3" name="LastSaved">
    <vt:filetime>2012-06-09T00:00:00Z</vt:filetime>
  </property>
</Properties>
</file>